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B2AA8A" w14:textId="2C3A3C7D" w:rsidR="005F73CD" w:rsidRDefault="005F73CD">
      <w:bookmarkStart w:id="0" w:name="_Hlk165572541"/>
      <w:bookmarkEnd w:id="0"/>
    </w:p>
    <w:p w14:paraId="61D0C5F7" w14:textId="512F3EEE" w:rsidR="00D6770B" w:rsidRPr="00D6770B" w:rsidRDefault="00D6770B" w:rsidP="00D6770B">
      <w:r w:rsidRPr="001441CC">
        <w:rPr>
          <w:rFonts w:ascii="Arial Black" w:hAnsi="Arial Black"/>
          <w:b/>
          <w:noProof/>
          <w:sz w:val="56"/>
          <w:szCs w:val="56"/>
        </w:rPr>
        <mc:AlternateContent>
          <mc:Choice Requires="wps">
            <w:drawing>
              <wp:anchor distT="0" distB="0" distL="114300" distR="114300" simplePos="0" relativeHeight="251659264" behindDoc="1" locked="0" layoutInCell="1" allowOverlap="1" wp14:anchorId="335BA2A5" wp14:editId="1C8E2128">
                <wp:simplePos x="0" y="0"/>
                <wp:positionH relativeFrom="page">
                  <wp:align>right</wp:align>
                </wp:positionH>
                <wp:positionV relativeFrom="paragraph">
                  <wp:posOffset>356235</wp:posOffset>
                </wp:positionV>
                <wp:extent cx="7540625" cy="1836420"/>
                <wp:effectExtent l="0" t="0" r="3175" b="0"/>
                <wp:wrapNone/>
                <wp:docPr id="1953351201" name="Dikdörtgen 1953351201"/>
                <wp:cNvGraphicFramePr/>
                <a:graphic xmlns:a="http://schemas.openxmlformats.org/drawingml/2006/main">
                  <a:graphicData uri="http://schemas.microsoft.com/office/word/2010/wordprocessingShape">
                    <wps:wsp>
                      <wps:cNvSpPr/>
                      <wps:spPr>
                        <a:xfrm>
                          <a:off x="0" y="0"/>
                          <a:ext cx="7540625" cy="1836420"/>
                        </a:xfrm>
                        <a:prstGeom prst="rect">
                          <a:avLst/>
                        </a:prstGeom>
                        <a:solidFill>
                          <a:srgbClr val="ED7D31"/>
                        </a:solidFill>
                        <a:ln w="12700" cap="flat" cmpd="sng" algn="ctr">
                          <a:noFill/>
                          <a:prstDash val="solid"/>
                          <a:miter lim="800000"/>
                        </a:ln>
                        <a:effectLst/>
                      </wps:spPr>
                      <wps:txbx>
                        <w:txbxContent>
                          <w:p w14:paraId="370F9620" w14:textId="77777777" w:rsidR="00D6770B" w:rsidRDefault="00D6770B" w:rsidP="00D6770B">
                            <w:pPr>
                              <w:jc w:val="center"/>
                              <w:rPr>
                                <w:rFonts w:ascii="Arial Black" w:hAnsi="Arial Black"/>
                                <w:b/>
                                <w:color w:val="FFFFFF" w:themeColor="background1"/>
                                <w:sz w:val="36"/>
                                <w:szCs w:val="36"/>
                              </w:rPr>
                            </w:pPr>
                            <w:r w:rsidRPr="006C054A">
                              <w:rPr>
                                <w:rFonts w:ascii="Arial Black" w:hAnsi="Arial Black"/>
                                <w:b/>
                                <w:color w:val="FFFFFF" w:themeColor="background1"/>
                                <w:sz w:val="36"/>
                                <w:szCs w:val="36"/>
                              </w:rPr>
                              <w:t>ANKARA</w:t>
                            </w:r>
                            <w:r>
                              <w:rPr>
                                <w:rFonts w:ascii="Arial Black" w:hAnsi="Arial Black"/>
                                <w:b/>
                                <w:color w:val="FFFFFF" w:themeColor="background1"/>
                                <w:sz w:val="36"/>
                                <w:szCs w:val="36"/>
                              </w:rPr>
                              <w:t xml:space="preserve"> </w:t>
                            </w:r>
                            <w:r w:rsidRPr="006C054A">
                              <w:rPr>
                                <w:rFonts w:ascii="Arial Black" w:hAnsi="Arial Black"/>
                                <w:b/>
                                <w:color w:val="FFFFFF" w:themeColor="background1"/>
                                <w:sz w:val="36"/>
                                <w:szCs w:val="36"/>
                              </w:rPr>
                              <w:t>DEVLET OPERA VE BALESİ BİNASI</w:t>
                            </w:r>
                            <w:r>
                              <w:rPr>
                                <w:rFonts w:ascii="Arial Black" w:hAnsi="Arial Black"/>
                                <w:b/>
                                <w:color w:val="FFFFFF" w:themeColor="background1"/>
                                <w:sz w:val="36"/>
                                <w:szCs w:val="36"/>
                              </w:rPr>
                              <w:t xml:space="preserve"> RESTORASYON İŞİ</w:t>
                            </w:r>
                          </w:p>
                          <w:p w14:paraId="6BFF17FF" w14:textId="77777777" w:rsidR="00D6770B" w:rsidRDefault="00D6770B" w:rsidP="00D6770B">
                            <w:pPr>
                              <w:jc w:val="center"/>
                              <w:rPr>
                                <w:rFonts w:ascii="Arial Black" w:hAnsi="Arial Black"/>
                                <w:b/>
                                <w:color w:val="FFFFFF" w:themeColor="background1"/>
                                <w:sz w:val="36"/>
                                <w:szCs w:val="36"/>
                              </w:rPr>
                            </w:pPr>
                            <w:r>
                              <w:rPr>
                                <w:rFonts w:ascii="Arial Black" w:hAnsi="Arial Black"/>
                                <w:b/>
                                <w:color w:val="FFFFFF" w:themeColor="background1"/>
                                <w:sz w:val="36"/>
                                <w:szCs w:val="36"/>
                              </w:rPr>
                              <w:t>2017-2021</w:t>
                            </w:r>
                          </w:p>
                          <w:p w14:paraId="344891B1" w14:textId="77777777" w:rsidR="00D6770B" w:rsidRDefault="00D6770B" w:rsidP="00D6770B">
                            <w:pPr>
                              <w:jc w:val="center"/>
                              <w:rPr>
                                <w:rFonts w:ascii="Arial Black" w:hAnsi="Arial Black"/>
                                <w:b/>
                                <w:color w:val="FFFFFF" w:themeColor="background1"/>
                                <w:sz w:val="36"/>
                                <w:szCs w:val="36"/>
                              </w:rPr>
                            </w:pPr>
                            <w:r>
                              <w:rPr>
                                <w:rFonts w:ascii="Arial Black" w:hAnsi="Arial Black"/>
                                <w:b/>
                                <w:color w:val="FFFFFF" w:themeColor="background1"/>
                                <w:sz w:val="36"/>
                                <w:szCs w:val="36"/>
                              </w:rPr>
                              <w:t>SERGİ ODASI KİTAPÇIĞI</w:t>
                            </w:r>
                          </w:p>
                          <w:p w14:paraId="5F09F71C" w14:textId="77777777" w:rsidR="00D6770B" w:rsidRPr="00BB41E3" w:rsidRDefault="00D6770B" w:rsidP="00D6770B">
                            <w:pPr>
                              <w:spacing w:line="240" w:lineRule="auto"/>
                              <w:jc w:val="center"/>
                              <w:rPr>
                                <w:rFonts w:ascii="Times New Roman" w:eastAsia="Times New Roman" w:hAnsi="Times New Roman"/>
                                <w:b/>
                                <w:noProof/>
                                <w:sz w:val="16"/>
                                <w:szCs w:val="16"/>
                              </w:rPr>
                            </w:pPr>
                          </w:p>
                          <w:p w14:paraId="0352D563" w14:textId="77777777" w:rsidR="00D6770B" w:rsidRDefault="00D6770B" w:rsidP="00D6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5BA2A5" id="Dikdörtgen 1953351201" o:spid="_x0000_s1026" style="position:absolute;margin-left:542.55pt;margin-top:28.05pt;width:593.75pt;height:144.6pt;z-index:-25165721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" fillcolor="#ed7d31" stroked="f" strokeweight="1pt">
                <v:textbox>
                  <w:txbxContent>
                    <w:p w14:paraId="370F9620" w14:textId="77777777" w:rsidR="00D6770B" w:rsidRDefault="00D6770B" w:rsidP="00D6770B">
                      <w:pPr>
                        <w:jc w:val="center"/>
                        <w:rPr>
                          <w:rFonts w:ascii="Arial Black" w:hAnsi="Arial Black"/>
                          <w:b/>
                          <w:color w:val="FFFFFF" w:themeColor="background1"/>
                          <w:sz w:val="36"/>
                          <w:szCs w:val="36"/>
                        </w:rPr>
                      </w:pPr>
                      <w:r w:rsidRPr="006C054A">
                        <w:rPr>
                          <w:rFonts w:ascii="Arial Black" w:hAnsi="Arial Black"/>
                          <w:b/>
                          <w:color w:val="FFFFFF" w:themeColor="background1"/>
                          <w:sz w:val="36"/>
                          <w:szCs w:val="36"/>
                        </w:rPr>
                        <w:t>ANKARA</w:t>
                      </w:r>
                      <w:r>
                        <w:rPr>
                          <w:rFonts w:ascii="Arial Black" w:hAnsi="Arial Black"/>
                          <w:b/>
                          <w:color w:val="FFFFFF" w:themeColor="background1"/>
                          <w:sz w:val="36"/>
                          <w:szCs w:val="36"/>
                        </w:rPr>
                        <w:t xml:space="preserve"> </w:t>
                      </w:r>
                      <w:r w:rsidRPr="006C054A">
                        <w:rPr>
                          <w:rFonts w:ascii="Arial Black" w:hAnsi="Arial Black"/>
                          <w:b/>
                          <w:color w:val="FFFFFF" w:themeColor="background1"/>
                          <w:sz w:val="36"/>
                          <w:szCs w:val="36"/>
                        </w:rPr>
                        <w:t>DEVLET OPERA VE BALESİ BİNASI</w:t>
                      </w:r>
                      <w:r>
                        <w:rPr>
                          <w:rFonts w:ascii="Arial Black" w:hAnsi="Arial Black"/>
                          <w:b/>
                          <w:color w:val="FFFFFF" w:themeColor="background1"/>
                          <w:sz w:val="36"/>
                          <w:szCs w:val="36"/>
                        </w:rPr>
                        <w:t xml:space="preserve"> RESTORASYON İŞİ</w:t>
                      </w:r>
                    </w:p>
                    <w:p w14:paraId="6BFF17FF" w14:textId="77777777" w:rsidR="00D6770B" w:rsidRDefault="00D6770B" w:rsidP="00D6770B">
                      <w:pPr>
                        <w:jc w:val="center"/>
                        <w:rPr>
                          <w:rFonts w:ascii="Arial Black" w:hAnsi="Arial Black"/>
                          <w:b/>
                          <w:color w:val="FFFFFF" w:themeColor="background1"/>
                          <w:sz w:val="36"/>
                          <w:szCs w:val="36"/>
                        </w:rPr>
                      </w:pPr>
                      <w:r>
                        <w:rPr>
                          <w:rFonts w:ascii="Arial Black" w:hAnsi="Arial Black"/>
                          <w:b/>
                          <w:color w:val="FFFFFF" w:themeColor="background1"/>
                          <w:sz w:val="36"/>
                          <w:szCs w:val="36"/>
                        </w:rPr>
                        <w:t>2017-2021</w:t>
                      </w:r>
                    </w:p>
                    <w:p w14:paraId="344891B1" w14:textId="77777777" w:rsidR="00D6770B" w:rsidRDefault="00D6770B" w:rsidP="00D6770B">
                      <w:pPr>
                        <w:jc w:val="center"/>
                        <w:rPr>
                          <w:rFonts w:ascii="Arial Black" w:hAnsi="Arial Black"/>
                          <w:b/>
                          <w:color w:val="FFFFFF" w:themeColor="background1"/>
                          <w:sz w:val="36"/>
                          <w:szCs w:val="36"/>
                        </w:rPr>
                      </w:pPr>
                      <w:r>
                        <w:rPr>
                          <w:rFonts w:ascii="Arial Black" w:hAnsi="Arial Black"/>
                          <w:b/>
                          <w:color w:val="FFFFFF" w:themeColor="background1"/>
                          <w:sz w:val="36"/>
                          <w:szCs w:val="36"/>
                        </w:rPr>
                        <w:t>SERGİ ODASI KİTAPÇIĞI</w:t>
                      </w:r>
                    </w:p>
                    <w:p w14:paraId="5F09F71C" w14:textId="77777777" w:rsidR="00D6770B" w:rsidRPr="00BB41E3" w:rsidRDefault="00D6770B" w:rsidP="00D6770B">
                      <w:pPr>
                        <w:spacing w:line="240" w:lineRule="auto"/>
                        <w:jc w:val="center"/>
                        <w:rPr>
                          <w:rFonts w:ascii="Times New Roman" w:eastAsia="Times New Roman" w:hAnsi="Times New Roman"/>
                          <w:b/>
                          <w:noProof/>
                          <w:sz w:val="16"/>
                          <w:szCs w:val="16"/>
                        </w:rPr>
                      </w:pPr>
                    </w:p>
                    <w:p w14:paraId="0352D563" w14:textId="77777777" w:rsidR="00D6770B" w:rsidRDefault="00D6770B" w:rsidP="00D6770B">
                      <w:pPr>
                        <w:jc w:val="center"/>
                      </w:pPr>
                    </w:p>
                  </w:txbxContent>
                </v:textbox>
                <w10:wrap anchorx="page"/>
              </v:rect>
            </w:pict>
          </mc:Fallback>
        </mc:AlternateContent>
      </w:r>
    </w:p>
    <w:p w14:paraId="4EF34B7C" w14:textId="291AE5F7" w:rsidR="00D6770B" w:rsidRPr="00D6770B" w:rsidRDefault="00D6770B" w:rsidP="00D6770B"/>
    <w:p w14:paraId="2EA94247" w14:textId="472F6037" w:rsidR="00D6770B" w:rsidRPr="00D6770B" w:rsidRDefault="00D6770B" w:rsidP="00D6770B"/>
    <w:p w14:paraId="45339B06" w14:textId="77777777" w:rsidR="00D6770B" w:rsidRPr="00D6770B" w:rsidRDefault="00D6770B" w:rsidP="00D6770B"/>
    <w:p w14:paraId="0EC1F602" w14:textId="77777777" w:rsidR="00D6770B" w:rsidRPr="00D6770B" w:rsidRDefault="00D6770B" w:rsidP="00D6770B"/>
    <w:p w14:paraId="2F768569" w14:textId="77777777" w:rsidR="00D6770B" w:rsidRPr="00D6770B" w:rsidRDefault="00D6770B" w:rsidP="00D6770B"/>
    <w:p w14:paraId="2E37CE28" w14:textId="77777777" w:rsidR="00D6770B" w:rsidRPr="00D6770B" w:rsidRDefault="00D6770B" w:rsidP="00D6770B"/>
    <w:p w14:paraId="4198B65C" w14:textId="60F8BC8A" w:rsidR="00D6770B" w:rsidRDefault="00D6770B" w:rsidP="00D6770B">
      <w:pPr>
        <w:tabs>
          <w:tab w:val="left" w:pos="1922"/>
        </w:tabs>
      </w:pPr>
      <w:r>
        <w:t xml:space="preserve">    </w:t>
      </w:r>
    </w:p>
    <w:p w14:paraId="5D1D4164" w14:textId="4C63ECE4" w:rsidR="00D6770B" w:rsidRDefault="00D6770B" w:rsidP="00D6770B">
      <w:pPr>
        <w:tabs>
          <w:tab w:val="left" w:pos="1922"/>
        </w:tabs>
      </w:pPr>
      <w:r>
        <w:t xml:space="preserve">                              </w:t>
      </w:r>
      <w:r>
        <w:rPr>
          <w:rFonts w:ascii="Times New Roman" w:eastAsia="Times New Roman" w:hAnsi="Times New Roman"/>
          <w:b/>
          <w:noProof/>
          <w:sz w:val="36"/>
        </w:rPr>
        <w:drawing>
          <wp:inline distT="0" distB="0" distL="0" distR="0" wp14:anchorId="6679B772" wp14:editId="7A3A1932">
            <wp:extent cx="3915815" cy="1811655"/>
            <wp:effectExtent l="0" t="0" r="8890" b="0"/>
            <wp:docPr id="1569072020" name="Resim 1569072020" descr="iç mekan, makine, duvar, uz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72020" name="Resim 1569072020" descr="iç mekan, makine, duvar, uzak içeren bir resim&#10;&#10;Açıklama otomatik olarak oluşturuldu"/>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90855" cy="1846372"/>
                    </a:xfrm>
                    <a:prstGeom prst="rect">
                      <a:avLst/>
                    </a:prstGeom>
                    <a:noFill/>
                  </pic:spPr>
                </pic:pic>
              </a:graphicData>
            </a:graphic>
          </wp:inline>
        </w:drawing>
      </w:r>
    </w:p>
    <w:p w14:paraId="0A80F103" w14:textId="2BC2D1C8" w:rsidR="00D6770B" w:rsidRDefault="00D6770B" w:rsidP="00D6770B">
      <w:pPr>
        <w:tabs>
          <w:tab w:val="left" w:pos="1922"/>
        </w:tabs>
      </w:pPr>
      <w:r>
        <w:t xml:space="preserve">                              </w:t>
      </w:r>
      <w:r>
        <w:rPr>
          <w:noProof/>
        </w:rPr>
        <w:drawing>
          <wp:inline distT="0" distB="0" distL="0" distR="0" wp14:anchorId="4BEA37F8" wp14:editId="6C324E75">
            <wp:extent cx="3924546" cy="2258171"/>
            <wp:effectExtent l="0" t="0" r="0" b="8890"/>
            <wp:docPr id="966750468" name="Resim 1" descr="bina, ölçekli maket, ağaç,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9492" name="Resim 1" descr="bina, ölçekli maket, ağaç, bitki içeren bir resim&#10;&#10;Açıklama otomatik olarak oluşturuldu"/>
                    <pic:cNvPicPr/>
                  </pic:nvPicPr>
                  <pic:blipFill rotWithShape="1">
                    <a:blip r:embed="rId8"/>
                    <a:srcRect t="23280"/>
                    <a:stretch/>
                  </pic:blipFill>
                  <pic:spPr bwMode="auto">
                    <a:xfrm>
                      <a:off x="0" y="0"/>
                      <a:ext cx="3943424" cy="2269033"/>
                    </a:xfrm>
                    <a:prstGeom prst="rect">
                      <a:avLst/>
                    </a:prstGeom>
                    <a:ln>
                      <a:noFill/>
                    </a:ln>
                    <a:extLst>
                      <a:ext uri="{53640926-AAD7-44D8-BBD7-CCE9431645EC}">
                        <a14:shadowObscured xmlns:a14="http://schemas.microsoft.com/office/drawing/2010/main"/>
                      </a:ext>
                    </a:extLst>
                  </pic:spPr>
                </pic:pic>
              </a:graphicData>
            </a:graphic>
          </wp:inline>
        </w:drawing>
      </w:r>
    </w:p>
    <w:p w14:paraId="65747507" w14:textId="6BF6ACC3" w:rsidR="00D6770B" w:rsidRDefault="00D6770B" w:rsidP="00D6770B">
      <w:pPr>
        <w:tabs>
          <w:tab w:val="left" w:pos="2836"/>
        </w:tabs>
      </w:pPr>
      <w:r w:rsidRPr="001441CC">
        <w:rPr>
          <w:rFonts w:ascii="Arial Black" w:hAnsi="Arial Black"/>
          <w:b/>
          <w:noProof/>
          <w:sz w:val="56"/>
          <w:szCs w:val="56"/>
        </w:rPr>
        <mc:AlternateContent>
          <mc:Choice Requires="wps">
            <w:drawing>
              <wp:anchor distT="0" distB="0" distL="114300" distR="114300" simplePos="0" relativeHeight="251661312" behindDoc="1" locked="0" layoutInCell="1" allowOverlap="1" wp14:anchorId="71DFB570" wp14:editId="5FEA1F22">
                <wp:simplePos x="0" y="0"/>
                <wp:positionH relativeFrom="page">
                  <wp:posOffset>16510</wp:posOffset>
                </wp:positionH>
                <wp:positionV relativeFrom="paragraph">
                  <wp:posOffset>117668</wp:posOffset>
                </wp:positionV>
                <wp:extent cx="7540625" cy="723569"/>
                <wp:effectExtent l="0" t="0" r="3175" b="635"/>
                <wp:wrapNone/>
                <wp:docPr id="740889485" name="Dikdörtgen 740889485"/>
                <wp:cNvGraphicFramePr/>
                <a:graphic xmlns:a="http://schemas.openxmlformats.org/drawingml/2006/main">
                  <a:graphicData uri="http://schemas.microsoft.com/office/word/2010/wordprocessingShape">
                    <wps:wsp>
                      <wps:cNvSpPr/>
                      <wps:spPr>
                        <a:xfrm>
                          <a:off x="0" y="0"/>
                          <a:ext cx="7540625" cy="723569"/>
                        </a:xfrm>
                        <a:prstGeom prst="rect">
                          <a:avLst/>
                        </a:prstGeom>
                        <a:solidFill>
                          <a:srgbClr val="ED7D31"/>
                        </a:solidFill>
                        <a:ln w="12700" cap="flat" cmpd="sng" algn="ctr">
                          <a:noFill/>
                          <a:prstDash val="solid"/>
                          <a:miter lim="800000"/>
                        </a:ln>
                        <a:effectLst/>
                      </wps:spPr>
                      <wps:txbx>
                        <w:txbxContent>
                          <w:p w14:paraId="4C458724" w14:textId="77777777" w:rsidR="00D6770B" w:rsidRPr="001441CC" w:rsidRDefault="00D6770B" w:rsidP="00D6770B">
                            <w:pPr>
                              <w:tabs>
                                <w:tab w:val="left" w:pos="5775"/>
                              </w:tabs>
                              <w:spacing w:after="0" w:line="240" w:lineRule="auto"/>
                              <w:jc w:val="center"/>
                              <w:rPr>
                                <w:color w:val="FFFFFF" w:themeColor="background1"/>
                                <w:sz w:val="28"/>
                                <w:szCs w:val="28"/>
                              </w:rPr>
                            </w:pPr>
                            <w:r w:rsidRPr="001441CC">
                              <w:rPr>
                                <w:color w:val="FFFFFF" w:themeColor="background1"/>
                                <w:sz w:val="28"/>
                                <w:szCs w:val="28"/>
                              </w:rPr>
                              <w:t xml:space="preserve">HAZIRLAYAN </w:t>
                            </w:r>
                          </w:p>
                          <w:p w14:paraId="225E58D4" w14:textId="77777777" w:rsidR="00D6770B" w:rsidRPr="001441CC" w:rsidRDefault="00D6770B" w:rsidP="00D6770B">
                            <w:pPr>
                              <w:tabs>
                                <w:tab w:val="left" w:pos="5775"/>
                              </w:tabs>
                              <w:spacing w:after="0" w:line="240" w:lineRule="auto"/>
                              <w:jc w:val="center"/>
                              <w:rPr>
                                <w:b/>
                                <w:color w:val="FFFFFF" w:themeColor="background1"/>
                                <w:sz w:val="28"/>
                                <w:szCs w:val="28"/>
                              </w:rPr>
                            </w:pPr>
                            <w:r w:rsidRPr="001441CC">
                              <w:rPr>
                                <w:b/>
                                <w:color w:val="FFFFFF" w:themeColor="background1"/>
                                <w:sz w:val="28"/>
                                <w:szCs w:val="28"/>
                              </w:rPr>
                              <w:t>ORHAN PEKDEMİR</w:t>
                            </w:r>
                          </w:p>
                          <w:p w14:paraId="1882944F" w14:textId="77777777" w:rsidR="00D6770B" w:rsidRDefault="00D6770B" w:rsidP="00D6770B">
                            <w:pPr>
                              <w:tabs>
                                <w:tab w:val="left" w:pos="5775"/>
                              </w:tabs>
                              <w:ind w:left="-567" w:right="-727"/>
                              <w:jc w:val="center"/>
                              <w:rPr>
                                <w:color w:val="FFFFFF" w:themeColor="background1"/>
                                <w:sz w:val="28"/>
                                <w:szCs w:val="28"/>
                              </w:rPr>
                            </w:pPr>
                            <w:r w:rsidRPr="001441CC">
                              <w:rPr>
                                <w:color w:val="FFFFFF" w:themeColor="background1"/>
                                <w:sz w:val="28"/>
                                <w:szCs w:val="28"/>
                              </w:rPr>
                              <w:t>OCAK 2021</w:t>
                            </w:r>
                          </w:p>
                          <w:p w14:paraId="7F84A6B4" w14:textId="77777777" w:rsidR="00D6770B" w:rsidRDefault="00D6770B" w:rsidP="00D6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DFB570" id="Dikdörtgen 740889485" o:spid="_x0000_s1027" style="position:absolute;margin-left:1.3pt;margin-top:9.25pt;width:593.75pt;height:56.95pt;z-index:-2516551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" fillcolor="#ed7d31" stroked="f" strokeweight="1pt">
                <v:textbox>
                  <w:txbxContent>
                    <w:p w14:paraId="4C458724" w14:textId="77777777" w:rsidR="00D6770B" w:rsidRPr="001441CC" w:rsidRDefault="00D6770B" w:rsidP="00D6770B">
                      <w:pPr>
                        <w:tabs>
                          <w:tab w:val="left" w:pos="5775"/>
                        </w:tabs>
                        <w:spacing w:after="0" w:line="240" w:lineRule="auto"/>
                        <w:jc w:val="center"/>
                        <w:rPr>
                          <w:color w:val="FFFFFF" w:themeColor="background1"/>
                          <w:sz w:val="28"/>
                          <w:szCs w:val="28"/>
                        </w:rPr>
                      </w:pPr>
                      <w:r w:rsidRPr="001441CC">
                        <w:rPr>
                          <w:color w:val="FFFFFF" w:themeColor="background1"/>
                          <w:sz w:val="28"/>
                          <w:szCs w:val="28"/>
                        </w:rPr>
                        <w:t xml:space="preserve">HAZIRLAYAN </w:t>
                      </w:r>
                    </w:p>
                    <w:p w14:paraId="225E58D4" w14:textId="77777777" w:rsidR="00D6770B" w:rsidRPr="001441CC" w:rsidRDefault="00D6770B" w:rsidP="00D6770B">
                      <w:pPr>
                        <w:tabs>
                          <w:tab w:val="left" w:pos="5775"/>
                        </w:tabs>
                        <w:spacing w:after="0" w:line="240" w:lineRule="auto"/>
                        <w:jc w:val="center"/>
                        <w:rPr>
                          <w:b/>
                          <w:color w:val="FFFFFF" w:themeColor="background1"/>
                          <w:sz w:val="28"/>
                          <w:szCs w:val="28"/>
                        </w:rPr>
                      </w:pPr>
                      <w:r w:rsidRPr="001441CC">
                        <w:rPr>
                          <w:b/>
                          <w:color w:val="FFFFFF" w:themeColor="background1"/>
                          <w:sz w:val="28"/>
                          <w:szCs w:val="28"/>
                        </w:rPr>
                        <w:t>ORHAN PEKDEMİR</w:t>
                      </w:r>
                    </w:p>
                    <w:p w14:paraId="1882944F" w14:textId="77777777" w:rsidR="00D6770B" w:rsidRDefault="00D6770B" w:rsidP="00D6770B">
                      <w:pPr>
                        <w:tabs>
                          <w:tab w:val="left" w:pos="5775"/>
                        </w:tabs>
                        <w:ind w:left="-567" w:right="-727"/>
                        <w:jc w:val="center"/>
                        <w:rPr>
                          <w:color w:val="FFFFFF" w:themeColor="background1"/>
                          <w:sz w:val="28"/>
                          <w:szCs w:val="28"/>
                        </w:rPr>
                      </w:pPr>
                      <w:r w:rsidRPr="001441CC">
                        <w:rPr>
                          <w:color w:val="FFFFFF" w:themeColor="background1"/>
                          <w:sz w:val="28"/>
                          <w:szCs w:val="28"/>
                        </w:rPr>
                        <w:t>OCAK 2021</w:t>
                      </w:r>
                    </w:p>
                    <w:p w14:paraId="7F84A6B4" w14:textId="77777777" w:rsidR="00D6770B" w:rsidRDefault="00D6770B" w:rsidP="00D6770B">
                      <w:pPr>
                        <w:jc w:val="center"/>
                      </w:pPr>
                    </w:p>
                  </w:txbxContent>
                </v:textbox>
                <w10:wrap anchorx="page"/>
              </v:rect>
            </w:pict>
          </mc:Fallback>
        </mc:AlternateContent>
      </w:r>
      <w:r>
        <w:tab/>
      </w:r>
    </w:p>
    <w:p w14:paraId="114E727A" w14:textId="77777777" w:rsidR="00D6770B" w:rsidRDefault="00D6770B" w:rsidP="00D6770B">
      <w:pPr>
        <w:tabs>
          <w:tab w:val="left" w:pos="1922"/>
        </w:tabs>
      </w:pPr>
    </w:p>
    <w:p w14:paraId="1D08A4F1" w14:textId="77777777" w:rsidR="00D6770B" w:rsidRDefault="00D6770B" w:rsidP="00D6770B">
      <w:pPr>
        <w:tabs>
          <w:tab w:val="left" w:pos="1922"/>
        </w:tabs>
      </w:pPr>
    </w:p>
    <w:p w14:paraId="4509CF80" w14:textId="77777777" w:rsidR="00D6770B" w:rsidRDefault="00D6770B" w:rsidP="00D6770B">
      <w:pPr>
        <w:tabs>
          <w:tab w:val="left" w:pos="1922"/>
        </w:tabs>
      </w:pPr>
    </w:p>
    <w:p w14:paraId="0DA3C7C2" w14:textId="1EF63BBE" w:rsidR="005B2507" w:rsidRDefault="00D6770B" w:rsidP="00D6770B">
      <w:pPr>
        <w:tabs>
          <w:tab w:val="left" w:pos="1922"/>
        </w:tabs>
        <w:rPr>
          <w:b/>
          <w:i/>
          <w:sz w:val="24"/>
          <w:szCs w:val="24"/>
        </w:rPr>
      </w:pPr>
      <w:r>
        <w:rPr>
          <w:b/>
          <w:i/>
          <w:noProof/>
          <w:sz w:val="24"/>
          <w:szCs w:val="24"/>
        </w:rPr>
        <mc:AlternateContent>
          <mc:Choice Requires="wps">
            <w:drawing>
              <wp:anchor distT="0" distB="0" distL="114300" distR="114300" simplePos="0" relativeHeight="251663360" behindDoc="0" locked="0" layoutInCell="1" allowOverlap="1" wp14:anchorId="273C511D" wp14:editId="1577BA35">
                <wp:simplePos x="0" y="0"/>
                <wp:positionH relativeFrom="column">
                  <wp:posOffset>3533775</wp:posOffset>
                </wp:positionH>
                <wp:positionV relativeFrom="paragraph">
                  <wp:posOffset>984568</wp:posOffset>
                </wp:positionV>
                <wp:extent cx="866775" cy="119062"/>
                <wp:effectExtent l="0" t="0" r="28575" b="14605"/>
                <wp:wrapNone/>
                <wp:docPr id="637307318" name="Dikdörtgen 1"/>
                <wp:cNvGraphicFramePr/>
                <a:graphic xmlns:a="http://schemas.openxmlformats.org/drawingml/2006/main">
                  <a:graphicData uri="http://schemas.microsoft.com/office/word/2010/wordprocessingShape">
                    <wps:wsp>
                      <wps:cNvSpPr/>
                      <wps:spPr>
                        <a:xfrm>
                          <a:off x="0" y="0"/>
                          <a:ext cx="866775" cy="11906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DE2D7" id="Dikdörtgen 1" o:spid="_x0000_s1026" style="position:absolute;margin-left:278.25pt;margin-top:77.55pt;width:68.25pt;height:9.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" fillcolor="white [3212]" strokecolor="white [3212]" strokeweight="1pt"/>
            </w:pict>
          </mc:Fallback>
        </mc:AlternateContent>
      </w:r>
      <w:r w:rsidRPr="00BB41E3">
        <w:rPr>
          <w:b/>
          <w:i/>
          <w:sz w:val="24"/>
          <w:szCs w:val="24"/>
        </w:rPr>
        <w:t>BU KİTAP KURUMA ÖZELDİR, İZİN ALMADAN HİÇBİR ŞEKİLDE ALINTI YAPILAMAZ, ÇOĞALTILAMAZ, YAYINLANAMAZ.</w:t>
      </w:r>
      <w:r>
        <w:rPr>
          <w:b/>
          <w:i/>
          <w:sz w:val="24"/>
          <w:szCs w:val="24"/>
        </w:rPr>
        <w:t xml:space="preserve"> </w:t>
      </w:r>
    </w:p>
    <w:p w14:paraId="177F626B" w14:textId="77777777" w:rsidR="002A06B8" w:rsidRPr="001441CC" w:rsidRDefault="005B2507" w:rsidP="002A06B8">
      <w:pPr>
        <w:jc w:val="center"/>
        <w:rPr>
          <w:rFonts w:ascii="Arial Black" w:hAnsi="Arial Black"/>
          <w:b/>
          <w:sz w:val="56"/>
          <w:szCs w:val="56"/>
        </w:rPr>
      </w:pPr>
      <w:r>
        <w:rPr>
          <w:b/>
          <w:i/>
          <w:sz w:val="24"/>
          <w:szCs w:val="24"/>
        </w:rPr>
        <w:br w:type="page"/>
      </w:r>
      <w:r w:rsidR="002A06B8" w:rsidRPr="001441CC">
        <w:rPr>
          <w:rFonts w:ascii="Arial Black" w:hAnsi="Arial Black"/>
          <w:b/>
          <w:noProof/>
          <w:sz w:val="56"/>
          <w:szCs w:val="56"/>
        </w:rPr>
        <w:lastRenderedPageBreak/>
        <mc:AlternateContent>
          <mc:Choice Requires="wps">
            <w:drawing>
              <wp:anchor distT="0" distB="0" distL="114300" distR="114300" simplePos="0" relativeHeight="251674624" behindDoc="1" locked="0" layoutInCell="1" allowOverlap="1" wp14:anchorId="1E0982C9" wp14:editId="6DEB0CF1">
                <wp:simplePos x="0" y="0"/>
                <wp:positionH relativeFrom="page">
                  <wp:align>left</wp:align>
                </wp:positionH>
                <wp:positionV relativeFrom="paragraph">
                  <wp:posOffset>975360</wp:posOffset>
                </wp:positionV>
                <wp:extent cx="7540625" cy="1295400"/>
                <wp:effectExtent l="0" t="0" r="3175" b="0"/>
                <wp:wrapNone/>
                <wp:docPr id="1862801133" name="Dikdörtgen 1862801133"/>
                <wp:cNvGraphicFramePr/>
                <a:graphic xmlns:a="http://schemas.openxmlformats.org/drawingml/2006/main">
                  <a:graphicData uri="http://schemas.microsoft.com/office/word/2010/wordprocessingShape">
                    <wps:wsp>
                      <wps:cNvSpPr/>
                      <wps:spPr>
                        <a:xfrm>
                          <a:off x="0" y="0"/>
                          <a:ext cx="7540625" cy="1295400"/>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63FBAE" id="Dikdörtgen 1862801133" o:spid="_x0000_s1026" style="position:absolute;margin-left:0;margin-top:76.8pt;width:593.75pt;height:102pt;z-index:-25164185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" fillcolor="#ed7d31" stroked="f" strokeweight="1pt">
                <w10:wrap anchorx="page"/>
              </v:rect>
            </w:pict>
          </mc:Fallback>
        </mc:AlternateContent>
      </w:r>
      <w:r w:rsidR="002A06B8" w:rsidRPr="001441CC">
        <w:rPr>
          <w:rFonts w:ascii="Arial Black" w:hAnsi="Arial Black"/>
          <w:b/>
          <w:noProof/>
          <w:sz w:val="56"/>
          <w:szCs w:val="56"/>
        </w:rPr>
        <w:drawing>
          <wp:inline distT="0" distB="0" distL="0" distR="0" wp14:anchorId="6D5C7508" wp14:editId="0F029AF0">
            <wp:extent cx="1799616" cy="870625"/>
            <wp:effectExtent l="0" t="0" r="0" b="5715"/>
            <wp:docPr id="3" name="Resim 3" descr="ORAYBI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AYBIR_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0835" cy="890566"/>
                    </a:xfrm>
                    <a:prstGeom prst="rect">
                      <a:avLst/>
                    </a:prstGeom>
                    <a:noFill/>
                    <a:ln>
                      <a:noFill/>
                    </a:ln>
                  </pic:spPr>
                </pic:pic>
              </a:graphicData>
            </a:graphic>
          </wp:inline>
        </w:drawing>
      </w:r>
    </w:p>
    <w:p w14:paraId="0CEF6F27" w14:textId="77777777" w:rsidR="002A06B8" w:rsidRDefault="002A06B8" w:rsidP="002A06B8">
      <w:pPr>
        <w:jc w:val="center"/>
        <w:rPr>
          <w:rFonts w:ascii="Arial Black" w:hAnsi="Arial Black"/>
          <w:b/>
          <w:color w:val="FFFFFF" w:themeColor="background1"/>
          <w:sz w:val="36"/>
          <w:szCs w:val="36"/>
        </w:rPr>
      </w:pPr>
      <w:r w:rsidRPr="006C054A">
        <w:rPr>
          <w:rFonts w:ascii="Arial Black" w:hAnsi="Arial Black"/>
          <w:b/>
          <w:color w:val="FFFFFF" w:themeColor="background1"/>
          <w:sz w:val="36"/>
          <w:szCs w:val="36"/>
        </w:rPr>
        <w:t>ANKARA</w:t>
      </w:r>
      <w:r w:rsidRPr="006C054A">
        <w:rPr>
          <w:rFonts w:ascii="Arial Black" w:hAnsi="Arial Black"/>
          <w:b/>
          <w:color w:val="FFFFFF" w:themeColor="background1"/>
          <w:sz w:val="36"/>
          <w:szCs w:val="36"/>
        </w:rPr>
        <w:tab/>
        <w:t xml:space="preserve">DEVLET OPERA VE BALESİ BİNASI 2017-2018-2019-2020 YILLARA </w:t>
      </w:r>
      <w:proofErr w:type="gramStart"/>
      <w:r w:rsidRPr="006C054A">
        <w:rPr>
          <w:rFonts w:ascii="Arial Black" w:hAnsi="Arial Black"/>
          <w:b/>
          <w:color w:val="FFFFFF" w:themeColor="background1"/>
          <w:sz w:val="36"/>
          <w:szCs w:val="36"/>
        </w:rPr>
        <w:t>SARİ</w:t>
      </w:r>
      <w:proofErr w:type="gramEnd"/>
      <w:r w:rsidRPr="006C054A">
        <w:rPr>
          <w:rFonts w:ascii="Arial Black" w:hAnsi="Arial Black"/>
          <w:b/>
          <w:color w:val="FFFFFF" w:themeColor="background1"/>
          <w:sz w:val="36"/>
          <w:szCs w:val="36"/>
        </w:rPr>
        <w:t xml:space="preserve"> RESTORASYONU İŞİ</w:t>
      </w:r>
    </w:p>
    <w:p w14:paraId="5887DB32" w14:textId="77777777" w:rsidR="002A06B8" w:rsidRPr="006C054A" w:rsidRDefault="002A06B8" w:rsidP="002A06B8">
      <w:pPr>
        <w:spacing w:line="240" w:lineRule="auto"/>
        <w:jc w:val="center"/>
        <w:rPr>
          <w:rFonts w:ascii="Arial Black" w:hAnsi="Arial Black"/>
          <w:b/>
          <w:color w:val="FFFFFF" w:themeColor="background1"/>
          <w:sz w:val="36"/>
          <w:szCs w:val="36"/>
        </w:rPr>
      </w:pPr>
    </w:p>
    <w:p w14:paraId="6EF0F78F" w14:textId="77777777" w:rsidR="002A06B8" w:rsidRPr="001441CC" w:rsidRDefault="002A06B8" w:rsidP="002A06B8">
      <w:pPr>
        <w:rPr>
          <w:b/>
          <w:sz w:val="32"/>
          <w:szCs w:val="32"/>
        </w:rPr>
      </w:pPr>
      <w:r w:rsidRPr="001441CC">
        <w:rPr>
          <w:b/>
          <w:sz w:val="32"/>
          <w:szCs w:val="32"/>
        </w:rPr>
        <w:t>FİRMAMIZIN İLGİLİ KURUMLAR İÇİN HAZIRLAMIŞ OLDUĞU ARŞİV DÖKÜMANI VE ENVANTER LİSTESİ AŞAGIDADIR</w:t>
      </w:r>
    </w:p>
    <w:tbl>
      <w:tblPr>
        <w:tblStyle w:val="TabloKlavuzu"/>
        <w:tblW w:w="7999" w:type="dxa"/>
        <w:tblLook w:val="04A0" w:firstRow="1" w:lastRow="0" w:firstColumn="1" w:lastColumn="0" w:noHBand="0" w:noVBand="1"/>
      </w:tblPr>
      <w:tblGrid>
        <w:gridCol w:w="3539"/>
        <w:gridCol w:w="4460"/>
      </w:tblGrid>
      <w:tr w:rsidR="002A06B8" w:rsidRPr="001441CC" w14:paraId="3B4CDA72" w14:textId="77777777" w:rsidTr="0075001B">
        <w:trPr>
          <w:trHeight w:val="3687"/>
        </w:trPr>
        <w:tc>
          <w:tcPr>
            <w:tcW w:w="3539" w:type="dxa"/>
          </w:tcPr>
          <w:p w14:paraId="2D562675" w14:textId="77777777" w:rsidR="002A06B8" w:rsidRPr="001441CC" w:rsidRDefault="002A06B8" w:rsidP="0075001B">
            <w:pPr>
              <w:rPr>
                <w:b/>
                <w:sz w:val="24"/>
                <w:szCs w:val="24"/>
              </w:rPr>
            </w:pPr>
            <w:r w:rsidRPr="001441CC">
              <w:rPr>
                <w:b/>
                <w:sz w:val="24"/>
                <w:szCs w:val="24"/>
              </w:rPr>
              <w:t>İHALE DOSYALARI</w:t>
            </w:r>
          </w:p>
          <w:p w14:paraId="5D0E1392" w14:textId="77777777" w:rsidR="002A06B8" w:rsidRPr="001441CC" w:rsidRDefault="002A06B8" w:rsidP="0075001B">
            <w:pPr>
              <w:rPr>
                <w:b/>
                <w:sz w:val="24"/>
                <w:szCs w:val="24"/>
              </w:rPr>
            </w:pPr>
            <w:r w:rsidRPr="001441CC">
              <w:rPr>
                <w:b/>
                <w:sz w:val="24"/>
                <w:szCs w:val="24"/>
              </w:rPr>
              <w:t>HAKEDİŞLER,</w:t>
            </w:r>
          </w:p>
          <w:p w14:paraId="0011A34E" w14:textId="77777777" w:rsidR="002A06B8" w:rsidRPr="001441CC" w:rsidRDefault="002A06B8" w:rsidP="0075001B">
            <w:pPr>
              <w:rPr>
                <w:b/>
                <w:sz w:val="24"/>
                <w:szCs w:val="24"/>
              </w:rPr>
            </w:pPr>
            <w:r w:rsidRPr="001441CC">
              <w:rPr>
                <w:b/>
                <w:sz w:val="24"/>
                <w:szCs w:val="24"/>
              </w:rPr>
              <w:t>ANALİZLER</w:t>
            </w:r>
          </w:p>
          <w:p w14:paraId="3FB2A3F4" w14:textId="77777777" w:rsidR="002A06B8" w:rsidRPr="001441CC" w:rsidRDefault="002A06B8" w:rsidP="0075001B">
            <w:pPr>
              <w:rPr>
                <w:b/>
                <w:sz w:val="24"/>
                <w:szCs w:val="24"/>
              </w:rPr>
            </w:pPr>
            <w:r w:rsidRPr="001441CC">
              <w:rPr>
                <w:b/>
                <w:sz w:val="24"/>
                <w:szCs w:val="24"/>
              </w:rPr>
              <w:t>GEÇİCİ İŞGAL TUTANAKLARI</w:t>
            </w:r>
          </w:p>
          <w:p w14:paraId="43489F75" w14:textId="77777777" w:rsidR="002A06B8" w:rsidRPr="001441CC" w:rsidRDefault="002A06B8" w:rsidP="0075001B">
            <w:pPr>
              <w:rPr>
                <w:b/>
                <w:sz w:val="24"/>
                <w:szCs w:val="24"/>
              </w:rPr>
            </w:pPr>
            <w:r w:rsidRPr="001441CC">
              <w:rPr>
                <w:b/>
                <w:sz w:val="24"/>
                <w:szCs w:val="24"/>
              </w:rPr>
              <w:t>GENEL TUTANAKLAR</w:t>
            </w:r>
          </w:p>
          <w:p w14:paraId="541A2E7C" w14:textId="77777777" w:rsidR="002A06B8" w:rsidRPr="001441CC" w:rsidRDefault="002A06B8" w:rsidP="0075001B">
            <w:pPr>
              <w:rPr>
                <w:b/>
                <w:sz w:val="24"/>
                <w:szCs w:val="24"/>
              </w:rPr>
            </w:pPr>
            <w:r w:rsidRPr="001441CC">
              <w:rPr>
                <w:b/>
                <w:sz w:val="24"/>
                <w:szCs w:val="24"/>
              </w:rPr>
              <w:t>RAPORLAR</w:t>
            </w:r>
          </w:p>
          <w:p w14:paraId="0B7622DE" w14:textId="77777777" w:rsidR="002A06B8" w:rsidRPr="001441CC" w:rsidRDefault="002A06B8" w:rsidP="0075001B">
            <w:pPr>
              <w:rPr>
                <w:b/>
                <w:sz w:val="24"/>
                <w:szCs w:val="24"/>
              </w:rPr>
            </w:pPr>
            <w:r w:rsidRPr="001441CC">
              <w:rPr>
                <w:b/>
                <w:sz w:val="24"/>
                <w:szCs w:val="24"/>
              </w:rPr>
              <w:t>ATO BELGELERİ</w:t>
            </w:r>
          </w:p>
          <w:p w14:paraId="4E244DA1" w14:textId="77777777" w:rsidR="002A06B8" w:rsidRPr="001441CC" w:rsidRDefault="002A06B8" w:rsidP="0075001B">
            <w:pPr>
              <w:rPr>
                <w:b/>
                <w:sz w:val="24"/>
                <w:szCs w:val="24"/>
              </w:rPr>
            </w:pPr>
            <w:r w:rsidRPr="001441CC">
              <w:rPr>
                <w:b/>
                <w:sz w:val="24"/>
                <w:szCs w:val="24"/>
              </w:rPr>
              <w:t>ATAŞMANLAR</w:t>
            </w:r>
          </w:p>
          <w:p w14:paraId="61C2EF0E" w14:textId="77777777" w:rsidR="002A06B8" w:rsidRPr="001441CC" w:rsidRDefault="002A06B8" w:rsidP="0075001B">
            <w:pPr>
              <w:rPr>
                <w:b/>
                <w:sz w:val="24"/>
                <w:szCs w:val="24"/>
              </w:rPr>
            </w:pPr>
            <w:r w:rsidRPr="001441CC">
              <w:rPr>
                <w:b/>
                <w:sz w:val="24"/>
                <w:szCs w:val="24"/>
              </w:rPr>
              <w:t>RESTORASYON PROJELERİ</w:t>
            </w:r>
          </w:p>
          <w:p w14:paraId="0E59D690" w14:textId="77777777" w:rsidR="002A06B8" w:rsidRPr="001441CC" w:rsidRDefault="002A06B8" w:rsidP="0075001B">
            <w:pPr>
              <w:rPr>
                <w:b/>
                <w:sz w:val="24"/>
                <w:szCs w:val="24"/>
              </w:rPr>
            </w:pPr>
          </w:p>
        </w:tc>
        <w:tc>
          <w:tcPr>
            <w:tcW w:w="4460" w:type="dxa"/>
          </w:tcPr>
          <w:p w14:paraId="27890A10" w14:textId="77777777" w:rsidR="002A06B8" w:rsidRPr="001441CC" w:rsidRDefault="002A06B8" w:rsidP="0075001B">
            <w:pPr>
              <w:jc w:val="right"/>
              <w:rPr>
                <w:b/>
                <w:sz w:val="28"/>
                <w:szCs w:val="28"/>
              </w:rPr>
            </w:pPr>
            <w:r w:rsidRPr="001441CC">
              <w:rPr>
                <w:b/>
                <w:sz w:val="28"/>
                <w:szCs w:val="28"/>
              </w:rPr>
              <w:t xml:space="preserve">  SERGİ EVİ DÖNEMİ PROJELERİ    </w:t>
            </w:r>
          </w:p>
          <w:p w14:paraId="4F53C0AF" w14:textId="77777777" w:rsidR="002A06B8" w:rsidRPr="001441CC" w:rsidRDefault="002A06B8" w:rsidP="0075001B">
            <w:pPr>
              <w:jc w:val="right"/>
              <w:rPr>
                <w:b/>
                <w:sz w:val="28"/>
                <w:szCs w:val="28"/>
              </w:rPr>
            </w:pPr>
            <w:r w:rsidRPr="001441CC">
              <w:rPr>
                <w:b/>
                <w:sz w:val="28"/>
                <w:szCs w:val="28"/>
              </w:rPr>
              <w:t xml:space="preserve"> RESİM ARŞİVLERİ</w:t>
            </w:r>
          </w:p>
          <w:p w14:paraId="5B13CE3E" w14:textId="77777777" w:rsidR="002A06B8" w:rsidRPr="001441CC" w:rsidRDefault="002A06B8" w:rsidP="0075001B">
            <w:pPr>
              <w:jc w:val="right"/>
              <w:rPr>
                <w:b/>
                <w:sz w:val="28"/>
                <w:szCs w:val="28"/>
              </w:rPr>
            </w:pPr>
            <w:r w:rsidRPr="001441CC">
              <w:rPr>
                <w:b/>
                <w:sz w:val="28"/>
                <w:szCs w:val="28"/>
              </w:rPr>
              <w:t xml:space="preserve"> VİDEO ARŞİVLERİ</w:t>
            </w:r>
          </w:p>
          <w:p w14:paraId="21DC041B" w14:textId="77777777" w:rsidR="002A06B8" w:rsidRPr="001441CC" w:rsidRDefault="002A06B8" w:rsidP="0075001B">
            <w:pPr>
              <w:jc w:val="right"/>
              <w:rPr>
                <w:b/>
                <w:sz w:val="28"/>
                <w:szCs w:val="28"/>
              </w:rPr>
            </w:pPr>
            <w:r w:rsidRPr="001441CC">
              <w:rPr>
                <w:b/>
                <w:sz w:val="28"/>
                <w:szCs w:val="28"/>
              </w:rPr>
              <w:t>BASILI RESİMLER</w:t>
            </w:r>
          </w:p>
          <w:p w14:paraId="109642A6" w14:textId="77777777" w:rsidR="002A06B8" w:rsidRPr="001441CC" w:rsidRDefault="002A06B8" w:rsidP="0075001B">
            <w:pPr>
              <w:jc w:val="right"/>
              <w:rPr>
                <w:b/>
                <w:sz w:val="28"/>
                <w:szCs w:val="28"/>
              </w:rPr>
            </w:pPr>
            <w:r w:rsidRPr="001441CC">
              <w:rPr>
                <w:b/>
                <w:sz w:val="28"/>
                <w:szCs w:val="28"/>
              </w:rPr>
              <w:t>VİTRİN GÖRSEL DÖKÜMANLAR</w:t>
            </w:r>
          </w:p>
          <w:p w14:paraId="6F878EAD" w14:textId="77777777" w:rsidR="002A06B8" w:rsidRPr="001441CC" w:rsidRDefault="002A06B8" w:rsidP="0075001B">
            <w:pPr>
              <w:jc w:val="right"/>
              <w:rPr>
                <w:b/>
                <w:sz w:val="28"/>
                <w:szCs w:val="28"/>
              </w:rPr>
            </w:pPr>
            <w:r w:rsidRPr="001441CC">
              <w:rPr>
                <w:b/>
                <w:sz w:val="28"/>
                <w:szCs w:val="28"/>
              </w:rPr>
              <w:t>AS-BUİLD KORUMA KURULU ONAYLI PROJELER</w:t>
            </w:r>
          </w:p>
          <w:p w14:paraId="3E7981C7" w14:textId="77777777" w:rsidR="002A06B8" w:rsidRPr="001441CC" w:rsidRDefault="002A06B8" w:rsidP="0075001B">
            <w:pPr>
              <w:jc w:val="right"/>
              <w:rPr>
                <w:b/>
                <w:sz w:val="28"/>
                <w:szCs w:val="28"/>
              </w:rPr>
            </w:pPr>
            <w:r w:rsidRPr="001441CC">
              <w:rPr>
                <w:b/>
                <w:sz w:val="28"/>
                <w:szCs w:val="28"/>
              </w:rPr>
              <w:t>BÜTÜN BUNLARIN DİJİTAL ORTAMDA HARDDİSKLERİ</w:t>
            </w:r>
          </w:p>
          <w:p w14:paraId="56747DBE" w14:textId="77777777" w:rsidR="002A06B8" w:rsidRDefault="002A06B8" w:rsidP="0075001B">
            <w:pPr>
              <w:jc w:val="right"/>
              <w:rPr>
                <w:b/>
                <w:sz w:val="28"/>
                <w:szCs w:val="28"/>
              </w:rPr>
            </w:pPr>
            <w:r w:rsidRPr="001441CC">
              <w:rPr>
                <w:b/>
                <w:sz w:val="28"/>
                <w:szCs w:val="28"/>
              </w:rPr>
              <w:t>ENVANTER LİSTESİ</w:t>
            </w:r>
          </w:p>
          <w:p w14:paraId="4E08C2AE" w14:textId="77777777" w:rsidR="002A06B8" w:rsidRDefault="002A06B8" w:rsidP="0075001B">
            <w:pPr>
              <w:jc w:val="right"/>
              <w:rPr>
                <w:b/>
                <w:sz w:val="28"/>
                <w:szCs w:val="28"/>
              </w:rPr>
            </w:pPr>
            <w:r>
              <w:rPr>
                <w:b/>
                <w:sz w:val="28"/>
                <w:szCs w:val="28"/>
              </w:rPr>
              <w:t>SERGİ EVİ MAKETİ</w:t>
            </w:r>
          </w:p>
          <w:p w14:paraId="41217330" w14:textId="77777777" w:rsidR="002A06B8" w:rsidRPr="001441CC" w:rsidRDefault="002A06B8" w:rsidP="0075001B">
            <w:pPr>
              <w:jc w:val="right"/>
              <w:rPr>
                <w:b/>
                <w:sz w:val="32"/>
                <w:szCs w:val="32"/>
              </w:rPr>
            </w:pPr>
            <w:r>
              <w:rPr>
                <w:b/>
                <w:sz w:val="28"/>
                <w:szCs w:val="28"/>
              </w:rPr>
              <w:t>NUMUNE MALZEMELER VE ESKİ ESER MUHTELİF ARGÜMANLAR</w:t>
            </w:r>
          </w:p>
        </w:tc>
      </w:tr>
    </w:tbl>
    <w:p w14:paraId="0E65115F" w14:textId="77777777" w:rsidR="002A06B8" w:rsidRPr="001441CC" w:rsidRDefault="002A06B8" w:rsidP="002A06B8">
      <w:pPr>
        <w:jc w:val="center"/>
        <w:rPr>
          <w:color w:val="FFFFFF" w:themeColor="background1"/>
          <w:sz w:val="28"/>
          <w:szCs w:val="28"/>
        </w:rPr>
      </w:pPr>
      <w:r w:rsidRPr="001441CC">
        <w:rPr>
          <w:rFonts w:ascii="Arial Black" w:hAnsi="Arial Black"/>
          <w:b/>
          <w:noProof/>
          <w:sz w:val="56"/>
          <w:szCs w:val="56"/>
        </w:rPr>
        <mc:AlternateContent>
          <mc:Choice Requires="wps">
            <w:drawing>
              <wp:anchor distT="0" distB="0" distL="114300" distR="114300" simplePos="0" relativeHeight="251675648" behindDoc="1" locked="0" layoutInCell="1" allowOverlap="1" wp14:anchorId="71FE935F" wp14:editId="4E688777">
                <wp:simplePos x="0" y="0"/>
                <wp:positionH relativeFrom="page">
                  <wp:align>right</wp:align>
                </wp:positionH>
                <wp:positionV relativeFrom="paragraph">
                  <wp:posOffset>358701</wp:posOffset>
                </wp:positionV>
                <wp:extent cx="7540625" cy="609600"/>
                <wp:effectExtent l="0" t="0" r="3175" b="0"/>
                <wp:wrapNone/>
                <wp:docPr id="2019150069" name="Dikdörtgen 2019150069"/>
                <wp:cNvGraphicFramePr/>
                <a:graphic xmlns:a="http://schemas.openxmlformats.org/drawingml/2006/main">
                  <a:graphicData uri="http://schemas.microsoft.com/office/word/2010/wordprocessingShape">
                    <wps:wsp>
                      <wps:cNvSpPr/>
                      <wps:spPr>
                        <a:xfrm>
                          <a:off x="0" y="0"/>
                          <a:ext cx="7540625" cy="609600"/>
                        </a:xfrm>
                        <a:prstGeom prst="rect">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9F9D77" id="Dikdörtgen 2019150069" o:spid="_x0000_s1026" style="position:absolute;margin-left:542.55pt;margin-top:28.25pt;width:593.75pt;height:48pt;z-index:-251640832;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" fillcolor="#ed7d31" stroked="f" strokeweight="1pt">
                <w10:wrap anchorx="page"/>
              </v:rect>
            </w:pict>
          </mc:Fallback>
        </mc:AlternateContent>
      </w:r>
      <w:r w:rsidRPr="001441CC">
        <w:rPr>
          <w:color w:val="FFFFFF" w:themeColor="background1"/>
          <w:sz w:val="28"/>
          <w:szCs w:val="28"/>
        </w:rPr>
        <w:t xml:space="preserve">AYAN </w:t>
      </w:r>
    </w:p>
    <w:p w14:paraId="565827B3" w14:textId="77777777" w:rsidR="002A06B8" w:rsidRPr="001441CC" w:rsidRDefault="002A06B8" w:rsidP="002A06B8">
      <w:pPr>
        <w:tabs>
          <w:tab w:val="left" w:pos="5775"/>
        </w:tabs>
        <w:spacing w:after="0" w:line="240" w:lineRule="auto"/>
        <w:jc w:val="center"/>
        <w:rPr>
          <w:color w:val="FFFFFF" w:themeColor="background1"/>
          <w:sz w:val="28"/>
          <w:szCs w:val="28"/>
        </w:rPr>
      </w:pPr>
      <w:r w:rsidRPr="001441CC">
        <w:rPr>
          <w:color w:val="FFFFFF" w:themeColor="background1"/>
          <w:sz w:val="28"/>
          <w:szCs w:val="28"/>
        </w:rPr>
        <w:t xml:space="preserve">HAZIRLAYAN </w:t>
      </w:r>
    </w:p>
    <w:p w14:paraId="0EF7F517" w14:textId="77777777" w:rsidR="002A06B8" w:rsidRPr="001441CC" w:rsidRDefault="002A06B8" w:rsidP="002A06B8">
      <w:pPr>
        <w:tabs>
          <w:tab w:val="left" w:pos="5775"/>
        </w:tabs>
        <w:spacing w:after="0" w:line="240" w:lineRule="auto"/>
        <w:jc w:val="center"/>
        <w:rPr>
          <w:b/>
          <w:color w:val="FFFFFF" w:themeColor="background1"/>
          <w:sz w:val="28"/>
          <w:szCs w:val="28"/>
        </w:rPr>
      </w:pPr>
      <w:r w:rsidRPr="001441CC">
        <w:rPr>
          <w:b/>
          <w:color w:val="FFFFFF" w:themeColor="background1"/>
          <w:sz w:val="28"/>
          <w:szCs w:val="28"/>
        </w:rPr>
        <w:t>ORHAN PEKDEMİR</w:t>
      </w:r>
    </w:p>
    <w:p w14:paraId="59823EE2" w14:textId="77777777" w:rsidR="002A06B8" w:rsidRPr="001441CC" w:rsidRDefault="002A06B8" w:rsidP="002A06B8">
      <w:pPr>
        <w:tabs>
          <w:tab w:val="left" w:pos="5775"/>
        </w:tabs>
        <w:ind w:left="-567" w:right="-727"/>
        <w:jc w:val="center"/>
        <w:rPr>
          <w:color w:val="FFFFFF" w:themeColor="background1"/>
          <w:sz w:val="28"/>
          <w:szCs w:val="28"/>
        </w:rPr>
      </w:pPr>
      <w:r w:rsidRPr="001441CC">
        <w:rPr>
          <w:color w:val="FFFFFF" w:themeColor="background1"/>
          <w:sz w:val="28"/>
          <w:szCs w:val="28"/>
        </w:rPr>
        <w:t>OCAK 2021</w:t>
      </w:r>
    </w:p>
    <w:p w14:paraId="1BE61204" w14:textId="26CAA426" w:rsidR="002A06B8" w:rsidRPr="002A06B8" w:rsidRDefault="002A06B8" w:rsidP="002A06B8">
      <w:pPr>
        <w:ind w:right="-727"/>
        <w:rPr>
          <w:b/>
          <w:iCs/>
          <w:sz w:val="20"/>
          <w:szCs w:val="20"/>
        </w:rPr>
      </w:pPr>
      <w:r w:rsidRPr="002A06B8">
        <w:rPr>
          <w:b/>
          <w:iCs/>
          <w:sz w:val="20"/>
          <w:szCs w:val="20"/>
        </w:rPr>
        <w:t>BU KİTAP KURUMA ÖZELDİR, İZİN ALMADAN HİÇBİR ŞEKİLDE ALINTI YAPILAMAZ, ÇOĞALTILAMAZ, YAYINLANAMAZ.</w:t>
      </w:r>
    </w:p>
    <w:p w14:paraId="675EB1FA" w14:textId="644DF6FF" w:rsidR="005B2507" w:rsidRPr="002A06B8" w:rsidRDefault="005B2507">
      <w:pPr>
        <w:spacing w:after="0" w:line="240" w:lineRule="auto"/>
        <w:rPr>
          <w:bCs/>
          <w:iCs/>
          <w:sz w:val="28"/>
          <w:szCs w:val="28"/>
        </w:rPr>
      </w:pPr>
    </w:p>
    <w:p w14:paraId="1CF78E0E" w14:textId="77777777" w:rsidR="005B2507" w:rsidRPr="000B78B9" w:rsidRDefault="005B2507" w:rsidP="005B2507">
      <w:pPr>
        <w:spacing w:after="0"/>
        <w:ind w:left="-151" w:right="-230"/>
        <w:jc w:val="center"/>
      </w:pPr>
      <w:r w:rsidRPr="00A850B0">
        <w:rPr>
          <w:b/>
          <w:sz w:val="40"/>
          <w:szCs w:val="40"/>
        </w:rPr>
        <w:t>TUTANAKTIR</w:t>
      </w:r>
    </w:p>
    <w:p w14:paraId="60116482" w14:textId="77777777" w:rsidR="005B2507" w:rsidRPr="00333C30" w:rsidRDefault="005B2507" w:rsidP="005B2507">
      <w:pPr>
        <w:tabs>
          <w:tab w:val="left" w:pos="720"/>
          <w:tab w:val="right" w:pos="8505"/>
        </w:tabs>
        <w:ind w:right="-585"/>
      </w:pPr>
      <w:r>
        <w:tab/>
      </w:r>
      <w:r>
        <w:tab/>
      </w:r>
    </w:p>
    <w:p w14:paraId="1649BCA0" w14:textId="77777777" w:rsidR="005B2507" w:rsidRPr="00333C30" w:rsidRDefault="005B2507" w:rsidP="005B2507"/>
    <w:p w14:paraId="25D60118" w14:textId="77777777" w:rsidR="005B2507" w:rsidRDefault="005B2507" w:rsidP="005B2507">
      <w:pPr>
        <w:ind w:left="-567" w:right="-585" w:firstLine="416"/>
        <w:jc w:val="both"/>
        <w:rPr>
          <w:sz w:val="28"/>
          <w:szCs w:val="28"/>
        </w:rPr>
      </w:pPr>
      <w:r>
        <w:rPr>
          <w:sz w:val="28"/>
          <w:szCs w:val="28"/>
        </w:rPr>
        <w:t>S</w:t>
      </w:r>
      <w:r w:rsidRPr="005A234F">
        <w:rPr>
          <w:sz w:val="28"/>
          <w:szCs w:val="28"/>
        </w:rPr>
        <w:t>ergi odamızdaki ekli</w:t>
      </w:r>
      <w:r>
        <w:rPr>
          <w:sz w:val="28"/>
          <w:szCs w:val="28"/>
        </w:rPr>
        <w:t xml:space="preserve"> listede yer alan tüm ekipman ve donanımlar (dosya, resim, çizim, proje, sergi malzemeleri vs) koruması ve muhafazası yapılarak kuruma bırakılması amaçlanmıştır. Bu sergi odası ziyaret edile bilir hale getirilmiştir. Yetkili kişiler haricinde muhafazasından çıkarılmaması ve kullanılmaması önerilmektedir.</w:t>
      </w:r>
    </w:p>
    <w:p w14:paraId="1DF4CDB0" w14:textId="77777777" w:rsidR="005B2507" w:rsidRPr="00A850B0" w:rsidRDefault="005B2507" w:rsidP="005B2507">
      <w:pPr>
        <w:ind w:left="-567" w:right="-585" w:firstLine="416"/>
        <w:jc w:val="both"/>
        <w:rPr>
          <w:b/>
          <w:sz w:val="40"/>
          <w:szCs w:val="40"/>
        </w:rPr>
      </w:pPr>
      <w:r>
        <w:rPr>
          <w:sz w:val="28"/>
          <w:szCs w:val="28"/>
        </w:rPr>
        <w:t>İş bu tutanakta, imzası bulunanlar tarafından imza altına alınmıştır.</w:t>
      </w:r>
      <w:r w:rsidRPr="00A850B0">
        <w:rPr>
          <w:b/>
          <w:sz w:val="40"/>
          <w:szCs w:val="40"/>
        </w:rPr>
        <w:t xml:space="preserve">   </w:t>
      </w:r>
    </w:p>
    <w:p w14:paraId="538395DA" w14:textId="77777777" w:rsidR="005B2507" w:rsidRPr="00333C30" w:rsidRDefault="005B2507" w:rsidP="005B2507">
      <w:pPr>
        <w:tabs>
          <w:tab w:val="left" w:pos="720"/>
          <w:tab w:val="right" w:pos="8505"/>
        </w:tabs>
        <w:ind w:right="-585"/>
        <w:jc w:val="right"/>
      </w:pPr>
      <w:r>
        <w:rPr>
          <w:sz w:val="32"/>
          <w:szCs w:val="32"/>
        </w:rPr>
        <w:tab/>
        <w:t xml:space="preserve">                                                            </w:t>
      </w:r>
      <w:r w:rsidRPr="000B78B9">
        <w:rPr>
          <w:sz w:val="28"/>
          <w:szCs w:val="28"/>
        </w:rPr>
        <w:t xml:space="preserve">/  </w:t>
      </w:r>
      <w:r>
        <w:rPr>
          <w:sz w:val="28"/>
          <w:szCs w:val="28"/>
        </w:rPr>
        <w:t xml:space="preserve">    </w:t>
      </w:r>
      <w:r w:rsidRPr="000B78B9">
        <w:rPr>
          <w:sz w:val="28"/>
          <w:szCs w:val="28"/>
        </w:rPr>
        <w:t xml:space="preserve"> </w:t>
      </w:r>
      <w:r>
        <w:rPr>
          <w:sz w:val="28"/>
          <w:szCs w:val="28"/>
        </w:rPr>
        <w:t>/ 2021</w:t>
      </w:r>
    </w:p>
    <w:p w14:paraId="7A18BFE2" w14:textId="77777777" w:rsidR="005B2507" w:rsidRDefault="005B2507" w:rsidP="005B2507">
      <w:pPr>
        <w:tabs>
          <w:tab w:val="left" w:pos="4905"/>
        </w:tabs>
        <w:rPr>
          <w:sz w:val="32"/>
          <w:szCs w:val="32"/>
        </w:rPr>
      </w:pPr>
    </w:p>
    <w:p w14:paraId="22862C53" w14:textId="77777777" w:rsidR="005B2507" w:rsidRDefault="005B2507" w:rsidP="005B2507">
      <w:pPr>
        <w:tabs>
          <w:tab w:val="left" w:pos="4905"/>
        </w:tabs>
        <w:rPr>
          <w:sz w:val="32"/>
          <w:szCs w:val="32"/>
        </w:rPr>
      </w:pPr>
    </w:p>
    <w:p w14:paraId="105F434C" w14:textId="77777777" w:rsidR="005B2507" w:rsidRDefault="005B2507" w:rsidP="005B2507">
      <w:pPr>
        <w:tabs>
          <w:tab w:val="left" w:pos="4905"/>
        </w:tabs>
        <w:rPr>
          <w:sz w:val="32"/>
          <w:szCs w:val="32"/>
        </w:rPr>
      </w:pPr>
    </w:p>
    <w:p w14:paraId="31A5779A" w14:textId="77777777" w:rsidR="005B2507" w:rsidRDefault="005B2507" w:rsidP="005B2507">
      <w:pPr>
        <w:tabs>
          <w:tab w:val="left" w:pos="4905"/>
        </w:tabs>
        <w:rPr>
          <w:sz w:val="32"/>
          <w:szCs w:val="32"/>
        </w:rPr>
      </w:pPr>
    </w:p>
    <w:tbl>
      <w:tblPr>
        <w:tblStyle w:val="TabloKlavuzu"/>
        <w:tblW w:w="0" w:type="auto"/>
        <w:tblInd w:w="-151" w:type="dxa"/>
        <w:tblLook w:val="04A0" w:firstRow="1" w:lastRow="0" w:firstColumn="1" w:lastColumn="0" w:noHBand="0" w:noVBand="1"/>
      </w:tblPr>
      <w:tblGrid>
        <w:gridCol w:w="3955"/>
        <w:gridCol w:w="3955"/>
      </w:tblGrid>
      <w:tr w:rsidR="005B2507" w14:paraId="73675BC7" w14:textId="77777777" w:rsidTr="0075001B">
        <w:tc>
          <w:tcPr>
            <w:tcW w:w="3955" w:type="dxa"/>
          </w:tcPr>
          <w:p w14:paraId="33EA233E" w14:textId="77777777" w:rsidR="005B2507" w:rsidRPr="002159FC" w:rsidRDefault="005B2507" w:rsidP="0075001B">
            <w:pPr>
              <w:ind w:right="-230"/>
              <w:jc w:val="center"/>
              <w:rPr>
                <w:rFonts w:ascii="Times New Roman" w:eastAsia="Times New Roman" w:hAnsi="Times New Roman"/>
                <w:sz w:val="28"/>
                <w:szCs w:val="28"/>
              </w:rPr>
            </w:pPr>
            <w:r w:rsidRPr="002159FC">
              <w:rPr>
                <w:rFonts w:ascii="Times New Roman" w:eastAsia="Times New Roman" w:hAnsi="Times New Roman"/>
                <w:sz w:val="28"/>
                <w:szCs w:val="28"/>
              </w:rPr>
              <w:t>TESLİM EDEN</w:t>
            </w:r>
          </w:p>
        </w:tc>
        <w:tc>
          <w:tcPr>
            <w:tcW w:w="3955" w:type="dxa"/>
          </w:tcPr>
          <w:p w14:paraId="3856C243" w14:textId="77777777" w:rsidR="005B2507" w:rsidRPr="002159FC" w:rsidRDefault="005B2507" w:rsidP="0075001B">
            <w:pPr>
              <w:ind w:right="-230"/>
              <w:jc w:val="center"/>
              <w:rPr>
                <w:rFonts w:ascii="Times New Roman" w:eastAsia="Times New Roman" w:hAnsi="Times New Roman"/>
                <w:sz w:val="28"/>
                <w:szCs w:val="28"/>
              </w:rPr>
            </w:pPr>
            <w:r w:rsidRPr="002159FC">
              <w:rPr>
                <w:rFonts w:ascii="Times New Roman" w:eastAsia="Times New Roman" w:hAnsi="Times New Roman"/>
                <w:sz w:val="28"/>
                <w:szCs w:val="28"/>
              </w:rPr>
              <w:t>TESLİM ALAN</w:t>
            </w:r>
          </w:p>
        </w:tc>
      </w:tr>
      <w:tr w:rsidR="005B2507" w14:paraId="372BBBC1" w14:textId="77777777" w:rsidTr="0075001B">
        <w:trPr>
          <w:trHeight w:val="2657"/>
        </w:trPr>
        <w:tc>
          <w:tcPr>
            <w:tcW w:w="3955" w:type="dxa"/>
          </w:tcPr>
          <w:p w14:paraId="5F38E085" w14:textId="77777777" w:rsidR="005B2507" w:rsidRDefault="005B2507" w:rsidP="0075001B">
            <w:pPr>
              <w:ind w:right="-230"/>
              <w:rPr>
                <w:rFonts w:ascii="Times New Roman" w:eastAsia="Times New Roman" w:hAnsi="Times New Roman"/>
                <w:b/>
                <w:sz w:val="36"/>
              </w:rPr>
            </w:pPr>
          </w:p>
        </w:tc>
        <w:tc>
          <w:tcPr>
            <w:tcW w:w="3955" w:type="dxa"/>
          </w:tcPr>
          <w:p w14:paraId="240A38A4" w14:textId="77777777" w:rsidR="005B2507" w:rsidRDefault="005B2507" w:rsidP="0075001B">
            <w:pPr>
              <w:ind w:right="-230"/>
              <w:rPr>
                <w:rFonts w:ascii="Times New Roman" w:eastAsia="Times New Roman" w:hAnsi="Times New Roman"/>
                <w:b/>
                <w:sz w:val="36"/>
              </w:rPr>
            </w:pPr>
          </w:p>
        </w:tc>
      </w:tr>
    </w:tbl>
    <w:p w14:paraId="23CE9C3A" w14:textId="77777777" w:rsidR="005B2507" w:rsidRDefault="005B2507" w:rsidP="005B2507">
      <w:pPr>
        <w:spacing w:after="0"/>
        <w:ind w:left="-151" w:right="-230"/>
        <w:rPr>
          <w:rFonts w:ascii="Times New Roman" w:eastAsia="Times New Roman" w:hAnsi="Times New Roman"/>
          <w:b/>
          <w:sz w:val="36"/>
        </w:rPr>
      </w:pPr>
    </w:p>
    <w:p w14:paraId="484C30FD" w14:textId="77777777" w:rsidR="005B2507" w:rsidRDefault="005B2507" w:rsidP="005B2507">
      <w:pPr>
        <w:spacing w:after="0"/>
        <w:ind w:left="-151" w:right="-230"/>
        <w:rPr>
          <w:rFonts w:ascii="Times New Roman" w:eastAsia="Times New Roman" w:hAnsi="Times New Roman"/>
          <w:b/>
          <w:sz w:val="36"/>
        </w:rPr>
      </w:pPr>
    </w:p>
    <w:p w14:paraId="2E004489" w14:textId="77777777" w:rsidR="005B2507" w:rsidRDefault="005B2507" w:rsidP="005B2507">
      <w:pPr>
        <w:spacing w:after="0"/>
        <w:ind w:left="-151" w:right="-230"/>
        <w:rPr>
          <w:rFonts w:ascii="Times New Roman" w:eastAsia="Times New Roman" w:hAnsi="Times New Roman"/>
          <w:b/>
          <w:noProof/>
          <w:sz w:val="36"/>
        </w:rPr>
      </w:pPr>
    </w:p>
    <w:p w14:paraId="03062CED" w14:textId="77777777" w:rsidR="00D6770B" w:rsidRDefault="00D6770B" w:rsidP="00D6770B">
      <w:pPr>
        <w:tabs>
          <w:tab w:val="left" w:pos="1922"/>
        </w:tabs>
        <w:rPr>
          <w:bCs/>
          <w:iCs/>
          <w:sz w:val="28"/>
          <w:szCs w:val="28"/>
        </w:rPr>
      </w:pPr>
    </w:p>
    <w:p w14:paraId="680D411A" w14:textId="77777777" w:rsidR="005B2507" w:rsidRDefault="005B2507" w:rsidP="00D6770B">
      <w:pPr>
        <w:tabs>
          <w:tab w:val="left" w:pos="1922"/>
        </w:tabs>
        <w:rPr>
          <w:bCs/>
          <w:iCs/>
          <w:sz w:val="28"/>
          <w:szCs w:val="28"/>
        </w:rPr>
      </w:pPr>
    </w:p>
    <w:p w14:paraId="68CF1876" w14:textId="77777777" w:rsidR="005B2507" w:rsidRDefault="005B2507" w:rsidP="00D6770B">
      <w:pPr>
        <w:tabs>
          <w:tab w:val="left" w:pos="1922"/>
        </w:tabs>
        <w:rPr>
          <w:bCs/>
          <w:iCs/>
          <w:sz w:val="28"/>
          <w:szCs w:val="28"/>
        </w:rPr>
      </w:pPr>
    </w:p>
    <w:p w14:paraId="1A2AB318" w14:textId="77777777" w:rsidR="005B2507" w:rsidRDefault="005B2507" w:rsidP="00D6770B">
      <w:pPr>
        <w:tabs>
          <w:tab w:val="left" w:pos="1922"/>
        </w:tabs>
        <w:rPr>
          <w:bCs/>
          <w:iCs/>
          <w:sz w:val="28"/>
          <w:szCs w:val="28"/>
        </w:rPr>
      </w:pPr>
    </w:p>
    <w:p w14:paraId="7B2BE8DE" w14:textId="77777777" w:rsidR="005B2507" w:rsidRDefault="005B2507" w:rsidP="00D6770B">
      <w:pPr>
        <w:tabs>
          <w:tab w:val="left" w:pos="1922"/>
        </w:tabs>
        <w:rPr>
          <w:bCs/>
          <w:iCs/>
          <w:sz w:val="28"/>
          <w:szCs w:val="28"/>
        </w:rPr>
      </w:pPr>
    </w:p>
    <w:p w14:paraId="0D54814C" w14:textId="77777777" w:rsidR="005B2507" w:rsidRDefault="005B2507" w:rsidP="00D6770B">
      <w:pPr>
        <w:tabs>
          <w:tab w:val="left" w:pos="1922"/>
        </w:tabs>
        <w:rPr>
          <w:bCs/>
          <w:iCs/>
          <w:sz w:val="28"/>
          <w:szCs w:val="28"/>
        </w:rPr>
      </w:pPr>
    </w:p>
    <w:p w14:paraId="603FCB4C" w14:textId="77777777" w:rsidR="005B2507" w:rsidRDefault="005B2507" w:rsidP="005B2507">
      <w:pPr>
        <w:spacing w:after="0"/>
        <w:ind w:left="-151" w:right="-230"/>
        <w:rPr>
          <w:rFonts w:ascii="Times New Roman" w:eastAsia="Times New Roman" w:hAnsi="Times New Roman"/>
          <w:b/>
          <w:noProof/>
          <w:sz w:val="36"/>
        </w:rPr>
      </w:pPr>
    </w:p>
    <w:p w14:paraId="0A671900" w14:textId="77777777" w:rsidR="005B2507" w:rsidRDefault="005B2507" w:rsidP="005B2507">
      <w:pPr>
        <w:spacing w:after="0"/>
        <w:ind w:left="-151" w:right="-230"/>
        <w:rPr>
          <w:rFonts w:ascii="Times New Roman" w:eastAsia="Times New Roman" w:hAnsi="Times New Roman"/>
          <w:b/>
          <w:sz w:val="36"/>
        </w:rPr>
      </w:pPr>
      <w:r>
        <w:rPr>
          <w:rFonts w:ascii="Times New Roman" w:eastAsia="Times New Roman" w:hAnsi="Times New Roman"/>
          <w:b/>
          <w:noProof/>
          <w:sz w:val="36"/>
        </w:rPr>
        <w:drawing>
          <wp:inline distT="0" distB="0" distL="0" distR="0" wp14:anchorId="55F9B8DB" wp14:editId="68357E00">
            <wp:extent cx="5013960" cy="2319712"/>
            <wp:effectExtent l="0" t="0" r="0" b="4445"/>
            <wp:docPr id="7" name="Resim 7" descr="iç mekan, makine, duvar, uz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iç mekan, makine, duvar, uzak içeren bir resim&#10;&#10;Açıklama otomatik olarak oluşturuld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4823" cy="2329364"/>
                    </a:xfrm>
                    <a:prstGeom prst="rect">
                      <a:avLst/>
                    </a:prstGeom>
                    <a:noFill/>
                  </pic:spPr>
                </pic:pic>
              </a:graphicData>
            </a:graphic>
          </wp:inline>
        </w:drawing>
      </w:r>
    </w:p>
    <w:p w14:paraId="3036C82D" w14:textId="77777777" w:rsidR="005B2507" w:rsidRDefault="005B2507" w:rsidP="005B2507">
      <w:pPr>
        <w:spacing w:after="0"/>
        <w:ind w:left="-151" w:right="-230"/>
        <w:rPr>
          <w:rFonts w:ascii="Times New Roman" w:eastAsia="Times New Roman" w:hAnsi="Times New Roman"/>
          <w:bCs/>
          <w:sz w:val="32"/>
          <w:szCs w:val="32"/>
        </w:rPr>
      </w:pPr>
    </w:p>
    <w:p w14:paraId="40AA4282" w14:textId="77777777" w:rsidR="005B2507" w:rsidRPr="00541A87" w:rsidRDefault="005B2507" w:rsidP="005B2507">
      <w:pPr>
        <w:spacing w:after="0"/>
        <w:ind w:left="-151" w:right="-230"/>
        <w:rPr>
          <w:rFonts w:ascii="Times New Roman" w:eastAsia="Times New Roman" w:hAnsi="Times New Roman"/>
          <w:bCs/>
          <w:sz w:val="32"/>
          <w:szCs w:val="32"/>
        </w:rPr>
      </w:pPr>
      <w:r>
        <w:rPr>
          <w:rFonts w:ascii="Times New Roman" w:eastAsia="Times New Roman" w:hAnsi="Times New Roman"/>
          <w:bCs/>
          <w:sz w:val="32"/>
          <w:szCs w:val="32"/>
        </w:rPr>
        <w:t>Sergi evi maketi</w:t>
      </w:r>
    </w:p>
    <w:p w14:paraId="5EC65F19" w14:textId="77777777" w:rsidR="005B2507" w:rsidRDefault="005B2507" w:rsidP="005B2507">
      <w:pPr>
        <w:spacing w:after="0"/>
        <w:ind w:left="-151" w:right="-230"/>
        <w:rPr>
          <w:rFonts w:ascii="Times New Roman" w:eastAsia="Times New Roman" w:hAnsi="Times New Roman"/>
          <w:b/>
          <w:sz w:val="36"/>
        </w:rPr>
      </w:pPr>
    </w:p>
    <w:p w14:paraId="7B3B352B" w14:textId="77777777" w:rsidR="005B2507" w:rsidRDefault="005B2507" w:rsidP="005B2507">
      <w:pPr>
        <w:spacing w:after="0"/>
        <w:ind w:left="-151" w:right="-230"/>
        <w:rPr>
          <w:rFonts w:ascii="Times New Roman" w:eastAsia="Times New Roman" w:hAnsi="Times New Roman"/>
          <w:b/>
          <w:sz w:val="36"/>
        </w:rPr>
      </w:pPr>
    </w:p>
    <w:p w14:paraId="2973B2D3" w14:textId="77777777" w:rsidR="005B2507" w:rsidRDefault="005B2507" w:rsidP="005B2507">
      <w:pPr>
        <w:spacing w:after="0"/>
        <w:ind w:left="-151" w:right="-230"/>
        <w:rPr>
          <w:rFonts w:ascii="Times New Roman" w:eastAsia="Times New Roman" w:hAnsi="Times New Roman"/>
          <w:b/>
          <w:sz w:val="36"/>
        </w:rPr>
      </w:pPr>
      <w:r>
        <w:rPr>
          <w:noProof/>
        </w:rPr>
        <w:drawing>
          <wp:inline distT="0" distB="0" distL="0" distR="0" wp14:anchorId="672FBB09" wp14:editId="2D273DD5">
            <wp:extent cx="5029200" cy="2842260"/>
            <wp:effectExtent l="0" t="0" r="0" b="0"/>
            <wp:docPr id="59579492" name="Resim 1" descr="bina, ölçekli maket, ağaç,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9492" name="Resim 1" descr="bina, ölçekli maket, ağaç, bitki içeren bir resim&#10;&#10;Açıklama otomatik olarak oluşturuldu"/>
                    <pic:cNvPicPr/>
                  </pic:nvPicPr>
                  <pic:blipFill rotWithShape="1">
                    <a:blip r:embed="rId8"/>
                    <a:srcRect t="24647"/>
                    <a:stretch/>
                  </pic:blipFill>
                  <pic:spPr bwMode="auto">
                    <a:xfrm>
                      <a:off x="0" y="0"/>
                      <a:ext cx="5029200" cy="2842260"/>
                    </a:xfrm>
                    <a:prstGeom prst="rect">
                      <a:avLst/>
                    </a:prstGeom>
                    <a:ln>
                      <a:noFill/>
                    </a:ln>
                    <a:extLst>
                      <a:ext uri="{53640926-AAD7-44D8-BBD7-CCE9431645EC}">
                        <a14:shadowObscured xmlns:a14="http://schemas.microsoft.com/office/drawing/2010/main"/>
                      </a:ext>
                    </a:extLst>
                  </pic:spPr>
                </pic:pic>
              </a:graphicData>
            </a:graphic>
          </wp:inline>
        </w:drawing>
      </w:r>
    </w:p>
    <w:p w14:paraId="56A01A66" w14:textId="77777777" w:rsidR="005B2507" w:rsidRDefault="005B2507" w:rsidP="005B2507">
      <w:pPr>
        <w:spacing w:after="0"/>
        <w:ind w:left="-151" w:right="-230"/>
        <w:rPr>
          <w:rFonts w:ascii="Times New Roman" w:eastAsia="Times New Roman" w:hAnsi="Times New Roman"/>
          <w:b/>
          <w:sz w:val="36"/>
        </w:rPr>
      </w:pPr>
    </w:p>
    <w:p w14:paraId="57219B69" w14:textId="77777777" w:rsidR="005B2507" w:rsidRPr="00541A87" w:rsidRDefault="005B2507" w:rsidP="005B2507">
      <w:pPr>
        <w:spacing w:after="0"/>
        <w:ind w:left="-151" w:right="-230"/>
        <w:rPr>
          <w:rFonts w:ascii="Times New Roman" w:eastAsia="Times New Roman" w:hAnsi="Times New Roman"/>
          <w:bCs/>
          <w:sz w:val="32"/>
          <w:szCs w:val="32"/>
        </w:rPr>
      </w:pPr>
      <w:r>
        <w:rPr>
          <w:noProof/>
        </w:rPr>
        <mc:AlternateContent>
          <mc:Choice Requires="wps">
            <w:drawing>
              <wp:anchor distT="0" distB="0" distL="114300" distR="114300" simplePos="0" relativeHeight="251666432" behindDoc="0" locked="0" layoutInCell="1" allowOverlap="1" wp14:anchorId="557BEDFE" wp14:editId="0E660C68">
                <wp:simplePos x="0" y="0"/>
                <wp:positionH relativeFrom="column">
                  <wp:posOffset>3542307</wp:posOffset>
                </wp:positionH>
                <wp:positionV relativeFrom="paragraph">
                  <wp:posOffset>1876508</wp:posOffset>
                </wp:positionV>
                <wp:extent cx="904875" cy="109537"/>
                <wp:effectExtent l="0" t="0" r="28575" b="24130"/>
                <wp:wrapNone/>
                <wp:docPr id="1491355583" name="Dikdörtgen 2"/>
                <wp:cNvGraphicFramePr/>
                <a:graphic xmlns:a="http://schemas.openxmlformats.org/drawingml/2006/main">
                  <a:graphicData uri="http://schemas.microsoft.com/office/word/2010/wordprocessingShape">
                    <wps:wsp>
                      <wps:cNvSpPr/>
                      <wps:spPr>
                        <a:xfrm>
                          <a:off x="0" y="0"/>
                          <a:ext cx="904875" cy="10953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2B9057" id="Dikdörtgen 2" o:spid="_x0000_s1026" style="position:absolute;margin-left:278.9pt;margin-top:147.75pt;width:71.25pt;height:8.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" fillcolor="white [3212]" strokecolor="white [3212]" strokeweight="1pt"/>
            </w:pict>
          </mc:Fallback>
        </mc:AlternateContent>
      </w:r>
      <w:r w:rsidRPr="00541A87">
        <w:rPr>
          <w:rFonts w:ascii="Times New Roman" w:eastAsia="Times New Roman" w:hAnsi="Times New Roman"/>
          <w:bCs/>
          <w:sz w:val="32"/>
          <w:szCs w:val="32"/>
        </w:rPr>
        <w:t xml:space="preserve">Opera binası </w:t>
      </w:r>
      <w:r>
        <w:rPr>
          <w:rFonts w:ascii="Times New Roman" w:eastAsia="Times New Roman" w:hAnsi="Times New Roman"/>
          <w:bCs/>
          <w:sz w:val="32"/>
          <w:szCs w:val="32"/>
        </w:rPr>
        <w:t xml:space="preserve">maketi </w:t>
      </w:r>
    </w:p>
    <w:p w14:paraId="3F53FB9D" w14:textId="77777777" w:rsidR="005B2507" w:rsidRDefault="005B2507" w:rsidP="005B2507">
      <w:pPr>
        <w:spacing w:after="0"/>
        <w:ind w:left="-151" w:right="-230"/>
        <w:rPr>
          <w:rFonts w:ascii="Times New Roman" w:eastAsia="Times New Roman" w:hAnsi="Times New Roman"/>
          <w:b/>
          <w:sz w:val="36"/>
        </w:rPr>
      </w:pPr>
      <w:r w:rsidRPr="00824D9E">
        <w:rPr>
          <w:noProof/>
        </w:rPr>
        <w:lastRenderedPageBreak/>
        <w:drawing>
          <wp:anchor distT="0" distB="0" distL="114300" distR="114300" simplePos="0" relativeHeight="251665408" behindDoc="0" locked="0" layoutInCell="1" allowOverlap="1" wp14:anchorId="7BF6B12B" wp14:editId="41F7B216">
            <wp:simplePos x="0" y="0"/>
            <wp:positionH relativeFrom="column">
              <wp:posOffset>-362585</wp:posOffset>
            </wp:positionH>
            <wp:positionV relativeFrom="paragraph">
              <wp:posOffset>280035</wp:posOffset>
            </wp:positionV>
            <wp:extent cx="5800725" cy="2678430"/>
            <wp:effectExtent l="0" t="0" r="9525" b="7620"/>
            <wp:wrapTopAndBottom/>
            <wp:docPr id="5" name="Resim 5" descr="D:\KİTAPLAR\27 OCAK YAZILANLAR\SERGİ ODASI bir takım kitap halinde tellenecek\22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İTAPLAR\27 OCAK YAZILANLAR\SERGİ ODASI bir takım kitap halinde tellenecek\22 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00725"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8822A" w14:textId="77777777" w:rsidR="005B2507" w:rsidRDefault="005B2507" w:rsidP="005B2507">
      <w:pPr>
        <w:spacing w:after="0"/>
        <w:ind w:left="-151" w:right="-230"/>
        <w:rPr>
          <w:rFonts w:ascii="Times New Roman" w:eastAsia="Times New Roman" w:hAnsi="Times New Roman"/>
          <w:b/>
          <w:sz w:val="36"/>
        </w:rPr>
      </w:pPr>
    </w:p>
    <w:p w14:paraId="59D64DB6" w14:textId="77777777" w:rsidR="005B2507" w:rsidRDefault="005B2507" w:rsidP="005B2507">
      <w:pPr>
        <w:spacing w:after="0"/>
        <w:ind w:left="-151" w:right="-230"/>
        <w:rPr>
          <w:rFonts w:ascii="Times New Roman" w:eastAsia="Times New Roman" w:hAnsi="Times New Roman"/>
          <w:b/>
          <w:sz w:val="36"/>
        </w:rPr>
      </w:pPr>
    </w:p>
    <w:p w14:paraId="0D7031C3" w14:textId="77777777" w:rsidR="005B2507" w:rsidRDefault="005B2507" w:rsidP="005B2507">
      <w:pPr>
        <w:spacing w:after="0"/>
        <w:ind w:left="-709" w:right="-230"/>
        <w:rPr>
          <w:rFonts w:ascii="Times New Roman" w:eastAsia="Times New Roman" w:hAnsi="Times New Roman"/>
          <w:b/>
          <w:sz w:val="36"/>
        </w:rPr>
      </w:pPr>
      <w:r w:rsidRPr="00824D9E">
        <w:rPr>
          <w:noProof/>
        </w:rPr>
        <w:drawing>
          <wp:inline distT="0" distB="0" distL="0" distR="0" wp14:anchorId="5677CC62" wp14:editId="4CE8B600">
            <wp:extent cx="5886450" cy="2809875"/>
            <wp:effectExtent l="0" t="0" r="0" b="9525"/>
            <wp:docPr id="4" name="Resim 4" descr="D:\KİTAPLAR\27 OCAK YAZILANLAR\SERGİ ODASI bir takım kitap halinde tellenecek\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İTAPLAR\27 OCAK YAZILANLAR\SERGİ ODASI bir takım kitap halinde tellenecek\22.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4362" cy="2818425"/>
                    </a:xfrm>
                    <a:prstGeom prst="rect">
                      <a:avLst/>
                    </a:prstGeom>
                    <a:noFill/>
                    <a:ln>
                      <a:noFill/>
                    </a:ln>
                  </pic:spPr>
                </pic:pic>
              </a:graphicData>
            </a:graphic>
          </wp:inline>
        </w:drawing>
      </w:r>
    </w:p>
    <w:p w14:paraId="2431B5DF" w14:textId="77777777" w:rsidR="005B2507" w:rsidRPr="00945D76" w:rsidRDefault="005B2507" w:rsidP="005B2507">
      <w:pPr>
        <w:rPr>
          <w:rFonts w:asciiTheme="minorHAnsi" w:eastAsiaTheme="minorHAnsi" w:hAnsiTheme="minorHAnsi" w:cstheme="minorBidi"/>
        </w:rPr>
      </w:pPr>
    </w:p>
    <w:p w14:paraId="221AF00C" w14:textId="77777777" w:rsidR="005B2507" w:rsidRPr="00945D76" w:rsidRDefault="005B2507" w:rsidP="005B2507">
      <w:pPr>
        <w:ind w:left="-709" w:right="-567"/>
        <w:rPr>
          <w:rFonts w:asciiTheme="minorHAnsi" w:eastAsiaTheme="minorHAnsi" w:hAnsiTheme="minorHAnsi" w:cstheme="minorBidi"/>
          <w:b/>
          <w:i/>
          <w:sz w:val="28"/>
          <w:szCs w:val="28"/>
        </w:rPr>
      </w:pPr>
      <w:r w:rsidRPr="00945D76">
        <w:rPr>
          <w:rFonts w:asciiTheme="minorHAnsi" w:eastAsiaTheme="minorHAnsi" w:hAnsiTheme="minorHAnsi" w:cstheme="minorBidi"/>
        </w:rPr>
        <w:tab/>
      </w:r>
      <w:r w:rsidRPr="00945D76">
        <w:rPr>
          <w:rFonts w:asciiTheme="minorHAnsi" w:eastAsiaTheme="minorHAnsi" w:hAnsiTheme="minorHAnsi" w:cstheme="minorBidi"/>
          <w:b/>
          <w:i/>
          <w:sz w:val="28"/>
          <w:szCs w:val="28"/>
        </w:rPr>
        <w:t>CUMHURİYET DÖNEMİNDE YAPILAN SERGİ EVİ SONRADAN OPERA VE BALE BİNASINA ÇEVRİLMİŞTİR.</w:t>
      </w:r>
    </w:p>
    <w:p w14:paraId="7E77D37F" w14:textId="77777777" w:rsidR="005B2507" w:rsidRPr="00945D76" w:rsidRDefault="005B2507" w:rsidP="005B2507">
      <w:pPr>
        <w:ind w:left="-709" w:right="-567"/>
        <w:rPr>
          <w:rFonts w:asciiTheme="minorHAnsi" w:eastAsiaTheme="minorHAnsi" w:hAnsiTheme="minorHAnsi" w:cstheme="minorBidi"/>
          <w:b/>
          <w:i/>
          <w:sz w:val="28"/>
          <w:szCs w:val="28"/>
        </w:rPr>
      </w:pPr>
      <w:r>
        <w:rPr>
          <w:noProof/>
        </w:rPr>
        <mc:AlternateContent>
          <mc:Choice Requires="wps">
            <w:drawing>
              <wp:anchor distT="0" distB="0" distL="114300" distR="114300" simplePos="0" relativeHeight="251667456" behindDoc="0" locked="0" layoutInCell="1" allowOverlap="1" wp14:anchorId="169AF525" wp14:editId="51BB496F">
                <wp:simplePos x="0" y="0"/>
                <wp:positionH relativeFrom="column">
                  <wp:posOffset>3558209</wp:posOffset>
                </wp:positionH>
                <wp:positionV relativeFrom="paragraph">
                  <wp:posOffset>1505640</wp:posOffset>
                </wp:positionV>
                <wp:extent cx="904875" cy="109537"/>
                <wp:effectExtent l="0" t="0" r="28575" b="24130"/>
                <wp:wrapNone/>
                <wp:docPr id="797250215" name="Dikdörtgen 2"/>
                <wp:cNvGraphicFramePr/>
                <a:graphic xmlns:a="http://schemas.openxmlformats.org/drawingml/2006/main">
                  <a:graphicData uri="http://schemas.microsoft.com/office/word/2010/wordprocessingShape">
                    <wps:wsp>
                      <wps:cNvSpPr/>
                      <wps:spPr>
                        <a:xfrm>
                          <a:off x="0" y="0"/>
                          <a:ext cx="904875" cy="10953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83DB2" id="Dikdörtgen 2" o:spid="_x0000_s1026" style="position:absolute;margin-left:280.15pt;margin-top:118.55pt;width:71.25pt;height:8.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" fillcolor="white [3212]" strokecolor="white [3212]" strokeweight="1pt"/>
            </w:pict>
          </mc:Fallback>
        </mc:AlternateContent>
      </w:r>
      <w:r w:rsidRPr="00945D76">
        <w:rPr>
          <w:rFonts w:asciiTheme="minorHAnsi" w:eastAsiaTheme="minorHAnsi" w:hAnsiTheme="minorHAnsi" w:cstheme="minorBidi"/>
          <w:b/>
          <w:i/>
          <w:sz w:val="28"/>
          <w:szCs w:val="28"/>
        </w:rPr>
        <w:t xml:space="preserve">SERGİ EVİ DÖNEMİ MAKETİNİ ORAYBİR İNŞ. ORHAN PEKDEMİR   TÜRK MİMAR ŞEVKİ BALMUMCU ANISINA YAPTIRARAK NİSAN 2021 DE KURUMA TESLİM ETMİŞTİR. </w:t>
      </w:r>
    </w:p>
    <w:p w14:paraId="1E01F67D" w14:textId="77777777" w:rsidR="005B2507" w:rsidRDefault="005B2507" w:rsidP="00D6770B">
      <w:pPr>
        <w:tabs>
          <w:tab w:val="left" w:pos="1922"/>
        </w:tabs>
        <w:rPr>
          <w:bCs/>
          <w:iCs/>
          <w:sz w:val="28"/>
          <w:szCs w:val="28"/>
        </w:rPr>
      </w:pPr>
    </w:p>
    <w:p w14:paraId="7595E26A" w14:textId="77777777" w:rsidR="005B2507" w:rsidRDefault="005B2507" w:rsidP="00D6770B">
      <w:pPr>
        <w:tabs>
          <w:tab w:val="left" w:pos="1922"/>
        </w:tabs>
        <w:rPr>
          <w:bCs/>
          <w:iCs/>
          <w:sz w:val="28"/>
          <w:szCs w:val="28"/>
        </w:rPr>
      </w:pPr>
    </w:p>
    <w:p w14:paraId="536D89E3" w14:textId="77777777" w:rsidR="005B2507" w:rsidRDefault="005B2507" w:rsidP="00D6770B">
      <w:pPr>
        <w:tabs>
          <w:tab w:val="left" w:pos="1922"/>
        </w:tabs>
        <w:rPr>
          <w:bCs/>
          <w:iCs/>
          <w:sz w:val="28"/>
          <w:szCs w:val="28"/>
        </w:rPr>
      </w:pPr>
    </w:p>
    <w:p w14:paraId="49A1C080" w14:textId="77777777" w:rsidR="005B2507" w:rsidRDefault="005B2507" w:rsidP="005B2507">
      <w:pPr>
        <w:spacing w:after="0"/>
        <w:ind w:left="-151" w:right="-230"/>
      </w:pPr>
      <w:r>
        <w:rPr>
          <w:noProof/>
        </w:rPr>
        <w:lastRenderedPageBreak/>
        <mc:AlternateContent>
          <mc:Choice Requires="wps">
            <w:drawing>
              <wp:anchor distT="0" distB="0" distL="114300" distR="114300" simplePos="0" relativeHeight="251669504" behindDoc="0" locked="0" layoutInCell="1" allowOverlap="1" wp14:anchorId="17884031" wp14:editId="611365F3">
                <wp:simplePos x="0" y="0"/>
                <wp:positionH relativeFrom="column">
                  <wp:posOffset>3535376</wp:posOffset>
                </wp:positionH>
                <wp:positionV relativeFrom="paragraph">
                  <wp:posOffset>8726364</wp:posOffset>
                </wp:positionV>
                <wp:extent cx="904875" cy="109537"/>
                <wp:effectExtent l="0" t="0" r="28575" b="24130"/>
                <wp:wrapNone/>
                <wp:docPr id="1008114408" name="Dikdörtgen 2"/>
                <wp:cNvGraphicFramePr/>
                <a:graphic xmlns:a="http://schemas.openxmlformats.org/drawingml/2006/main">
                  <a:graphicData uri="http://schemas.microsoft.com/office/word/2010/wordprocessingShape">
                    <wps:wsp>
                      <wps:cNvSpPr/>
                      <wps:spPr>
                        <a:xfrm>
                          <a:off x="0" y="0"/>
                          <a:ext cx="904875" cy="10953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317FCE" id="Dikdörtgen 2" o:spid="_x0000_s1026" style="position:absolute;margin-left:278.4pt;margin-top:687.1pt;width:71.25pt;height:8.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" fillcolor="white [3212]" strokecolor="white [3212]" strokeweight="1pt"/>
            </w:pict>
          </mc:Fallback>
        </mc:AlternateContent>
      </w:r>
      <w:r>
        <w:rPr>
          <w:noProof/>
        </w:rPr>
        <mc:AlternateContent>
          <mc:Choice Requires="wps">
            <w:drawing>
              <wp:anchor distT="0" distB="0" distL="114300" distR="114300" simplePos="0" relativeHeight="251670528" behindDoc="0" locked="0" layoutInCell="1" allowOverlap="1" wp14:anchorId="403B066D" wp14:editId="337253B2">
                <wp:simplePos x="0" y="0"/>
                <wp:positionH relativeFrom="column">
                  <wp:posOffset>3530517</wp:posOffset>
                </wp:positionH>
                <wp:positionV relativeFrom="paragraph">
                  <wp:posOffset>8716535</wp:posOffset>
                </wp:positionV>
                <wp:extent cx="904875" cy="109537"/>
                <wp:effectExtent l="0" t="0" r="28575" b="24130"/>
                <wp:wrapNone/>
                <wp:docPr id="44140575" name="Dikdörtgen 2"/>
                <wp:cNvGraphicFramePr/>
                <a:graphic xmlns:a="http://schemas.openxmlformats.org/drawingml/2006/main">
                  <a:graphicData uri="http://schemas.microsoft.com/office/word/2010/wordprocessingShape">
                    <wps:wsp>
                      <wps:cNvSpPr/>
                      <wps:spPr>
                        <a:xfrm>
                          <a:off x="0" y="0"/>
                          <a:ext cx="904875" cy="10953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71A9E" id="Dikdörtgen 2" o:spid="_x0000_s1026" style="position:absolute;margin-left:278pt;margin-top:686.35pt;width:71.25pt;height:8.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" fillcolor="white [3212]" strokecolor="white [3212]" strokeweight="1pt"/>
            </w:pict>
          </mc:Fallback>
        </mc:AlternateContent>
      </w:r>
      <w:r>
        <w:rPr>
          <w:noProof/>
        </w:rPr>
        <mc:AlternateContent>
          <mc:Choice Requires="wpg">
            <w:drawing>
              <wp:inline distT="0" distB="0" distL="0" distR="0" wp14:anchorId="4401B42C" wp14:editId="1069D407">
                <wp:extent cx="5271715" cy="8297186"/>
                <wp:effectExtent l="0" t="0" r="5715" b="8890"/>
                <wp:docPr id="5828" name="Group 5828"/>
                <wp:cNvGraphicFramePr/>
                <a:graphic xmlns:a="http://schemas.openxmlformats.org/drawingml/2006/main">
                  <a:graphicData uri="http://schemas.microsoft.com/office/word/2010/wordprocessingGroup">
                    <wpg:wgp>
                      <wpg:cNvGrpSpPr/>
                      <wpg:grpSpPr>
                        <a:xfrm>
                          <a:off x="0" y="0"/>
                          <a:ext cx="5271715" cy="8297186"/>
                          <a:chOff x="0" y="0"/>
                          <a:chExt cx="5271516" cy="8814815"/>
                        </a:xfrm>
                      </wpg:grpSpPr>
                      <pic:pic xmlns:pic="http://schemas.openxmlformats.org/drawingml/2006/picture">
                        <pic:nvPicPr>
                          <pic:cNvPr id="29" name="Picture 29"/>
                          <pic:cNvPicPr/>
                        </pic:nvPicPr>
                        <pic:blipFill>
                          <a:blip r:embed="rId13"/>
                          <a:stretch>
                            <a:fillRect/>
                          </a:stretch>
                        </pic:blipFill>
                        <pic:spPr>
                          <a:xfrm>
                            <a:off x="0" y="0"/>
                            <a:ext cx="5271516" cy="3307080"/>
                          </a:xfrm>
                          <a:prstGeom prst="rect">
                            <a:avLst/>
                          </a:prstGeom>
                        </pic:spPr>
                      </pic:pic>
                      <pic:pic xmlns:pic="http://schemas.openxmlformats.org/drawingml/2006/picture">
                        <pic:nvPicPr>
                          <pic:cNvPr id="31" name="Picture 31"/>
                          <pic:cNvPicPr/>
                        </pic:nvPicPr>
                        <pic:blipFill>
                          <a:blip r:embed="rId14"/>
                          <a:stretch>
                            <a:fillRect/>
                          </a:stretch>
                        </pic:blipFill>
                        <pic:spPr>
                          <a:xfrm>
                            <a:off x="64008" y="64008"/>
                            <a:ext cx="5093208" cy="3128772"/>
                          </a:xfrm>
                          <a:prstGeom prst="rect">
                            <a:avLst/>
                          </a:prstGeom>
                        </pic:spPr>
                      </pic:pic>
                      <wps:wsp>
                        <wps:cNvPr id="32" name="Shape 32"/>
                        <wps:cNvSpPr/>
                        <wps:spPr>
                          <a:xfrm>
                            <a:off x="44958" y="44958"/>
                            <a:ext cx="5131308" cy="3166872"/>
                          </a:xfrm>
                          <a:custGeom>
                            <a:avLst/>
                            <a:gdLst/>
                            <a:ahLst/>
                            <a:cxnLst/>
                            <a:rect l="0" t="0" r="0" b="0"/>
                            <a:pathLst>
                              <a:path w="5131308" h="3166872">
                                <a:moveTo>
                                  <a:pt x="0" y="3166872"/>
                                </a:moveTo>
                                <a:lnTo>
                                  <a:pt x="5131308" y="3166872"/>
                                </a:lnTo>
                                <a:lnTo>
                                  <a:pt x="513130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4" name="Picture 34"/>
                          <pic:cNvPicPr/>
                        </pic:nvPicPr>
                        <pic:blipFill>
                          <a:blip r:embed="rId15"/>
                          <a:stretch>
                            <a:fillRect/>
                          </a:stretch>
                        </pic:blipFill>
                        <pic:spPr>
                          <a:xfrm>
                            <a:off x="0" y="5913120"/>
                            <a:ext cx="5271516" cy="2901696"/>
                          </a:xfrm>
                          <a:prstGeom prst="rect">
                            <a:avLst/>
                          </a:prstGeom>
                        </pic:spPr>
                      </pic:pic>
                      <pic:pic xmlns:pic="http://schemas.openxmlformats.org/drawingml/2006/picture">
                        <pic:nvPicPr>
                          <pic:cNvPr id="36" name="Picture 36"/>
                          <pic:cNvPicPr/>
                        </pic:nvPicPr>
                        <pic:blipFill>
                          <a:blip r:embed="rId16"/>
                          <a:stretch>
                            <a:fillRect/>
                          </a:stretch>
                        </pic:blipFill>
                        <pic:spPr>
                          <a:xfrm>
                            <a:off x="64008" y="5977128"/>
                            <a:ext cx="5093208" cy="2723388"/>
                          </a:xfrm>
                          <a:prstGeom prst="rect">
                            <a:avLst/>
                          </a:prstGeom>
                        </pic:spPr>
                      </pic:pic>
                      <wps:wsp>
                        <wps:cNvPr id="37" name="Shape 37"/>
                        <wps:cNvSpPr/>
                        <wps:spPr>
                          <a:xfrm>
                            <a:off x="44958" y="5958078"/>
                            <a:ext cx="5131308" cy="2761488"/>
                          </a:xfrm>
                          <a:custGeom>
                            <a:avLst/>
                            <a:gdLst/>
                            <a:ahLst/>
                            <a:cxnLst/>
                            <a:rect l="0" t="0" r="0" b="0"/>
                            <a:pathLst>
                              <a:path w="5131308" h="2761488">
                                <a:moveTo>
                                  <a:pt x="0" y="2761488"/>
                                </a:moveTo>
                                <a:lnTo>
                                  <a:pt x="5131308" y="2761488"/>
                                </a:lnTo>
                                <a:lnTo>
                                  <a:pt x="513130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9" name="Picture 39"/>
                          <pic:cNvPicPr/>
                        </pic:nvPicPr>
                        <pic:blipFill>
                          <a:blip r:embed="rId17"/>
                          <a:stretch>
                            <a:fillRect/>
                          </a:stretch>
                        </pic:blipFill>
                        <pic:spPr>
                          <a:xfrm>
                            <a:off x="0" y="3334512"/>
                            <a:ext cx="5271516" cy="2520696"/>
                          </a:xfrm>
                          <a:prstGeom prst="rect">
                            <a:avLst/>
                          </a:prstGeom>
                        </pic:spPr>
                      </pic:pic>
                      <pic:pic xmlns:pic="http://schemas.openxmlformats.org/drawingml/2006/picture">
                        <pic:nvPicPr>
                          <pic:cNvPr id="41" name="Picture 41"/>
                          <pic:cNvPicPr/>
                        </pic:nvPicPr>
                        <pic:blipFill>
                          <a:blip r:embed="rId18"/>
                          <a:stretch>
                            <a:fillRect/>
                          </a:stretch>
                        </pic:blipFill>
                        <pic:spPr>
                          <a:xfrm>
                            <a:off x="64008" y="3398520"/>
                            <a:ext cx="5093208" cy="2342388"/>
                          </a:xfrm>
                          <a:prstGeom prst="rect">
                            <a:avLst/>
                          </a:prstGeom>
                        </pic:spPr>
                      </pic:pic>
                      <wps:wsp>
                        <wps:cNvPr id="42" name="Shape 42"/>
                        <wps:cNvSpPr/>
                        <wps:spPr>
                          <a:xfrm>
                            <a:off x="44958" y="3379470"/>
                            <a:ext cx="5131308" cy="2380488"/>
                          </a:xfrm>
                          <a:custGeom>
                            <a:avLst/>
                            <a:gdLst/>
                            <a:ahLst/>
                            <a:cxnLst/>
                            <a:rect l="0" t="0" r="0" b="0"/>
                            <a:pathLst>
                              <a:path w="5131308" h="2380488">
                                <a:moveTo>
                                  <a:pt x="0" y="2380488"/>
                                </a:moveTo>
                                <a:lnTo>
                                  <a:pt x="5131308" y="2380488"/>
                                </a:lnTo>
                                <a:lnTo>
                                  <a:pt x="513130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79" name="Shape 8279"/>
                        <wps:cNvSpPr/>
                        <wps:spPr>
                          <a:xfrm>
                            <a:off x="4750308" y="5349240"/>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4" name="Shape 44"/>
                        <wps:cNvSpPr/>
                        <wps:spPr>
                          <a:xfrm>
                            <a:off x="4750308" y="5349240"/>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5" name="Rectangle 45"/>
                        <wps:cNvSpPr/>
                        <wps:spPr>
                          <a:xfrm>
                            <a:off x="4899914" y="5431435"/>
                            <a:ext cx="152019" cy="336570"/>
                          </a:xfrm>
                          <a:prstGeom prst="rect">
                            <a:avLst/>
                          </a:prstGeom>
                          <a:ln>
                            <a:noFill/>
                          </a:ln>
                        </wps:spPr>
                        <wps:txbx>
                          <w:txbxContent>
                            <w:p w14:paraId="57B20DBD" w14:textId="77777777" w:rsidR="005B2507" w:rsidRDefault="005B2507" w:rsidP="005B2507">
                              <w:r>
                                <w:rPr>
                                  <w:rFonts w:ascii="Times New Roman" w:eastAsia="Times New Roman" w:hAnsi="Times New Roman"/>
                                  <w:b/>
                                  <w:sz w:val="36"/>
                                </w:rPr>
                                <w:t>2</w:t>
                              </w:r>
                            </w:p>
                          </w:txbxContent>
                        </wps:txbx>
                        <wps:bodyPr horzOverflow="overflow" vert="horz" lIns="0" tIns="0" rIns="0" bIns="0" rtlCol="0">
                          <a:noAutofit/>
                        </wps:bodyPr>
                      </wps:wsp>
                    </wpg:wgp>
                  </a:graphicData>
                </a:graphic>
              </wp:inline>
            </w:drawing>
          </mc:Choice>
          <mc:Fallback>
            <w:pict>
              <v:group w14:anchorId="4401B42C" id="Group 5828" o:spid="_x0000_s1028" style="width:415.1pt;height:653.3pt;mso-position-horizontal-relative:char;mso-position-vertical-relative:line" coordsize="52715,881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9" type="#_x0000_t75" style="position:absolute;width:52715;height:3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">
                  <v:imagedata r:id="rId19" o:title=""/>
                </v:shape>
                <v:shape id="Picture 31" o:spid="_x0000_s1030" type="#_x0000_t75" style="position:absolute;left:640;top:640;width:50932;height:31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">
                  <v:imagedata r:id="rId20" o:title=""/>
                </v:shape>
                <v:shape id="Shape 32" o:spid="_x0000_s1031" style="position:absolute;left:449;top:449;width:51313;height:31669;visibility:visible;mso-wrap-style:square;v-text-anchor:top" coordsize="5131308,3166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" path="m,3166872r5131308,l5131308,,,,,3166872xe" filled="f" strokeweight="3pt">
                  <v:stroke miterlimit="83231f" joinstyle="miter" endcap="square"/>
                  <v:path arrowok="t" textboxrect="0,0,5131308,3166872"/>
                </v:shape>
                <v:shape id="Picture 34" o:spid="_x0000_s1032" type="#_x0000_t75" style="position:absolute;top:59131;width:52715;height:2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">
                  <v:imagedata r:id="rId21" o:title=""/>
                </v:shape>
                <v:shape id="Picture 36" o:spid="_x0000_s1033" type="#_x0000_t75" style="position:absolute;left:640;top:59771;width:50932;height:27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">
                  <v:imagedata r:id="rId22" o:title=""/>
                </v:shape>
                <v:shape id="Shape 37" o:spid="_x0000_s1034" style="position:absolute;left:449;top:59580;width:51313;height:27615;visibility:visible;mso-wrap-style:square;v-text-anchor:top" coordsize="5131308,276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" path="m,2761488r5131308,l5131308,,,,,2761488xe" filled="f" strokeweight="3pt">
                  <v:stroke miterlimit="83231f" joinstyle="miter" endcap="square"/>
                  <v:path arrowok="t" textboxrect="0,0,5131308,2761488"/>
                </v:shape>
                <v:shape id="Picture 39" o:spid="_x0000_s1035" type="#_x0000_t75" style="position:absolute;top:33345;width:52715;height:2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">
                  <v:imagedata r:id="rId23" o:title=""/>
                </v:shape>
                <v:shape id="Picture 41" o:spid="_x0000_s1036" type="#_x0000_t75" style="position:absolute;left:640;top:33985;width:50932;height:2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">
                  <v:imagedata r:id="rId24" o:title=""/>
                </v:shape>
                <v:shape id="Shape 42" o:spid="_x0000_s1037" style="position:absolute;left:449;top:33794;width:51313;height:23805;visibility:visible;mso-wrap-style:square;v-text-anchor:top" coordsize="5131308,238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" path="m,2380488r5131308,l5131308,,,,,2380488xe" filled="f" strokeweight="3pt">
                  <v:stroke miterlimit="83231f" joinstyle="miter" endcap="square"/>
                  <v:path arrowok="t" textboxrect="0,0,5131308,2380488"/>
                </v:shape>
                <v:shape id="Shape 8279" o:spid="_x0000_s1038" style="position:absolute;left:47503;top:5349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" path="m,l413004,r,402336l,402336,,e" stroked="f" strokeweight="0">
                  <v:stroke miterlimit="83231f" joinstyle="miter" endcap="square"/>
                  <v:path arrowok="t" textboxrect="0,0,413004,402336"/>
                </v:shape>
                <v:shape id="Shape 44" o:spid="_x0000_s1039" style="position:absolute;left:47503;top:5349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" path="m,402336r413004,l413004,,,,,402336xe" filled="f" strokeweight=".96pt">
                  <v:stroke miterlimit="83231f" joinstyle="miter"/>
                  <v:path arrowok="t" textboxrect="0,0,413004,402336"/>
                </v:shape>
                <v:rect id="Rectangle 45" o:spid="_x0000_s1040" style="position:absolute;left:48999;top:54314;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57B20DBD" w14:textId="77777777" w:rsidR="005B2507" w:rsidRDefault="005B2507" w:rsidP="005B2507">
                        <w:r>
                          <w:rPr>
                            <w:rFonts w:ascii="Times New Roman" w:eastAsia="Times New Roman" w:hAnsi="Times New Roman"/>
                            <w:b/>
                            <w:sz w:val="36"/>
                          </w:rPr>
                          <w:t>2</w:t>
                        </w:r>
                      </w:p>
                    </w:txbxContent>
                  </v:textbox>
                </v:rect>
                <w10:anchorlock/>
              </v:group>
            </w:pict>
          </mc:Fallback>
        </mc:AlternateContent>
      </w:r>
    </w:p>
    <w:p w14:paraId="5D62C737" w14:textId="77777777" w:rsidR="005B2507" w:rsidRDefault="005B2507" w:rsidP="005B2507">
      <w:pPr>
        <w:spacing w:after="0"/>
        <w:ind w:left="-245" w:right="-324"/>
      </w:pPr>
      <w:r>
        <w:rPr>
          <w:noProof/>
        </w:rPr>
        <w:lastRenderedPageBreak/>
        <mc:AlternateContent>
          <mc:Choice Requires="wpg">
            <w:drawing>
              <wp:inline distT="0" distB="0" distL="0" distR="0" wp14:anchorId="46F7D46E" wp14:editId="2C9D492B">
                <wp:extent cx="5291591" cy="8248650"/>
                <wp:effectExtent l="0" t="0" r="4445" b="0"/>
                <wp:docPr id="6002" name="Group 6002"/>
                <wp:cNvGraphicFramePr/>
                <a:graphic xmlns:a="http://schemas.openxmlformats.org/drawingml/2006/main">
                  <a:graphicData uri="http://schemas.microsoft.com/office/word/2010/wordprocessingGroup">
                    <wpg:wgp>
                      <wpg:cNvGrpSpPr/>
                      <wpg:grpSpPr>
                        <a:xfrm>
                          <a:off x="0" y="0"/>
                          <a:ext cx="5291591" cy="8248650"/>
                          <a:chOff x="0" y="0"/>
                          <a:chExt cx="5390388" cy="8427720"/>
                        </a:xfrm>
                      </wpg:grpSpPr>
                      <pic:pic xmlns:pic="http://schemas.openxmlformats.org/drawingml/2006/picture">
                        <pic:nvPicPr>
                          <pic:cNvPr id="50" name="Picture 50"/>
                          <pic:cNvPicPr/>
                        </pic:nvPicPr>
                        <pic:blipFill>
                          <a:blip r:embed="rId25"/>
                          <a:stretch>
                            <a:fillRect/>
                          </a:stretch>
                        </pic:blipFill>
                        <pic:spPr>
                          <a:xfrm>
                            <a:off x="0" y="0"/>
                            <a:ext cx="5390388" cy="2895600"/>
                          </a:xfrm>
                          <a:prstGeom prst="rect">
                            <a:avLst/>
                          </a:prstGeom>
                        </pic:spPr>
                      </pic:pic>
                      <pic:pic xmlns:pic="http://schemas.openxmlformats.org/drawingml/2006/picture">
                        <pic:nvPicPr>
                          <pic:cNvPr id="52" name="Picture 52"/>
                          <pic:cNvPicPr/>
                        </pic:nvPicPr>
                        <pic:blipFill>
                          <a:blip r:embed="rId26"/>
                          <a:stretch>
                            <a:fillRect/>
                          </a:stretch>
                        </pic:blipFill>
                        <pic:spPr>
                          <a:xfrm>
                            <a:off x="64008" y="64008"/>
                            <a:ext cx="5212081" cy="2717292"/>
                          </a:xfrm>
                          <a:prstGeom prst="rect">
                            <a:avLst/>
                          </a:prstGeom>
                        </pic:spPr>
                      </pic:pic>
                      <wps:wsp>
                        <wps:cNvPr id="53" name="Shape 53"/>
                        <wps:cNvSpPr/>
                        <wps:spPr>
                          <a:xfrm>
                            <a:off x="44958" y="44958"/>
                            <a:ext cx="5250180" cy="2755392"/>
                          </a:xfrm>
                          <a:custGeom>
                            <a:avLst/>
                            <a:gdLst/>
                            <a:ahLst/>
                            <a:cxnLst/>
                            <a:rect l="0" t="0" r="0" b="0"/>
                            <a:pathLst>
                              <a:path w="5250180" h="2755392">
                                <a:moveTo>
                                  <a:pt x="0" y="2755392"/>
                                </a:moveTo>
                                <a:lnTo>
                                  <a:pt x="5250180" y="275539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5" name="Picture 55"/>
                          <pic:cNvPicPr/>
                        </pic:nvPicPr>
                        <pic:blipFill>
                          <a:blip r:embed="rId27"/>
                          <a:stretch>
                            <a:fillRect/>
                          </a:stretch>
                        </pic:blipFill>
                        <pic:spPr>
                          <a:xfrm>
                            <a:off x="3048" y="5597653"/>
                            <a:ext cx="5384292" cy="2830068"/>
                          </a:xfrm>
                          <a:prstGeom prst="rect">
                            <a:avLst/>
                          </a:prstGeom>
                        </pic:spPr>
                      </pic:pic>
                      <pic:pic xmlns:pic="http://schemas.openxmlformats.org/drawingml/2006/picture">
                        <pic:nvPicPr>
                          <pic:cNvPr id="57" name="Picture 57"/>
                          <pic:cNvPicPr/>
                        </pic:nvPicPr>
                        <pic:blipFill>
                          <a:blip r:embed="rId28"/>
                          <a:stretch>
                            <a:fillRect/>
                          </a:stretch>
                        </pic:blipFill>
                        <pic:spPr>
                          <a:xfrm>
                            <a:off x="67056" y="5661661"/>
                            <a:ext cx="5205984" cy="2651760"/>
                          </a:xfrm>
                          <a:prstGeom prst="rect">
                            <a:avLst/>
                          </a:prstGeom>
                        </pic:spPr>
                      </pic:pic>
                      <wps:wsp>
                        <wps:cNvPr id="58" name="Shape 58"/>
                        <wps:cNvSpPr/>
                        <wps:spPr>
                          <a:xfrm>
                            <a:off x="48006" y="5642610"/>
                            <a:ext cx="5244084" cy="2689860"/>
                          </a:xfrm>
                          <a:custGeom>
                            <a:avLst/>
                            <a:gdLst/>
                            <a:ahLst/>
                            <a:cxnLst/>
                            <a:rect l="0" t="0" r="0" b="0"/>
                            <a:pathLst>
                              <a:path w="5244084" h="2689860">
                                <a:moveTo>
                                  <a:pt x="0" y="2689860"/>
                                </a:moveTo>
                                <a:lnTo>
                                  <a:pt x="5244084" y="2689860"/>
                                </a:lnTo>
                                <a:lnTo>
                                  <a:pt x="524408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0" name="Picture 60"/>
                          <pic:cNvPicPr/>
                        </pic:nvPicPr>
                        <pic:blipFill>
                          <a:blip r:embed="rId29"/>
                          <a:stretch>
                            <a:fillRect/>
                          </a:stretch>
                        </pic:blipFill>
                        <pic:spPr>
                          <a:xfrm>
                            <a:off x="3048" y="2929128"/>
                            <a:ext cx="5384292" cy="2633472"/>
                          </a:xfrm>
                          <a:prstGeom prst="rect">
                            <a:avLst/>
                          </a:prstGeom>
                        </pic:spPr>
                      </pic:pic>
                      <pic:pic xmlns:pic="http://schemas.openxmlformats.org/drawingml/2006/picture">
                        <pic:nvPicPr>
                          <pic:cNvPr id="62" name="Picture 62"/>
                          <pic:cNvPicPr/>
                        </pic:nvPicPr>
                        <pic:blipFill>
                          <a:blip r:embed="rId30"/>
                          <a:stretch>
                            <a:fillRect/>
                          </a:stretch>
                        </pic:blipFill>
                        <pic:spPr>
                          <a:xfrm>
                            <a:off x="67056" y="2993136"/>
                            <a:ext cx="5205984" cy="2455164"/>
                          </a:xfrm>
                          <a:prstGeom prst="rect">
                            <a:avLst/>
                          </a:prstGeom>
                        </pic:spPr>
                      </pic:pic>
                      <wps:wsp>
                        <wps:cNvPr id="63" name="Shape 63"/>
                        <wps:cNvSpPr/>
                        <wps:spPr>
                          <a:xfrm>
                            <a:off x="48006" y="2974086"/>
                            <a:ext cx="5244084" cy="2493264"/>
                          </a:xfrm>
                          <a:custGeom>
                            <a:avLst/>
                            <a:gdLst/>
                            <a:ahLst/>
                            <a:cxnLst/>
                            <a:rect l="0" t="0" r="0" b="0"/>
                            <a:pathLst>
                              <a:path w="5244084" h="2493264">
                                <a:moveTo>
                                  <a:pt x="0" y="2493264"/>
                                </a:moveTo>
                                <a:lnTo>
                                  <a:pt x="5244084" y="2493264"/>
                                </a:lnTo>
                                <a:lnTo>
                                  <a:pt x="524408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0" name="Shape 8280"/>
                        <wps:cNvSpPr/>
                        <wps:spPr>
                          <a:xfrm>
                            <a:off x="4869180" y="504596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5" name="Shape 65"/>
                        <wps:cNvSpPr/>
                        <wps:spPr>
                          <a:xfrm>
                            <a:off x="4869180" y="504596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6" name="Rectangle 66"/>
                        <wps:cNvSpPr/>
                        <wps:spPr>
                          <a:xfrm>
                            <a:off x="5018532" y="5128540"/>
                            <a:ext cx="152019" cy="336570"/>
                          </a:xfrm>
                          <a:prstGeom prst="rect">
                            <a:avLst/>
                          </a:prstGeom>
                          <a:ln>
                            <a:noFill/>
                          </a:ln>
                        </wps:spPr>
                        <wps:txbx>
                          <w:txbxContent>
                            <w:p w14:paraId="1891BF33" w14:textId="77777777" w:rsidR="005B2507" w:rsidRDefault="005B2507" w:rsidP="005B2507">
                              <w:r>
                                <w:rPr>
                                  <w:rFonts w:ascii="Times New Roman" w:eastAsia="Times New Roman" w:hAnsi="Times New Roman"/>
                                  <w:b/>
                                  <w:sz w:val="36"/>
                                </w:rPr>
                                <w:t>3</w:t>
                              </w:r>
                            </w:p>
                          </w:txbxContent>
                        </wps:txbx>
                        <wps:bodyPr horzOverflow="overflow" vert="horz" lIns="0" tIns="0" rIns="0" bIns="0" rtlCol="0">
                          <a:noAutofit/>
                        </wps:bodyPr>
                      </wps:wsp>
                    </wpg:wgp>
                  </a:graphicData>
                </a:graphic>
              </wp:inline>
            </w:drawing>
          </mc:Choice>
          <mc:Fallback>
            <w:pict>
              <v:group w14:anchorId="46F7D46E" id="Group 6002" o:spid="_x0000_s1041" style="width:416.65pt;height:649.5pt;mso-position-horizontal-relative:char;mso-position-vertical-relative:line" coordsize="53903,8427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">
                <v:shape id="Picture 50" o:spid="_x0000_s1042" type="#_x0000_t75" style="position:absolute;width:53903;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">
                  <v:imagedata r:id="rId31" o:title=""/>
                </v:shape>
                <v:shape id="Picture 52" o:spid="_x0000_s1043" type="#_x0000_t75" style="position:absolute;left:640;top:640;width:52120;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">
                  <v:imagedata r:id="rId32" o:title=""/>
                </v:shape>
                <v:shape id="Shape 53" o:spid="_x0000_s1044" style="position:absolute;left:449;top:449;width:52502;height:27554;visibility:visible;mso-wrap-style:square;v-text-anchor:top" coordsize="5250180,275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" path="m,2755392r5250180,l5250180,,,,,2755392xe" filled="f" strokeweight="3pt">
                  <v:stroke miterlimit="83231f" joinstyle="miter" endcap="square"/>
                  <v:path arrowok="t" textboxrect="0,0,5250180,2755392"/>
                </v:shape>
                <v:shape id="Picture 55" o:spid="_x0000_s1045" type="#_x0000_t75" style="position:absolute;left:30;top:55976;width:53843;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">
                  <v:imagedata r:id="rId33" o:title=""/>
                </v:shape>
                <v:shape id="Picture 57" o:spid="_x0000_s1046" type="#_x0000_t75" style="position:absolute;left:670;top:56616;width:52060;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">
                  <v:imagedata r:id="rId34" o:title=""/>
                </v:shape>
                <v:shape id="Shape 58" o:spid="_x0000_s1047" style="position:absolute;left:480;top:56426;width:52440;height:26898;visibility:visible;mso-wrap-style:square;v-text-anchor:top" coordsize="5244084,268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" path="m,2689860r5244084,l5244084,,,,,2689860xe" filled="f" strokeweight="3pt">
                  <v:stroke miterlimit="83231f" joinstyle="miter" endcap="square"/>
                  <v:path arrowok="t" textboxrect="0,0,5244084,2689860"/>
                </v:shape>
                <v:shape id="Picture 60" o:spid="_x0000_s1048" type="#_x0000_t75" style="position:absolute;left:30;top:29291;width:53843;height:26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">
                  <v:imagedata r:id="rId35" o:title=""/>
                </v:shape>
                <v:shape id="Picture 62" o:spid="_x0000_s1049" type="#_x0000_t75" style="position:absolute;left:670;top:29931;width:52060;height:24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">
                  <v:imagedata r:id="rId36" o:title=""/>
                </v:shape>
                <v:shape id="Shape 63" o:spid="_x0000_s1050" style="position:absolute;left:480;top:29740;width:52440;height:24933;visibility:visible;mso-wrap-style:square;v-text-anchor:top" coordsize="5244084,249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" path="m,2493264r5244084,l5244084,,,,,2493264xe" filled="f" strokeweight="3pt">
                  <v:stroke miterlimit="83231f" joinstyle="miter" endcap="square"/>
                  <v:path arrowok="t" textboxrect="0,0,5244084,2493264"/>
                </v:shape>
                <v:shape id="Shape 8280" o:spid="_x0000_s1051" style="position:absolute;left:48691;top:50459;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" path="m,l411480,r,402336l,402336,,e" stroked="f" strokeweight="0">
                  <v:stroke miterlimit="83231f" joinstyle="miter" endcap="square"/>
                  <v:path arrowok="t" textboxrect="0,0,411480,402336"/>
                </v:shape>
                <v:shape id="Shape 65" o:spid="_x0000_s1052" style="position:absolute;left:48691;top:50459;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" path="m,402336r411480,l411480,,,,,402336xe" filled="f" strokeweight=".96pt">
                  <v:stroke miterlimit="83231f" joinstyle="miter"/>
                  <v:path arrowok="t" textboxrect="0,0,411480,402336"/>
                </v:shape>
                <v:rect id="Rectangle 66" o:spid="_x0000_s1053" style="position:absolute;left:50185;top:51285;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1891BF33" w14:textId="77777777" w:rsidR="005B2507" w:rsidRDefault="005B2507" w:rsidP="005B2507">
                        <w:r>
                          <w:rPr>
                            <w:rFonts w:ascii="Times New Roman" w:eastAsia="Times New Roman" w:hAnsi="Times New Roman"/>
                            <w:b/>
                            <w:sz w:val="36"/>
                          </w:rPr>
                          <w:t>3</w:t>
                        </w:r>
                      </w:p>
                    </w:txbxContent>
                  </v:textbox>
                </v:rect>
                <w10:anchorlock/>
              </v:group>
            </w:pict>
          </mc:Fallback>
        </mc:AlternateContent>
      </w:r>
    </w:p>
    <w:p w14:paraId="31816538" w14:textId="77777777" w:rsidR="005B2507" w:rsidRDefault="005B2507" w:rsidP="005B2507">
      <w:pPr>
        <w:spacing w:after="571"/>
        <w:ind w:left="-245" w:right="-324"/>
      </w:pPr>
      <w:r>
        <w:rPr>
          <w:noProof/>
        </w:rPr>
        <w:lastRenderedPageBreak/>
        <mc:AlternateContent>
          <mc:Choice Requires="wpg">
            <w:drawing>
              <wp:inline distT="0" distB="0" distL="0" distR="0" wp14:anchorId="290CBBDB" wp14:editId="688F941A">
                <wp:extent cx="5390388" cy="2456688"/>
                <wp:effectExtent l="0" t="0" r="0" b="0"/>
                <wp:docPr id="6346" name="Group 6346"/>
                <wp:cNvGraphicFramePr/>
                <a:graphic xmlns:a="http://schemas.openxmlformats.org/drawingml/2006/main">
                  <a:graphicData uri="http://schemas.microsoft.com/office/word/2010/wordprocessingGroup">
                    <wpg:wgp>
                      <wpg:cNvGrpSpPr/>
                      <wpg:grpSpPr>
                        <a:xfrm>
                          <a:off x="0" y="0"/>
                          <a:ext cx="5390388" cy="2456688"/>
                          <a:chOff x="0" y="0"/>
                          <a:chExt cx="5390388" cy="2456688"/>
                        </a:xfrm>
                      </wpg:grpSpPr>
                      <pic:pic xmlns:pic="http://schemas.openxmlformats.org/drawingml/2006/picture">
                        <pic:nvPicPr>
                          <pic:cNvPr id="71" name="Picture 71"/>
                          <pic:cNvPicPr/>
                        </pic:nvPicPr>
                        <pic:blipFill>
                          <a:blip r:embed="rId37"/>
                          <a:stretch>
                            <a:fillRect/>
                          </a:stretch>
                        </pic:blipFill>
                        <pic:spPr>
                          <a:xfrm>
                            <a:off x="0" y="0"/>
                            <a:ext cx="5390388" cy="2456688"/>
                          </a:xfrm>
                          <a:prstGeom prst="rect">
                            <a:avLst/>
                          </a:prstGeom>
                        </pic:spPr>
                      </pic:pic>
                      <pic:pic xmlns:pic="http://schemas.openxmlformats.org/drawingml/2006/picture">
                        <pic:nvPicPr>
                          <pic:cNvPr id="73" name="Picture 73"/>
                          <pic:cNvPicPr/>
                        </pic:nvPicPr>
                        <pic:blipFill>
                          <a:blip r:embed="rId38"/>
                          <a:stretch>
                            <a:fillRect/>
                          </a:stretch>
                        </pic:blipFill>
                        <pic:spPr>
                          <a:xfrm>
                            <a:off x="64008" y="64008"/>
                            <a:ext cx="5212081" cy="2278380"/>
                          </a:xfrm>
                          <a:prstGeom prst="rect">
                            <a:avLst/>
                          </a:prstGeom>
                        </pic:spPr>
                      </pic:pic>
                      <wps:wsp>
                        <wps:cNvPr id="74" name="Shape 74"/>
                        <wps:cNvSpPr/>
                        <wps:spPr>
                          <a:xfrm>
                            <a:off x="44958" y="44958"/>
                            <a:ext cx="5250180" cy="2316480"/>
                          </a:xfrm>
                          <a:custGeom>
                            <a:avLst/>
                            <a:gdLst/>
                            <a:ahLst/>
                            <a:cxnLst/>
                            <a:rect l="0" t="0" r="0" b="0"/>
                            <a:pathLst>
                              <a:path w="5250180" h="2316480">
                                <a:moveTo>
                                  <a:pt x="0" y="2316480"/>
                                </a:moveTo>
                                <a:lnTo>
                                  <a:pt x="5250180" y="231648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8674B8" id="Group 6346" o:spid="_x0000_s1026" style="width:424.45pt;height:193.45pt;mso-position-horizontal-relative:char;mso-position-vertical-relative:line" coordsize="53903,2456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">
                <v:shape id="Picture 71" o:spid="_x0000_s1027" type="#_x0000_t75" style="position:absolute;width:53903;height:2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">
                  <v:imagedata r:id="rId39" o:title=""/>
                </v:shape>
                <v:shape id="Picture 73" o:spid="_x0000_s1028" type="#_x0000_t75" style="position:absolute;left:640;top:640;width:52120;height:2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">
                  <v:imagedata r:id="rId40" o:title=""/>
                </v:shape>
                <v:shape id="Shape 74" o:spid="_x0000_s1029" style="position:absolute;left:449;top:449;width:52502;height:23165;visibility:visible;mso-wrap-style:square;v-text-anchor:top" coordsize="525018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" path="m,2316480r5250180,l5250180,,,,,2316480xe" filled="f" strokeweight="3pt">
                  <v:stroke miterlimit="83231f" joinstyle="miter" endcap="square"/>
                  <v:path arrowok="t" textboxrect="0,0,5250180,2316480"/>
                </v:shape>
                <w10:anchorlock/>
              </v:group>
            </w:pict>
          </mc:Fallback>
        </mc:AlternateContent>
      </w:r>
    </w:p>
    <w:p w14:paraId="4C14DFD2" w14:textId="77777777" w:rsidR="005B2507" w:rsidRDefault="005B2507" w:rsidP="005B2507">
      <w:pPr>
        <w:spacing w:after="574"/>
        <w:ind w:left="-245" w:right="-324"/>
      </w:pPr>
      <w:r>
        <w:rPr>
          <w:noProof/>
        </w:rPr>
        <mc:AlternateContent>
          <mc:Choice Requires="wpg">
            <w:drawing>
              <wp:inline distT="0" distB="0" distL="0" distR="0" wp14:anchorId="67319796" wp14:editId="74915624">
                <wp:extent cx="5390388" cy="1789176"/>
                <wp:effectExtent l="0" t="0" r="0" b="0"/>
                <wp:docPr id="6348" name="Group 6348"/>
                <wp:cNvGraphicFramePr/>
                <a:graphic xmlns:a="http://schemas.openxmlformats.org/drawingml/2006/main">
                  <a:graphicData uri="http://schemas.microsoft.com/office/word/2010/wordprocessingGroup">
                    <wpg:wgp>
                      <wpg:cNvGrpSpPr/>
                      <wpg:grpSpPr>
                        <a:xfrm>
                          <a:off x="0" y="0"/>
                          <a:ext cx="5390388" cy="1789176"/>
                          <a:chOff x="0" y="0"/>
                          <a:chExt cx="5390388" cy="1789176"/>
                        </a:xfrm>
                      </wpg:grpSpPr>
                      <pic:pic xmlns:pic="http://schemas.openxmlformats.org/drawingml/2006/picture">
                        <pic:nvPicPr>
                          <pic:cNvPr id="81" name="Picture 81"/>
                          <pic:cNvPicPr/>
                        </pic:nvPicPr>
                        <pic:blipFill>
                          <a:blip r:embed="rId41"/>
                          <a:stretch>
                            <a:fillRect/>
                          </a:stretch>
                        </pic:blipFill>
                        <pic:spPr>
                          <a:xfrm>
                            <a:off x="0" y="0"/>
                            <a:ext cx="5390388" cy="1789176"/>
                          </a:xfrm>
                          <a:prstGeom prst="rect">
                            <a:avLst/>
                          </a:prstGeom>
                        </pic:spPr>
                      </pic:pic>
                      <pic:pic xmlns:pic="http://schemas.openxmlformats.org/drawingml/2006/picture">
                        <pic:nvPicPr>
                          <pic:cNvPr id="83" name="Picture 83"/>
                          <pic:cNvPicPr/>
                        </pic:nvPicPr>
                        <pic:blipFill>
                          <a:blip r:embed="rId42"/>
                          <a:stretch>
                            <a:fillRect/>
                          </a:stretch>
                        </pic:blipFill>
                        <pic:spPr>
                          <a:xfrm>
                            <a:off x="64008" y="64008"/>
                            <a:ext cx="5212081" cy="1610868"/>
                          </a:xfrm>
                          <a:prstGeom prst="rect">
                            <a:avLst/>
                          </a:prstGeom>
                        </pic:spPr>
                      </pic:pic>
                      <wps:wsp>
                        <wps:cNvPr id="84" name="Shape 84"/>
                        <wps:cNvSpPr/>
                        <wps:spPr>
                          <a:xfrm>
                            <a:off x="44958" y="44958"/>
                            <a:ext cx="5250180" cy="1648968"/>
                          </a:xfrm>
                          <a:custGeom>
                            <a:avLst/>
                            <a:gdLst/>
                            <a:ahLst/>
                            <a:cxnLst/>
                            <a:rect l="0" t="0" r="0" b="0"/>
                            <a:pathLst>
                              <a:path w="5250180" h="1648968">
                                <a:moveTo>
                                  <a:pt x="0" y="1648968"/>
                                </a:moveTo>
                                <a:lnTo>
                                  <a:pt x="5250180" y="164896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1" name="Shape 8281"/>
                        <wps:cNvSpPr/>
                        <wps:spPr>
                          <a:xfrm>
                            <a:off x="4869180" y="1269492"/>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6" name="Shape 86"/>
                        <wps:cNvSpPr/>
                        <wps:spPr>
                          <a:xfrm>
                            <a:off x="4869180" y="1269492"/>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7" name="Rectangle 87"/>
                        <wps:cNvSpPr/>
                        <wps:spPr>
                          <a:xfrm>
                            <a:off x="5018532" y="1352322"/>
                            <a:ext cx="152019" cy="336570"/>
                          </a:xfrm>
                          <a:prstGeom prst="rect">
                            <a:avLst/>
                          </a:prstGeom>
                          <a:ln>
                            <a:noFill/>
                          </a:ln>
                        </wps:spPr>
                        <wps:txbx>
                          <w:txbxContent>
                            <w:p w14:paraId="5C464349" w14:textId="77777777" w:rsidR="005B2507" w:rsidRDefault="005B2507" w:rsidP="005B2507">
                              <w:r>
                                <w:rPr>
                                  <w:rFonts w:ascii="Times New Roman" w:eastAsia="Times New Roman" w:hAnsi="Times New Roman"/>
                                  <w:b/>
                                  <w:sz w:val="36"/>
                                </w:rPr>
                                <w:t>4</w:t>
                              </w:r>
                            </w:p>
                          </w:txbxContent>
                        </wps:txbx>
                        <wps:bodyPr horzOverflow="overflow" vert="horz" lIns="0" tIns="0" rIns="0" bIns="0" rtlCol="0">
                          <a:noAutofit/>
                        </wps:bodyPr>
                      </wps:wsp>
                    </wpg:wgp>
                  </a:graphicData>
                </a:graphic>
              </wp:inline>
            </w:drawing>
          </mc:Choice>
          <mc:Fallback>
            <w:pict>
              <v:group w14:anchorId="67319796" id="Group 6348" o:spid="_x0000_s1054" style="width:424.45pt;height:140.9pt;mso-position-horizontal-relative:char;mso-position-vertical-relative:line" coordsize="53903,178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">
                <v:shape id="Picture 81" o:spid="_x0000_s1055" type="#_x0000_t75" style="position:absolute;width:53903;height:17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">
                  <v:imagedata r:id="rId43" o:title=""/>
                </v:shape>
                <v:shape id="Picture 83" o:spid="_x0000_s1056" type="#_x0000_t75" style="position:absolute;left:640;top:640;width:52120;height:1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">
                  <v:imagedata r:id="rId44" o:title=""/>
                </v:shape>
                <v:shape id="Shape 84" o:spid="_x0000_s1057" style="position:absolute;left:449;top:449;width:52502;height:16490;visibility:visible;mso-wrap-style:square;v-text-anchor:top" coordsize="5250180,1648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" path="m,1648968r5250180,l5250180,,,,,1648968xe" filled="f" strokeweight="3pt">
                  <v:stroke miterlimit="83231f" joinstyle="miter" endcap="square"/>
                  <v:path arrowok="t" textboxrect="0,0,5250180,1648968"/>
                </v:shape>
                <v:shape id="Shape 8281" o:spid="_x0000_s1058" style="position:absolute;left:48691;top:12694;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" path="m,l411480,r,403860l,403860,,e" stroked="f" strokeweight="0">
                  <v:stroke miterlimit="83231f" joinstyle="miter" endcap="square"/>
                  <v:path arrowok="t" textboxrect="0,0,411480,403860"/>
                </v:shape>
                <v:shape id="Shape 86" o:spid="_x0000_s1059" style="position:absolute;left:48691;top:12694;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" path="m,403860r411480,l411480,,,,,403860xe" filled="f" strokeweight=".96pt">
                  <v:stroke miterlimit="83231f" joinstyle="miter"/>
                  <v:path arrowok="t" textboxrect="0,0,411480,403860"/>
                </v:shape>
                <v:rect id="Rectangle 87" o:spid="_x0000_s1060" style="position:absolute;left:50185;top:13523;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5C464349" w14:textId="77777777" w:rsidR="005B2507" w:rsidRDefault="005B2507" w:rsidP="005B2507">
                        <w:r>
                          <w:rPr>
                            <w:rFonts w:ascii="Times New Roman" w:eastAsia="Times New Roman" w:hAnsi="Times New Roman"/>
                            <w:b/>
                            <w:sz w:val="36"/>
                          </w:rPr>
                          <w:t>4</w:t>
                        </w:r>
                      </w:p>
                    </w:txbxContent>
                  </v:textbox>
                </v:rect>
                <w10:anchorlock/>
              </v:group>
            </w:pict>
          </mc:Fallback>
        </mc:AlternateContent>
      </w:r>
    </w:p>
    <w:p w14:paraId="57DB6A42" w14:textId="77777777" w:rsidR="005B2507" w:rsidRDefault="005B2507" w:rsidP="005B2507">
      <w:pPr>
        <w:spacing w:after="0"/>
        <w:ind w:left="-245" w:right="-324"/>
      </w:pPr>
      <w:r>
        <w:rPr>
          <w:noProof/>
        </w:rPr>
        <mc:AlternateContent>
          <mc:Choice Requires="wpg">
            <w:drawing>
              <wp:inline distT="0" distB="0" distL="0" distR="0" wp14:anchorId="06A29E90" wp14:editId="27A9BAFA">
                <wp:extent cx="5390388" cy="2535936"/>
                <wp:effectExtent l="0" t="0" r="0" b="0"/>
                <wp:docPr id="6347" name="Group 6347"/>
                <wp:cNvGraphicFramePr/>
                <a:graphic xmlns:a="http://schemas.openxmlformats.org/drawingml/2006/main">
                  <a:graphicData uri="http://schemas.microsoft.com/office/word/2010/wordprocessingGroup">
                    <wpg:wgp>
                      <wpg:cNvGrpSpPr/>
                      <wpg:grpSpPr>
                        <a:xfrm>
                          <a:off x="0" y="0"/>
                          <a:ext cx="5390388" cy="2535936"/>
                          <a:chOff x="0" y="0"/>
                          <a:chExt cx="5390388" cy="2535936"/>
                        </a:xfrm>
                      </wpg:grpSpPr>
                      <pic:pic xmlns:pic="http://schemas.openxmlformats.org/drawingml/2006/picture">
                        <pic:nvPicPr>
                          <pic:cNvPr id="76" name="Picture 76"/>
                          <pic:cNvPicPr/>
                        </pic:nvPicPr>
                        <pic:blipFill>
                          <a:blip r:embed="rId45"/>
                          <a:stretch>
                            <a:fillRect/>
                          </a:stretch>
                        </pic:blipFill>
                        <pic:spPr>
                          <a:xfrm>
                            <a:off x="0" y="0"/>
                            <a:ext cx="5390388" cy="2535936"/>
                          </a:xfrm>
                          <a:prstGeom prst="rect">
                            <a:avLst/>
                          </a:prstGeom>
                        </pic:spPr>
                      </pic:pic>
                      <pic:pic xmlns:pic="http://schemas.openxmlformats.org/drawingml/2006/picture">
                        <pic:nvPicPr>
                          <pic:cNvPr id="78" name="Picture 78"/>
                          <pic:cNvPicPr/>
                        </pic:nvPicPr>
                        <pic:blipFill>
                          <a:blip r:embed="rId46"/>
                          <a:stretch>
                            <a:fillRect/>
                          </a:stretch>
                        </pic:blipFill>
                        <pic:spPr>
                          <a:xfrm>
                            <a:off x="64008" y="64008"/>
                            <a:ext cx="5212081" cy="2357628"/>
                          </a:xfrm>
                          <a:prstGeom prst="rect">
                            <a:avLst/>
                          </a:prstGeom>
                        </pic:spPr>
                      </pic:pic>
                      <wps:wsp>
                        <wps:cNvPr id="79" name="Shape 79"/>
                        <wps:cNvSpPr/>
                        <wps:spPr>
                          <a:xfrm>
                            <a:off x="44958" y="44958"/>
                            <a:ext cx="5250180" cy="2395728"/>
                          </a:xfrm>
                          <a:custGeom>
                            <a:avLst/>
                            <a:gdLst/>
                            <a:ahLst/>
                            <a:cxnLst/>
                            <a:rect l="0" t="0" r="0" b="0"/>
                            <a:pathLst>
                              <a:path w="5250180" h="2395728">
                                <a:moveTo>
                                  <a:pt x="0" y="2395728"/>
                                </a:moveTo>
                                <a:lnTo>
                                  <a:pt x="5250180" y="239572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9C99631" id="Group 6347" o:spid="_x0000_s1026" style="width:424.45pt;height:199.7pt;mso-position-horizontal-relative:char;mso-position-vertical-relative:line" coordsize="53903,253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">
                <v:shape id="Picture 76" o:spid="_x0000_s1027" type="#_x0000_t75" style="position:absolute;width:53903;height:25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">
                  <v:imagedata r:id="rId47" o:title=""/>
                </v:shape>
                <v:shape id="Picture 78" o:spid="_x0000_s1028" type="#_x0000_t75" style="position:absolute;left:640;top:640;width:52120;height:2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">
                  <v:imagedata r:id="rId48" o:title=""/>
                </v:shape>
                <v:shape id="Shape 79" o:spid="_x0000_s1029" style="position:absolute;left:449;top:449;width:52502;height:23957;visibility:visible;mso-wrap-style:square;v-text-anchor:top" coordsize="5250180,239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" path="m,2395728r5250180,l5250180,,,,,2395728xe" filled="f" strokeweight="3pt">
                  <v:stroke miterlimit="83231f" joinstyle="miter" endcap="square"/>
                  <v:path arrowok="t" textboxrect="0,0,5250180,2395728"/>
                </v:shape>
                <w10:anchorlock/>
              </v:group>
            </w:pict>
          </mc:Fallback>
        </mc:AlternateContent>
      </w:r>
    </w:p>
    <w:p w14:paraId="04CBA970" w14:textId="77777777" w:rsidR="005B2507" w:rsidRDefault="005B2507" w:rsidP="00D6770B">
      <w:pPr>
        <w:tabs>
          <w:tab w:val="left" w:pos="1922"/>
        </w:tabs>
        <w:rPr>
          <w:bCs/>
          <w:iCs/>
          <w:sz w:val="28"/>
          <w:szCs w:val="28"/>
        </w:rPr>
      </w:pPr>
    </w:p>
    <w:p w14:paraId="60AC308B" w14:textId="77777777" w:rsidR="005B2507" w:rsidRDefault="005B2507" w:rsidP="00D6770B">
      <w:pPr>
        <w:tabs>
          <w:tab w:val="left" w:pos="1922"/>
        </w:tabs>
        <w:rPr>
          <w:bCs/>
          <w:iCs/>
          <w:sz w:val="28"/>
          <w:szCs w:val="28"/>
        </w:rPr>
      </w:pPr>
    </w:p>
    <w:p w14:paraId="5143A771" w14:textId="77777777" w:rsidR="005B2507" w:rsidRDefault="005B2507" w:rsidP="00D6770B">
      <w:pPr>
        <w:tabs>
          <w:tab w:val="left" w:pos="1922"/>
        </w:tabs>
        <w:rPr>
          <w:bCs/>
          <w:iCs/>
          <w:sz w:val="28"/>
          <w:szCs w:val="28"/>
        </w:rPr>
      </w:pPr>
    </w:p>
    <w:p w14:paraId="497A5F3F" w14:textId="77777777" w:rsidR="005B2507" w:rsidRDefault="005B2507" w:rsidP="005B2507">
      <w:pPr>
        <w:spacing w:after="346"/>
        <w:ind w:left="-245" w:right="-324"/>
      </w:pPr>
      <w:r>
        <w:rPr>
          <w:noProof/>
        </w:rPr>
        <w:lastRenderedPageBreak/>
        <mc:AlternateContent>
          <mc:Choice Requires="wpg">
            <w:drawing>
              <wp:inline distT="0" distB="0" distL="0" distR="0" wp14:anchorId="60DCD694" wp14:editId="1320C622">
                <wp:extent cx="5390388" cy="2578608"/>
                <wp:effectExtent l="0" t="0" r="0" b="0"/>
                <wp:docPr id="6317" name="Group 6317"/>
                <wp:cNvGraphicFramePr/>
                <a:graphic xmlns:a="http://schemas.openxmlformats.org/drawingml/2006/main">
                  <a:graphicData uri="http://schemas.microsoft.com/office/word/2010/wordprocessingGroup">
                    <wpg:wgp>
                      <wpg:cNvGrpSpPr/>
                      <wpg:grpSpPr>
                        <a:xfrm>
                          <a:off x="0" y="0"/>
                          <a:ext cx="5390388" cy="2578608"/>
                          <a:chOff x="0" y="0"/>
                          <a:chExt cx="5390388" cy="2578608"/>
                        </a:xfrm>
                      </wpg:grpSpPr>
                      <pic:pic xmlns:pic="http://schemas.openxmlformats.org/drawingml/2006/picture">
                        <pic:nvPicPr>
                          <pic:cNvPr id="92" name="Picture 92"/>
                          <pic:cNvPicPr/>
                        </pic:nvPicPr>
                        <pic:blipFill>
                          <a:blip r:embed="rId49"/>
                          <a:stretch>
                            <a:fillRect/>
                          </a:stretch>
                        </pic:blipFill>
                        <pic:spPr>
                          <a:xfrm>
                            <a:off x="0" y="0"/>
                            <a:ext cx="5390388" cy="2578608"/>
                          </a:xfrm>
                          <a:prstGeom prst="rect">
                            <a:avLst/>
                          </a:prstGeom>
                        </pic:spPr>
                      </pic:pic>
                      <pic:pic xmlns:pic="http://schemas.openxmlformats.org/drawingml/2006/picture">
                        <pic:nvPicPr>
                          <pic:cNvPr id="94" name="Picture 94"/>
                          <pic:cNvPicPr/>
                        </pic:nvPicPr>
                        <pic:blipFill>
                          <a:blip r:embed="rId50"/>
                          <a:stretch>
                            <a:fillRect/>
                          </a:stretch>
                        </pic:blipFill>
                        <pic:spPr>
                          <a:xfrm>
                            <a:off x="64008" y="64008"/>
                            <a:ext cx="5212081" cy="2400300"/>
                          </a:xfrm>
                          <a:prstGeom prst="rect">
                            <a:avLst/>
                          </a:prstGeom>
                        </pic:spPr>
                      </pic:pic>
                      <wps:wsp>
                        <wps:cNvPr id="95" name="Shape 95"/>
                        <wps:cNvSpPr/>
                        <wps:spPr>
                          <a:xfrm>
                            <a:off x="44958" y="44958"/>
                            <a:ext cx="5250180" cy="2438400"/>
                          </a:xfrm>
                          <a:custGeom>
                            <a:avLst/>
                            <a:gdLst/>
                            <a:ahLst/>
                            <a:cxnLst/>
                            <a:rect l="0" t="0" r="0" b="0"/>
                            <a:pathLst>
                              <a:path w="5250180" h="2438400">
                                <a:moveTo>
                                  <a:pt x="0" y="2438400"/>
                                </a:moveTo>
                                <a:lnTo>
                                  <a:pt x="5250180" y="243840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82BC0F3" id="Group 6317" o:spid="_x0000_s1026" style="width:424.45pt;height:203.05pt;mso-position-horizontal-relative:char;mso-position-vertical-relative:line" coordsize="53903,2578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">
                <v:shape id="Picture 92" o:spid="_x0000_s1027" type="#_x0000_t75" style="position:absolute;width:53903;height:25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">
                  <v:imagedata r:id="rId51" o:title=""/>
                </v:shape>
                <v:shape id="Picture 94" o:spid="_x0000_s1028" type="#_x0000_t75" style="position:absolute;left:640;top:640;width:52120;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">
                  <v:imagedata r:id="rId52" o:title=""/>
                </v:shape>
                <v:shape id="Shape 95" o:spid="_x0000_s1029" style="position:absolute;left:449;top:449;width:52502;height:24384;visibility:visible;mso-wrap-style:square;v-text-anchor:top" coordsize="525018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" path="m,2438400r5250180,l5250180,,,,,2438400xe" filled="f" strokeweight="3pt">
                  <v:stroke miterlimit="83231f" joinstyle="miter" endcap="square"/>
                  <v:path arrowok="t" textboxrect="0,0,5250180,2438400"/>
                </v:shape>
                <w10:anchorlock/>
              </v:group>
            </w:pict>
          </mc:Fallback>
        </mc:AlternateContent>
      </w:r>
    </w:p>
    <w:p w14:paraId="76A4D8F6" w14:textId="77777777" w:rsidR="005B2507" w:rsidRDefault="005B2507" w:rsidP="005B2507">
      <w:pPr>
        <w:spacing w:after="0"/>
        <w:ind w:left="-245" w:right="-324"/>
      </w:pPr>
      <w:r>
        <w:rPr>
          <w:noProof/>
        </w:rPr>
        <mc:AlternateContent>
          <mc:Choice Requires="wpg">
            <w:drawing>
              <wp:inline distT="0" distB="0" distL="0" distR="0" wp14:anchorId="6B5DBC13" wp14:editId="060507D0">
                <wp:extent cx="5390388" cy="5024628"/>
                <wp:effectExtent l="0" t="0" r="0" b="0"/>
                <wp:docPr id="6318" name="Group 6318"/>
                <wp:cNvGraphicFramePr/>
                <a:graphic xmlns:a="http://schemas.openxmlformats.org/drawingml/2006/main">
                  <a:graphicData uri="http://schemas.microsoft.com/office/word/2010/wordprocessingGroup">
                    <wpg:wgp>
                      <wpg:cNvGrpSpPr/>
                      <wpg:grpSpPr>
                        <a:xfrm>
                          <a:off x="0" y="0"/>
                          <a:ext cx="5390388" cy="5024628"/>
                          <a:chOff x="0" y="0"/>
                          <a:chExt cx="5390388" cy="5024628"/>
                        </a:xfrm>
                      </wpg:grpSpPr>
                      <pic:pic xmlns:pic="http://schemas.openxmlformats.org/drawingml/2006/picture">
                        <pic:nvPicPr>
                          <pic:cNvPr id="97" name="Picture 97"/>
                          <pic:cNvPicPr/>
                        </pic:nvPicPr>
                        <pic:blipFill>
                          <a:blip r:embed="rId53"/>
                          <a:stretch>
                            <a:fillRect/>
                          </a:stretch>
                        </pic:blipFill>
                        <pic:spPr>
                          <a:xfrm>
                            <a:off x="0" y="2275333"/>
                            <a:ext cx="5390388" cy="2749296"/>
                          </a:xfrm>
                          <a:prstGeom prst="rect">
                            <a:avLst/>
                          </a:prstGeom>
                        </pic:spPr>
                      </pic:pic>
                      <pic:pic xmlns:pic="http://schemas.openxmlformats.org/drawingml/2006/picture">
                        <pic:nvPicPr>
                          <pic:cNvPr id="99" name="Picture 99"/>
                          <pic:cNvPicPr/>
                        </pic:nvPicPr>
                        <pic:blipFill>
                          <a:blip r:embed="rId54"/>
                          <a:stretch>
                            <a:fillRect/>
                          </a:stretch>
                        </pic:blipFill>
                        <pic:spPr>
                          <a:xfrm>
                            <a:off x="64008" y="2339340"/>
                            <a:ext cx="5212081" cy="2570988"/>
                          </a:xfrm>
                          <a:prstGeom prst="rect">
                            <a:avLst/>
                          </a:prstGeom>
                        </pic:spPr>
                      </pic:pic>
                      <wps:wsp>
                        <wps:cNvPr id="100" name="Shape 100"/>
                        <wps:cNvSpPr/>
                        <wps:spPr>
                          <a:xfrm>
                            <a:off x="44958" y="2320290"/>
                            <a:ext cx="5250180" cy="2609088"/>
                          </a:xfrm>
                          <a:custGeom>
                            <a:avLst/>
                            <a:gdLst/>
                            <a:ahLst/>
                            <a:cxnLst/>
                            <a:rect l="0" t="0" r="0" b="0"/>
                            <a:pathLst>
                              <a:path w="5250180" h="2609088">
                                <a:moveTo>
                                  <a:pt x="0" y="2609088"/>
                                </a:moveTo>
                                <a:lnTo>
                                  <a:pt x="5250180" y="260908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2" name="Picture 102"/>
                          <pic:cNvPicPr/>
                        </pic:nvPicPr>
                        <pic:blipFill>
                          <a:blip r:embed="rId55"/>
                          <a:stretch>
                            <a:fillRect/>
                          </a:stretch>
                        </pic:blipFill>
                        <pic:spPr>
                          <a:xfrm>
                            <a:off x="0" y="0"/>
                            <a:ext cx="5390388" cy="2014728"/>
                          </a:xfrm>
                          <a:prstGeom prst="rect">
                            <a:avLst/>
                          </a:prstGeom>
                        </pic:spPr>
                      </pic:pic>
                      <pic:pic xmlns:pic="http://schemas.openxmlformats.org/drawingml/2006/picture">
                        <pic:nvPicPr>
                          <pic:cNvPr id="104" name="Picture 104"/>
                          <pic:cNvPicPr/>
                        </pic:nvPicPr>
                        <pic:blipFill>
                          <a:blip r:embed="rId56"/>
                          <a:stretch>
                            <a:fillRect/>
                          </a:stretch>
                        </pic:blipFill>
                        <pic:spPr>
                          <a:xfrm>
                            <a:off x="64008" y="64008"/>
                            <a:ext cx="5212081" cy="1836420"/>
                          </a:xfrm>
                          <a:prstGeom prst="rect">
                            <a:avLst/>
                          </a:prstGeom>
                        </pic:spPr>
                      </pic:pic>
                      <wps:wsp>
                        <wps:cNvPr id="105" name="Shape 105"/>
                        <wps:cNvSpPr/>
                        <wps:spPr>
                          <a:xfrm>
                            <a:off x="44958" y="44958"/>
                            <a:ext cx="5250180" cy="1874520"/>
                          </a:xfrm>
                          <a:custGeom>
                            <a:avLst/>
                            <a:gdLst/>
                            <a:ahLst/>
                            <a:cxnLst/>
                            <a:rect l="0" t="0" r="0" b="0"/>
                            <a:pathLst>
                              <a:path w="5250180" h="1874520">
                                <a:moveTo>
                                  <a:pt x="0" y="1874520"/>
                                </a:moveTo>
                                <a:lnTo>
                                  <a:pt x="5250180" y="187452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2" name="Shape 8282"/>
                        <wps:cNvSpPr/>
                        <wps:spPr>
                          <a:xfrm>
                            <a:off x="4869180" y="151028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7" name="Shape 107"/>
                        <wps:cNvSpPr/>
                        <wps:spPr>
                          <a:xfrm>
                            <a:off x="4869180" y="151028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8" name="Rectangle 108"/>
                        <wps:cNvSpPr/>
                        <wps:spPr>
                          <a:xfrm>
                            <a:off x="5018532" y="1592225"/>
                            <a:ext cx="152019" cy="336570"/>
                          </a:xfrm>
                          <a:prstGeom prst="rect">
                            <a:avLst/>
                          </a:prstGeom>
                          <a:ln>
                            <a:noFill/>
                          </a:ln>
                        </wps:spPr>
                        <wps:txbx>
                          <w:txbxContent>
                            <w:p w14:paraId="02FEEA60" w14:textId="77777777" w:rsidR="005B2507" w:rsidRDefault="005B2507" w:rsidP="005B2507">
                              <w:r>
                                <w:rPr>
                                  <w:rFonts w:ascii="Times New Roman" w:eastAsia="Times New Roman" w:hAnsi="Times New Roman"/>
                                  <w:b/>
                                  <w:sz w:val="36"/>
                                </w:rPr>
                                <w:t>5</w:t>
                              </w:r>
                            </w:p>
                          </w:txbxContent>
                        </wps:txbx>
                        <wps:bodyPr horzOverflow="overflow" vert="horz" lIns="0" tIns="0" rIns="0" bIns="0" rtlCol="0">
                          <a:noAutofit/>
                        </wps:bodyPr>
                      </wps:wsp>
                    </wpg:wgp>
                  </a:graphicData>
                </a:graphic>
              </wp:inline>
            </w:drawing>
          </mc:Choice>
          <mc:Fallback>
            <w:pict>
              <v:group w14:anchorId="6B5DBC13" id="Group 6318" o:spid="_x0000_s1061" style="width:424.45pt;height:395.65pt;mso-position-horizontal-relative:char;mso-position-vertical-relative:line" coordsize="53903,5024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">
                <v:shape id="Picture 97" o:spid="_x0000_s1062" type="#_x0000_t75" style="position:absolute;top:22753;width:53903;height:2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">
                  <v:imagedata r:id="rId57" o:title=""/>
                </v:shape>
                <v:shape id="Picture 99" o:spid="_x0000_s1063" type="#_x0000_t75" style="position:absolute;left:640;top:23393;width:52120;height:2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">
                  <v:imagedata r:id="rId58" o:title=""/>
                </v:shape>
                <v:shape id="Shape 100" o:spid="_x0000_s1064" style="position:absolute;left:449;top:23202;width:52502;height:26091;visibility:visible;mso-wrap-style:square;v-text-anchor:top" coordsize="5250180,2609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" path="m,2609088r5250180,l5250180,,,,,2609088xe" filled="f" strokeweight="3pt">
                  <v:stroke miterlimit="83231f" joinstyle="miter" endcap="square"/>
                  <v:path arrowok="t" textboxrect="0,0,5250180,2609088"/>
                </v:shape>
                <v:shape id="Picture 102" o:spid="_x0000_s1065" type="#_x0000_t75" style="position:absolute;width:53903;height:2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">
                  <v:imagedata r:id="rId59" o:title=""/>
                </v:shape>
                <v:shape id="Picture 104" o:spid="_x0000_s1066" type="#_x0000_t75" style="position:absolute;left:640;top:640;width:52120;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">
                  <v:imagedata r:id="rId60" o:title=""/>
                </v:shape>
                <v:shape id="Shape 105" o:spid="_x0000_s1067" style="position:absolute;left:449;top:449;width:52502;height:18745;visibility:visible;mso-wrap-style:square;v-text-anchor:top" coordsize="5250180,187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" path="m,1874520r5250180,l5250180,,,,,1874520xe" filled="f" strokeweight="3pt">
                  <v:stroke miterlimit="83231f" joinstyle="miter" endcap="square"/>
                  <v:path arrowok="t" textboxrect="0,0,5250180,1874520"/>
                </v:shape>
                <v:shape id="Shape 8282" o:spid="_x0000_s1068" style="position:absolute;left:48691;top:1510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" path="m,l411480,r,402336l,402336,,e" stroked="f" strokeweight="0">
                  <v:stroke miterlimit="83231f" joinstyle="miter" endcap="square"/>
                  <v:path arrowok="t" textboxrect="0,0,411480,402336"/>
                </v:shape>
                <v:shape id="Shape 107" o:spid="_x0000_s1069" style="position:absolute;left:48691;top:1510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" path="m,402336r411480,l411480,,,,,402336xe" filled="f" strokeweight=".96pt">
                  <v:stroke miterlimit="83231f" joinstyle="miter"/>
                  <v:path arrowok="t" textboxrect="0,0,411480,402336"/>
                </v:shape>
                <v:rect id="Rectangle 108" o:spid="_x0000_s1070" style="position:absolute;left:50185;top:15922;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14:paraId="02FEEA60" w14:textId="77777777" w:rsidR="005B2507" w:rsidRDefault="005B2507" w:rsidP="005B2507">
                        <w:r>
                          <w:rPr>
                            <w:rFonts w:ascii="Times New Roman" w:eastAsia="Times New Roman" w:hAnsi="Times New Roman"/>
                            <w:b/>
                            <w:sz w:val="36"/>
                          </w:rPr>
                          <w:t>5</w:t>
                        </w:r>
                      </w:p>
                    </w:txbxContent>
                  </v:textbox>
                </v:rect>
                <w10:anchorlock/>
              </v:group>
            </w:pict>
          </mc:Fallback>
        </mc:AlternateContent>
      </w:r>
    </w:p>
    <w:p w14:paraId="2D2456D8" w14:textId="77777777" w:rsidR="005B2507" w:rsidRDefault="005B2507" w:rsidP="005B2507">
      <w:pPr>
        <w:spacing w:after="502"/>
        <w:ind w:left="-245" w:right="-324"/>
      </w:pPr>
      <w:r>
        <w:rPr>
          <w:noProof/>
        </w:rPr>
        <w:lastRenderedPageBreak/>
        <mc:AlternateContent>
          <mc:Choice Requires="wpg">
            <w:drawing>
              <wp:inline distT="0" distB="0" distL="0" distR="0" wp14:anchorId="0A09610D" wp14:editId="24DCE2D3">
                <wp:extent cx="5390388" cy="2668524"/>
                <wp:effectExtent l="0" t="0" r="0" b="0"/>
                <wp:docPr id="6078" name="Group 6078"/>
                <wp:cNvGraphicFramePr/>
                <a:graphic xmlns:a="http://schemas.openxmlformats.org/drawingml/2006/main">
                  <a:graphicData uri="http://schemas.microsoft.com/office/word/2010/wordprocessingGroup">
                    <wpg:wgp>
                      <wpg:cNvGrpSpPr/>
                      <wpg:grpSpPr>
                        <a:xfrm>
                          <a:off x="0" y="0"/>
                          <a:ext cx="5390388" cy="2668524"/>
                          <a:chOff x="0" y="0"/>
                          <a:chExt cx="5390388" cy="2668524"/>
                        </a:xfrm>
                      </wpg:grpSpPr>
                      <pic:pic xmlns:pic="http://schemas.openxmlformats.org/drawingml/2006/picture">
                        <pic:nvPicPr>
                          <pic:cNvPr id="113" name="Picture 113"/>
                          <pic:cNvPicPr/>
                        </pic:nvPicPr>
                        <pic:blipFill>
                          <a:blip r:embed="rId61"/>
                          <a:stretch>
                            <a:fillRect/>
                          </a:stretch>
                        </pic:blipFill>
                        <pic:spPr>
                          <a:xfrm>
                            <a:off x="0" y="0"/>
                            <a:ext cx="5390388" cy="2668524"/>
                          </a:xfrm>
                          <a:prstGeom prst="rect">
                            <a:avLst/>
                          </a:prstGeom>
                        </pic:spPr>
                      </pic:pic>
                      <pic:pic xmlns:pic="http://schemas.openxmlformats.org/drawingml/2006/picture">
                        <pic:nvPicPr>
                          <pic:cNvPr id="115" name="Picture 115"/>
                          <pic:cNvPicPr/>
                        </pic:nvPicPr>
                        <pic:blipFill>
                          <a:blip r:embed="rId62"/>
                          <a:stretch>
                            <a:fillRect/>
                          </a:stretch>
                        </pic:blipFill>
                        <pic:spPr>
                          <a:xfrm>
                            <a:off x="64008" y="64008"/>
                            <a:ext cx="5212081" cy="2490216"/>
                          </a:xfrm>
                          <a:prstGeom prst="rect">
                            <a:avLst/>
                          </a:prstGeom>
                        </pic:spPr>
                      </pic:pic>
                      <wps:wsp>
                        <wps:cNvPr id="116" name="Shape 116"/>
                        <wps:cNvSpPr/>
                        <wps:spPr>
                          <a:xfrm>
                            <a:off x="44958" y="44958"/>
                            <a:ext cx="5250180" cy="2528316"/>
                          </a:xfrm>
                          <a:custGeom>
                            <a:avLst/>
                            <a:gdLst/>
                            <a:ahLst/>
                            <a:cxnLst/>
                            <a:rect l="0" t="0" r="0" b="0"/>
                            <a:pathLst>
                              <a:path w="5250180" h="2528316">
                                <a:moveTo>
                                  <a:pt x="0" y="2528316"/>
                                </a:moveTo>
                                <a:lnTo>
                                  <a:pt x="5250180" y="252831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B51408" id="Group 6078" o:spid="_x0000_s1026" style="width:424.45pt;height:210.1pt;mso-position-horizontal-relative:char;mso-position-vertical-relative:line" coordsize="53903,266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">
                <v:shape id="Picture 113" o:spid="_x0000_s1027" type="#_x0000_t75" style="position:absolute;width:53903;height:26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">
                  <v:imagedata r:id="rId63" o:title=""/>
                </v:shape>
                <v:shape id="Picture 115" o:spid="_x0000_s1028" type="#_x0000_t75" style="position:absolute;left:640;top:640;width:52120;height:24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">
                  <v:imagedata r:id="rId64" o:title=""/>
                </v:shape>
                <v:shape id="Shape 116" o:spid="_x0000_s1029" style="position:absolute;left:449;top:449;width:52502;height:25283;visibility:visible;mso-wrap-style:square;v-text-anchor:top" coordsize="5250180,2528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" path="m,2528316r5250180,l5250180,,,,,2528316xe" filled="f" strokeweight="3pt">
                  <v:stroke miterlimit="83231f" joinstyle="miter" endcap="square"/>
                  <v:path arrowok="t" textboxrect="0,0,5250180,2528316"/>
                </v:shape>
                <w10:anchorlock/>
              </v:group>
            </w:pict>
          </mc:Fallback>
        </mc:AlternateContent>
      </w:r>
    </w:p>
    <w:p w14:paraId="66247183" w14:textId="77777777" w:rsidR="005B2507" w:rsidRDefault="005B2507" w:rsidP="005B2507">
      <w:pPr>
        <w:spacing w:after="571"/>
        <w:ind w:left="-245" w:right="-324"/>
      </w:pPr>
      <w:r>
        <w:rPr>
          <w:noProof/>
        </w:rPr>
        <mc:AlternateContent>
          <mc:Choice Requires="wpg">
            <w:drawing>
              <wp:inline distT="0" distB="0" distL="0" distR="0" wp14:anchorId="48F68DD8" wp14:editId="35AC8577">
                <wp:extent cx="5390388" cy="1821180"/>
                <wp:effectExtent l="0" t="0" r="0" b="0"/>
                <wp:docPr id="6080" name="Group 6080"/>
                <wp:cNvGraphicFramePr/>
                <a:graphic xmlns:a="http://schemas.openxmlformats.org/drawingml/2006/main">
                  <a:graphicData uri="http://schemas.microsoft.com/office/word/2010/wordprocessingGroup">
                    <wpg:wgp>
                      <wpg:cNvGrpSpPr/>
                      <wpg:grpSpPr>
                        <a:xfrm>
                          <a:off x="0" y="0"/>
                          <a:ext cx="5390388" cy="1821180"/>
                          <a:chOff x="0" y="0"/>
                          <a:chExt cx="5390388" cy="1821180"/>
                        </a:xfrm>
                      </wpg:grpSpPr>
                      <pic:pic xmlns:pic="http://schemas.openxmlformats.org/drawingml/2006/picture">
                        <pic:nvPicPr>
                          <pic:cNvPr id="123" name="Picture 123"/>
                          <pic:cNvPicPr/>
                        </pic:nvPicPr>
                        <pic:blipFill>
                          <a:blip r:embed="rId65"/>
                          <a:stretch>
                            <a:fillRect/>
                          </a:stretch>
                        </pic:blipFill>
                        <pic:spPr>
                          <a:xfrm>
                            <a:off x="0" y="0"/>
                            <a:ext cx="5390388" cy="1821180"/>
                          </a:xfrm>
                          <a:prstGeom prst="rect">
                            <a:avLst/>
                          </a:prstGeom>
                        </pic:spPr>
                      </pic:pic>
                      <pic:pic xmlns:pic="http://schemas.openxmlformats.org/drawingml/2006/picture">
                        <pic:nvPicPr>
                          <pic:cNvPr id="125" name="Picture 125"/>
                          <pic:cNvPicPr/>
                        </pic:nvPicPr>
                        <pic:blipFill>
                          <a:blip r:embed="rId66"/>
                          <a:stretch>
                            <a:fillRect/>
                          </a:stretch>
                        </pic:blipFill>
                        <pic:spPr>
                          <a:xfrm>
                            <a:off x="64008" y="64008"/>
                            <a:ext cx="5212081" cy="1642872"/>
                          </a:xfrm>
                          <a:prstGeom prst="rect">
                            <a:avLst/>
                          </a:prstGeom>
                        </pic:spPr>
                      </pic:pic>
                      <wps:wsp>
                        <wps:cNvPr id="126" name="Shape 126"/>
                        <wps:cNvSpPr/>
                        <wps:spPr>
                          <a:xfrm>
                            <a:off x="44958" y="44958"/>
                            <a:ext cx="5250180" cy="1680972"/>
                          </a:xfrm>
                          <a:custGeom>
                            <a:avLst/>
                            <a:gdLst/>
                            <a:ahLst/>
                            <a:cxnLst/>
                            <a:rect l="0" t="0" r="0" b="0"/>
                            <a:pathLst>
                              <a:path w="5250180" h="1680972">
                                <a:moveTo>
                                  <a:pt x="0" y="1680972"/>
                                </a:moveTo>
                                <a:lnTo>
                                  <a:pt x="5250180" y="16809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3" name="Shape 8283"/>
                        <wps:cNvSpPr/>
                        <wps:spPr>
                          <a:xfrm>
                            <a:off x="4864608" y="130149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28" name="Shape 128"/>
                        <wps:cNvSpPr/>
                        <wps:spPr>
                          <a:xfrm>
                            <a:off x="4864608" y="130149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29" name="Rectangle 129"/>
                        <wps:cNvSpPr/>
                        <wps:spPr>
                          <a:xfrm>
                            <a:off x="5013325" y="1383419"/>
                            <a:ext cx="152222" cy="337019"/>
                          </a:xfrm>
                          <a:prstGeom prst="rect">
                            <a:avLst/>
                          </a:prstGeom>
                          <a:ln>
                            <a:noFill/>
                          </a:ln>
                        </wps:spPr>
                        <wps:txbx>
                          <w:txbxContent>
                            <w:p w14:paraId="08721775" w14:textId="77777777" w:rsidR="005B2507" w:rsidRDefault="005B2507" w:rsidP="005B2507">
                              <w:r>
                                <w:rPr>
                                  <w:rFonts w:ascii="Times New Roman" w:eastAsia="Times New Roman" w:hAnsi="Times New Roman"/>
                                  <w:b/>
                                  <w:sz w:val="36"/>
                                </w:rPr>
                                <w:t>6</w:t>
                              </w:r>
                            </w:p>
                          </w:txbxContent>
                        </wps:txbx>
                        <wps:bodyPr horzOverflow="overflow" vert="horz" lIns="0" tIns="0" rIns="0" bIns="0" rtlCol="0">
                          <a:noAutofit/>
                        </wps:bodyPr>
                      </wps:wsp>
                    </wpg:wgp>
                  </a:graphicData>
                </a:graphic>
              </wp:inline>
            </w:drawing>
          </mc:Choice>
          <mc:Fallback>
            <w:pict>
              <v:group w14:anchorId="48F68DD8" id="Group 6080" o:spid="_x0000_s1071" style="width:424.45pt;height:143.4pt;mso-position-horizontal-relative:char;mso-position-vertical-relative:line" coordsize="53903,182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">
                <v:shape id="Picture 123" o:spid="_x0000_s1072" type="#_x0000_t75" style="position:absolute;width:53903;height:1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">
                  <v:imagedata r:id="rId67" o:title=""/>
                </v:shape>
                <v:shape id="Picture 125" o:spid="_x0000_s1073" type="#_x0000_t75" style="position:absolute;left:640;top:640;width:52120;height:1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">
                  <v:imagedata r:id="rId68" o:title=""/>
                </v:shape>
                <v:shape id="Shape 126" o:spid="_x0000_s1074" style="position:absolute;left:449;top:449;width:52502;height:16810;visibility:visible;mso-wrap-style:square;v-text-anchor:top" coordsize="5250180,168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" path="m,1680972r5250180,l5250180,,,,,1680972xe" filled="f" strokeweight="3pt">
                  <v:stroke miterlimit="83231f" joinstyle="miter" endcap="square"/>
                  <v:path arrowok="t" textboxrect="0,0,5250180,1680972"/>
                </v:shape>
                <v:shape id="Shape 8283" o:spid="_x0000_s1075" style="position:absolute;left:48646;top:13014;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" path="m,l411480,r,402336l,402336,,e" stroked="f" strokeweight="0">
                  <v:stroke miterlimit="83231f" joinstyle="miter" endcap="square"/>
                  <v:path arrowok="t" textboxrect="0,0,411480,402336"/>
                </v:shape>
                <v:shape id="Shape 128" o:spid="_x0000_s1076" style="position:absolute;left:48646;top:13014;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" path="m,402336r411480,l411480,,,,,402336xe" filled="f" strokeweight=".96pt">
                  <v:stroke miterlimit="83231f" joinstyle="miter"/>
                  <v:path arrowok="t" textboxrect="0,0,411480,402336"/>
                </v:shape>
                <v:rect id="Rectangle 129" o:spid="_x0000_s1077" style="position:absolute;left:50133;top:13834;width:152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" filled="f" stroked="f">
                  <v:textbox inset="0,0,0,0">
                    <w:txbxContent>
                      <w:p w14:paraId="08721775" w14:textId="77777777" w:rsidR="005B2507" w:rsidRDefault="005B2507" w:rsidP="005B2507">
                        <w:r>
                          <w:rPr>
                            <w:rFonts w:ascii="Times New Roman" w:eastAsia="Times New Roman" w:hAnsi="Times New Roman"/>
                            <w:b/>
                            <w:sz w:val="36"/>
                          </w:rPr>
                          <w:t>6</w:t>
                        </w:r>
                      </w:p>
                    </w:txbxContent>
                  </v:textbox>
                </v:rect>
                <w10:anchorlock/>
              </v:group>
            </w:pict>
          </mc:Fallback>
        </mc:AlternateContent>
      </w:r>
    </w:p>
    <w:p w14:paraId="1F238EA6" w14:textId="77777777" w:rsidR="005B2507" w:rsidRDefault="005B2507" w:rsidP="005B2507">
      <w:pPr>
        <w:spacing w:after="0"/>
        <w:ind w:left="-245" w:right="-324"/>
      </w:pPr>
      <w:r>
        <w:rPr>
          <w:noProof/>
        </w:rPr>
        <mc:AlternateContent>
          <mc:Choice Requires="wpg">
            <w:drawing>
              <wp:inline distT="0" distB="0" distL="0" distR="0" wp14:anchorId="3688F295" wp14:editId="3ECF1B7D">
                <wp:extent cx="5390388" cy="2371344"/>
                <wp:effectExtent l="0" t="0" r="0" b="0"/>
                <wp:docPr id="6079" name="Group 6079"/>
                <wp:cNvGraphicFramePr/>
                <a:graphic xmlns:a="http://schemas.openxmlformats.org/drawingml/2006/main">
                  <a:graphicData uri="http://schemas.microsoft.com/office/word/2010/wordprocessingGroup">
                    <wpg:wgp>
                      <wpg:cNvGrpSpPr/>
                      <wpg:grpSpPr>
                        <a:xfrm>
                          <a:off x="0" y="0"/>
                          <a:ext cx="5390388" cy="2371344"/>
                          <a:chOff x="0" y="0"/>
                          <a:chExt cx="5390388" cy="2371344"/>
                        </a:xfrm>
                      </wpg:grpSpPr>
                      <pic:pic xmlns:pic="http://schemas.openxmlformats.org/drawingml/2006/picture">
                        <pic:nvPicPr>
                          <pic:cNvPr id="118" name="Picture 118"/>
                          <pic:cNvPicPr/>
                        </pic:nvPicPr>
                        <pic:blipFill>
                          <a:blip r:embed="rId69"/>
                          <a:stretch>
                            <a:fillRect/>
                          </a:stretch>
                        </pic:blipFill>
                        <pic:spPr>
                          <a:xfrm>
                            <a:off x="0" y="0"/>
                            <a:ext cx="5390388" cy="2371344"/>
                          </a:xfrm>
                          <a:prstGeom prst="rect">
                            <a:avLst/>
                          </a:prstGeom>
                        </pic:spPr>
                      </pic:pic>
                      <pic:pic xmlns:pic="http://schemas.openxmlformats.org/drawingml/2006/picture">
                        <pic:nvPicPr>
                          <pic:cNvPr id="120" name="Picture 120"/>
                          <pic:cNvPicPr/>
                        </pic:nvPicPr>
                        <pic:blipFill>
                          <a:blip r:embed="rId70"/>
                          <a:stretch>
                            <a:fillRect/>
                          </a:stretch>
                        </pic:blipFill>
                        <pic:spPr>
                          <a:xfrm>
                            <a:off x="64008" y="64008"/>
                            <a:ext cx="5212081" cy="2193036"/>
                          </a:xfrm>
                          <a:prstGeom prst="rect">
                            <a:avLst/>
                          </a:prstGeom>
                        </pic:spPr>
                      </pic:pic>
                      <wps:wsp>
                        <wps:cNvPr id="121" name="Shape 121"/>
                        <wps:cNvSpPr/>
                        <wps:spPr>
                          <a:xfrm>
                            <a:off x="44958" y="44958"/>
                            <a:ext cx="5250180" cy="2231136"/>
                          </a:xfrm>
                          <a:custGeom>
                            <a:avLst/>
                            <a:gdLst/>
                            <a:ahLst/>
                            <a:cxnLst/>
                            <a:rect l="0" t="0" r="0" b="0"/>
                            <a:pathLst>
                              <a:path w="5250180" h="2231136">
                                <a:moveTo>
                                  <a:pt x="0" y="2231136"/>
                                </a:moveTo>
                                <a:lnTo>
                                  <a:pt x="5250180" y="22311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E44B7D" id="Group 6079" o:spid="_x0000_s1026" style="width:424.45pt;height:186.7pt;mso-position-horizontal-relative:char;mso-position-vertical-relative:line" coordsize="53903,2371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">
                <v:shape id="Picture 118" o:spid="_x0000_s1027" type="#_x0000_t75" style="position:absolute;width:53903;height:2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">
                  <v:imagedata r:id="rId71" o:title=""/>
                </v:shape>
                <v:shape id="Picture 120" o:spid="_x0000_s1028" type="#_x0000_t75" style="position:absolute;left:640;top:640;width:52120;height:2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">
                  <v:imagedata r:id="rId72" o:title=""/>
                </v:shape>
                <v:shape id="Shape 121" o:spid="_x0000_s1029" style="position:absolute;left:449;top:449;width:52502;height:22311;visibility:visible;mso-wrap-style:square;v-text-anchor:top" coordsize="5250180,223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" path="m,2231136r5250180,l5250180,,,,,2231136xe" filled="f" strokeweight="3pt">
                  <v:stroke miterlimit="83231f" joinstyle="miter" endcap="square"/>
                  <v:path arrowok="t" textboxrect="0,0,5250180,2231136"/>
                </v:shape>
                <w10:anchorlock/>
              </v:group>
            </w:pict>
          </mc:Fallback>
        </mc:AlternateContent>
      </w:r>
    </w:p>
    <w:p w14:paraId="32244AE6" w14:textId="77777777" w:rsidR="005B2507" w:rsidRDefault="005B2507" w:rsidP="005B2507">
      <w:pPr>
        <w:spacing w:after="1051"/>
        <w:ind w:left="-132" w:right="-211"/>
      </w:pPr>
      <w:r>
        <w:rPr>
          <w:noProof/>
        </w:rPr>
        <w:lastRenderedPageBreak/>
        <mc:AlternateContent>
          <mc:Choice Requires="wpg">
            <w:drawing>
              <wp:inline distT="0" distB="0" distL="0" distR="0" wp14:anchorId="2A5E70B0" wp14:editId="0415E775">
                <wp:extent cx="5247132" cy="2564892"/>
                <wp:effectExtent l="0" t="0" r="0" b="0"/>
                <wp:docPr id="6619" name="Group 6619"/>
                <wp:cNvGraphicFramePr/>
                <a:graphic xmlns:a="http://schemas.openxmlformats.org/drawingml/2006/main">
                  <a:graphicData uri="http://schemas.microsoft.com/office/word/2010/wordprocessingGroup">
                    <wpg:wgp>
                      <wpg:cNvGrpSpPr/>
                      <wpg:grpSpPr>
                        <a:xfrm>
                          <a:off x="0" y="0"/>
                          <a:ext cx="5247132" cy="2564892"/>
                          <a:chOff x="0" y="0"/>
                          <a:chExt cx="5247132" cy="2564892"/>
                        </a:xfrm>
                      </wpg:grpSpPr>
                      <pic:pic xmlns:pic="http://schemas.openxmlformats.org/drawingml/2006/picture">
                        <pic:nvPicPr>
                          <pic:cNvPr id="150" name="Picture 150"/>
                          <pic:cNvPicPr/>
                        </pic:nvPicPr>
                        <pic:blipFill>
                          <a:blip r:embed="rId73"/>
                          <a:stretch>
                            <a:fillRect/>
                          </a:stretch>
                        </pic:blipFill>
                        <pic:spPr>
                          <a:xfrm>
                            <a:off x="0" y="0"/>
                            <a:ext cx="5247132" cy="2564892"/>
                          </a:xfrm>
                          <a:prstGeom prst="rect">
                            <a:avLst/>
                          </a:prstGeom>
                        </pic:spPr>
                      </pic:pic>
                      <pic:pic xmlns:pic="http://schemas.openxmlformats.org/drawingml/2006/picture">
                        <pic:nvPicPr>
                          <pic:cNvPr id="152" name="Picture 152"/>
                          <pic:cNvPicPr/>
                        </pic:nvPicPr>
                        <pic:blipFill>
                          <a:blip r:embed="rId74"/>
                          <a:stretch>
                            <a:fillRect/>
                          </a:stretch>
                        </pic:blipFill>
                        <pic:spPr>
                          <a:xfrm>
                            <a:off x="64008" y="64008"/>
                            <a:ext cx="5068824" cy="2386584"/>
                          </a:xfrm>
                          <a:prstGeom prst="rect">
                            <a:avLst/>
                          </a:prstGeom>
                        </pic:spPr>
                      </pic:pic>
                      <wps:wsp>
                        <wps:cNvPr id="153" name="Shape 153"/>
                        <wps:cNvSpPr/>
                        <wps:spPr>
                          <a:xfrm>
                            <a:off x="44958" y="44958"/>
                            <a:ext cx="5106924" cy="2424684"/>
                          </a:xfrm>
                          <a:custGeom>
                            <a:avLst/>
                            <a:gdLst/>
                            <a:ahLst/>
                            <a:cxnLst/>
                            <a:rect l="0" t="0" r="0" b="0"/>
                            <a:pathLst>
                              <a:path w="5106924" h="2424684">
                                <a:moveTo>
                                  <a:pt x="0" y="2424684"/>
                                </a:moveTo>
                                <a:lnTo>
                                  <a:pt x="5106924" y="2424684"/>
                                </a:lnTo>
                                <a:lnTo>
                                  <a:pt x="510692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4" name="Shape 8284"/>
                        <wps:cNvSpPr/>
                        <wps:spPr>
                          <a:xfrm>
                            <a:off x="4721352" y="204825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55" name="Shape 155"/>
                        <wps:cNvSpPr/>
                        <wps:spPr>
                          <a:xfrm>
                            <a:off x="4721352" y="204825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56" name="Rectangle 156"/>
                        <wps:cNvSpPr/>
                        <wps:spPr>
                          <a:xfrm>
                            <a:off x="4870704" y="2130196"/>
                            <a:ext cx="152019" cy="336571"/>
                          </a:xfrm>
                          <a:prstGeom prst="rect">
                            <a:avLst/>
                          </a:prstGeom>
                          <a:ln>
                            <a:noFill/>
                          </a:ln>
                        </wps:spPr>
                        <wps:txbx>
                          <w:txbxContent>
                            <w:p w14:paraId="1BFA87ED" w14:textId="77777777" w:rsidR="005B2507" w:rsidRDefault="005B2507" w:rsidP="005B2507">
                              <w:r>
                                <w:rPr>
                                  <w:rFonts w:ascii="Times New Roman" w:eastAsia="Times New Roman" w:hAnsi="Times New Roman"/>
                                  <w:b/>
                                  <w:sz w:val="36"/>
                                </w:rPr>
                                <w:t>9</w:t>
                              </w:r>
                            </w:p>
                          </w:txbxContent>
                        </wps:txbx>
                        <wps:bodyPr horzOverflow="overflow" vert="horz" lIns="0" tIns="0" rIns="0" bIns="0" rtlCol="0">
                          <a:noAutofit/>
                        </wps:bodyPr>
                      </wps:wsp>
                    </wpg:wgp>
                  </a:graphicData>
                </a:graphic>
              </wp:inline>
            </w:drawing>
          </mc:Choice>
          <mc:Fallback>
            <w:pict>
              <v:group w14:anchorId="2A5E70B0" id="Group 6619" o:spid="_x0000_s1078" style="width:413.15pt;height:201.95pt;mso-position-horizontal-relative:char;mso-position-vertical-relative:line" coordsize="52471,256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">
                <v:shape id="Picture 150" o:spid="_x0000_s1079" type="#_x0000_t75" style="position:absolute;width:52471;height:2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">
                  <v:imagedata r:id="rId75" o:title=""/>
                </v:shape>
                <v:shape id="Picture 152" o:spid="_x0000_s1080" type="#_x0000_t75" style="position:absolute;left:640;top:640;width:50688;height:23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">
                  <v:imagedata r:id="rId76" o:title=""/>
                </v:shape>
                <v:shape id="Shape 153" o:spid="_x0000_s1081" style="position:absolute;left:449;top:449;width:51069;height:24247;visibility:visible;mso-wrap-style:square;v-text-anchor:top" coordsize="5106924,242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" path="m,2424684r5106924,l5106924,,,,,2424684xe" filled="f" strokeweight="3pt">
                  <v:stroke miterlimit="83231f" joinstyle="miter" endcap="square"/>
                  <v:path arrowok="t" textboxrect="0,0,5106924,2424684"/>
                </v:shape>
                <v:shape id="Shape 8284" o:spid="_x0000_s1082" style="position:absolute;left:47213;top:20482;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" path="m,l411480,r,402336l,402336,,e" stroked="f" strokeweight="0">
                  <v:stroke miterlimit="83231f" joinstyle="miter" endcap="square"/>
                  <v:path arrowok="t" textboxrect="0,0,411480,402336"/>
                </v:shape>
                <v:shape id="Shape 155" o:spid="_x0000_s1083" style="position:absolute;left:47213;top:20482;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" path="m,402336r411480,l411480,,,,,402336xe" filled="f" strokeweight=".96pt">
                  <v:stroke miterlimit="83231f" joinstyle="miter"/>
                  <v:path arrowok="t" textboxrect="0,0,411480,402336"/>
                </v:shape>
                <v:rect id="Rectangle 156" o:spid="_x0000_s1084" style="position:absolute;left:48707;top:21301;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1BFA87ED" w14:textId="77777777" w:rsidR="005B2507" w:rsidRDefault="005B2507" w:rsidP="005B2507">
                        <w:r>
                          <w:rPr>
                            <w:rFonts w:ascii="Times New Roman" w:eastAsia="Times New Roman" w:hAnsi="Times New Roman"/>
                            <w:b/>
                            <w:sz w:val="36"/>
                          </w:rPr>
                          <w:t>9</w:t>
                        </w:r>
                      </w:p>
                    </w:txbxContent>
                  </v:textbox>
                </v:rect>
                <w10:anchorlock/>
              </v:group>
            </w:pict>
          </mc:Fallback>
        </mc:AlternateContent>
      </w:r>
    </w:p>
    <w:p w14:paraId="355A362B" w14:textId="77777777" w:rsidR="005B2507" w:rsidRDefault="005B2507" w:rsidP="005B2507">
      <w:pPr>
        <w:spacing w:after="1183"/>
        <w:ind w:left="-132" w:right="-211"/>
      </w:pPr>
      <w:r>
        <w:rPr>
          <w:noProof/>
        </w:rPr>
        <mc:AlternateContent>
          <mc:Choice Requires="wpg">
            <w:drawing>
              <wp:inline distT="0" distB="0" distL="0" distR="0" wp14:anchorId="575D2CF9" wp14:editId="2C933283">
                <wp:extent cx="5247132" cy="2513076"/>
                <wp:effectExtent l="0" t="0" r="0" b="0"/>
                <wp:docPr id="6618" name="Group 6618"/>
                <wp:cNvGraphicFramePr/>
                <a:graphic xmlns:a="http://schemas.openxmlformats.org/drawingml/2006/main">
                  <a:graphicData uri="http://schemas.microsoft.com/office/word/2010/wordprocessingGroup">
                    <wpg:wgp>
                      <wpg:cNvGrpSpPr/>
                      <wpg:grpSpPr>
                        <a:xfrm>
                          <a:off x="0" y="0"/>
                          <a:ext cx="5247132" cy="2513076"/>
                          <a:chOff x="0" y="0"/>
                          <a:chExt cx="5247132" cy="2513076"/>
                        </a:xfrm>
                      </wpg:grpSpPr>
                      <pic:pic xmlns:pic="http://schemas.openxmlformats.org/drawingml/2006/picture">
                        <pic:nvPicPr>
                          <pic:cNvPr id="142" name="Picture 142"/>
                          <pic:cNvPicPr/>
                        </pic:nvPicPr>
                        <pic:blipFill>
                          <a:blip r:embed="rId77"/>
                          <a:stretch>
                            <a:fillRect/>
                          </a:stretch>
                        </pic:blipFill>
                        <pic:spPr>
                          <a:xfrm>
                            <a:off x="0" y="0"/>
                            <a:ext cx="5247132" cy="2513076"/>
                          </a:xfrm>
                          <a:prstGeom prst="rect">
                            <a:avLst/>
                          </a:prstGeom>
                        </pic:spPr>
                      </pic:pic>
                      <pic:pic xmlns:pic="http://schemas.openxmlformats.org/drawingml/2006/picture">
                        <pic:nvPicPr>
                          <pic:cNvPr id="144" name="Picture 144"/>
                          <pic:cNvPicPr/>
                        </pic:nvPicPr>
                        <pic:blipFill>
                          <a:blip r:embed="rId78"/>
                          <a:stretch>
                            <a:fillRect/>
                          </a:stretch>
                        </pic:blipFill>
                        <pic:spPr>
                          <a:xfrm>
                            <a:off x="64008" y="64008"/>
                            <a:ext cx="5068824" cy="2334768"/>
                          </a:xfrm>
                          <a:prstGeom prst="rect">
                            <a:avLst/>
                          </a:prstGeom>
                        </pic:spPr>
                      </pic:pic>
                      <wps:wsp>
                        <wps:cNvPr id="145" name="Shape 145"/>
                        <wps:cNvSpPr/>
                        <wps:spPr>
                          <a:xfrm>
                            <a:off x="44958" y="44958"/>
                            <a:ext cx="5106924" cy="2372868"/>
                          </a:xfrm>
                          <a:custGeom>
                            <a:avLst/>
                            <a:gdLst/>
                            <a:ahLst/>
                            <a:cxnLst/>
                            <a:rect l="0" t="0" r="0" b="0"/>
                            <a:pathLst>
                              <a:path w="5106924" h="2372868">
                                <a:moveTo>
                                  <a:pt x="0" y="2372868"/>
                                </a:moveTo>
                                <a:lnTo>
                                  <a:pt x="5106924" y="2372868"/>
                                </a:lnTo>
                                <a:lnTo>
                                  <a:pt x="510692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5" name="Shape 8285"/>
                        <wps:cNvSpPr/>
                        <wps:spPr>
                          <a:xfrm>
                            <a:off x="4712208" y="1997965"/>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47" name="Shape 147"/>
                        <wps:cNvSpPr/>
                        <wps:spPr>
                          <a:xfrm>
                            <a:off x="4712208" y="1997965"/>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48" name="Rectangle 148"/>
                        <wps:cNvSpPr/>
                        <wps:spPr>
                          <a:xfrm>
                            <a:off x="4861814" y="2079905"/>
                            <a:ext cx="152019" cy="336570"/>
                          </a:xfrm>
                          <a:prstGeom prst="rect">
                            <a:avLst/>
                          </a:prstGeom>
                          <a:ln>
                            <a:noFill/>
                          </a:ln>
                        </wps:spPr>
                        <wps:txbx>
                          <w:txbxContent>
                            <w:p w14:paraId="753D3DD7" w14:textId="77777777" w:rsidR="005B2507" w:rsidRDefault="005B2507" w:rsidP="005B2507">
                              <w:r>
                                <w:rPr>
                                  <w:rFonts w:ascii="Times New Roman" w:eastAsia="Times New Roman" w:hAnsi="Times New Roman"/>
                                  <w:b/>
                                  <w:sz w:val="36"/>
                                </w:rPr>
                                <w:t>8</w:t>
                              </w:r>
                            </w:p>
                          </w:txbxContent>
                        </wps:txbx>
                        <wps:bodyPr horzOverflow="overflow" vert="horz" lIns="0" tIns="0" rIns="0" bIns="0" rtlCol="0">
                          <a:noAutofit/>
                        </wps:bodyPr>
                      </wps:wsp>
                    </wpg:wgp>
                  </a:graphicData>
                </a:graphic>
              </wp:inline>
            </w:drawing>
          </mc:Choice>
          <mc:Fallback>
            <w:pict>
              <v:group w14:anchorId="575D2CF9" id="Group 6618" o:spid="_x0000_s1085" style="width:413.15pt;height:197.9pt;mso-position-horizontal-relative:char;mso-position-vertical-relative:line" coordsize="52471,251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JS0UAVmh+X5aeGx/C35VLilrmjRjCXNErmIvOP/PNqXzP9lqf&#10;gUbRW3vEjd3+zTsijaKNoo94Bv8AwGm+Y/8Azz/8eqTijilZgMVmPVdtSUUVo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">
                <v:shape id="Picture 142" o:spid="_x0000_s1086" type="#_x0000_t75" style="position:absolute;width:52471;height:2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">
                  <v:imagedata r:id="rId79" o:title=""/>
                </v:shape>
                <v:shape id="Picture 144" o:spid="_x0000_s1087" type="#_x0000_t75" style="position:absolute;left:640;top:640;width:50688;height:2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">
                  <v:imagedata r:id="rId80" o:title=""/>
                </v:shape>
                <v:shape id="Shape 145" o:spid="_x0000_s1088" style="position:absolute;left:449;top:449;width:51069;height:23729;visibility:visible;mso-wrap-style:square;v-text-anchor:top" coordsize="5106924,237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" path="m,2372868r5106924,l5106924,,,,,2372868xe" filled="f" strokeweight="3pt">
                  <v:stroke miterlimit="83231f" joinstyle="miter" endcap="square"/>
                  <v:path arrowok="t" textboxrect="0,0,5106924,2372868"/>
                </v:shape>
                <v:shape id="Shape 8285" o:spid="_x0000_s1089" style="position:absolute;left:47122;top:19979;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" path="m,l411480,r,402336l,402336,,e" stroked="f" strokeweight="0">
                  <v:stroke miterlimit="83231f" joinstyle="miter" endcap="square"/>
                  <v:path arrowok="t" textboxrect="0,0,411480,402336"/>
                </v:shape>
                <v:shape id="Shape 147" o:spid="_x0000_s1090" style="position:absolute;left:47122;top:19979;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" path="m,402336r411480,l411480,,,,,402336xe" filled="f" strokeweight=".96pt">
                  <v:stroke miterlimit="83231f" joinstyle="miter"/>
                  <v:path arrowok="t" textboxrect="0,0,411480,402336"/>
                </v:shape>
                <v:rect id="Rectangle 148" o:spid="_x0000_s1091" style="position:absolute;left:48618;top:20799;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mMxgAAANwAAAAPAAAAZHJzL2Rvd25yZXYueG1sRI9Ba8JA&#10;EIXvBf/DMkJvdaOU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pydZjMYAAADcAAAA&#10;DwAAAAAAAAAAAAAAAAAHAgAAZHJzL2Rvd25yZXYueG1sUEsFBgAAAAADAAMAtwAAAPoCAAAAAA==&#10;" filled="f" stroked="f">
                  <v:textbox inset="0,0,0,0">
                    <w:txbxContent>
                      <w:p w14:paraId="753D3DD7" w14:textId="77777777" w:rsidR="005B2507" w:rsidRDefault="005B2507" w:rsidP="005B2507">
                        <w:r>
                          <w:rPr>
                            <w:rFonts w:ascii="Times New Roman" w:eastAsia="Times New Roman" w:hAnsi="Times New Roman"/>
                            <w:b/>
                            <w:sz w:val="36"/>
                          </w:rPr>
                          <w:t>8</w:t>
                        </w:r>
                      </w:p>
                    </w:txbxContent>
                  </v:textbox>
                </v:rect>
                <w10:anchorlock/>
              </v:group>
            </w:pict>
          </mc:Fallback>
        </mc:AlternateContent>
      </w:r>
    </w:p>
    <w:p w14:paraId="3B72B3FB" w14:textId="77777777" w:rsidR="005B2507" w:rsidRDefault="005B2507" w:rsidP="00D6770B">
      <w:pPr>
        <w:tabs>
          <w:tab w:val="left" w:pos="1922"/>
        </w:tabs>
        <w:rPr>
          <w:bCs/>
          <w:iCs/>
          <w:sz w:val="28"/>
          <w:szCs w:val="28"/>
        </w:rPr>
      </w:pPr>
    </w:p>
    <w:p w14:paraId="00C847E5" w14:textId="77777777" w:rsidR="005B2507" w:rsidRDefault="005B2507" w:rsidP="00D6770B">
      <w:pPr>
        <w:tabs>
          <w:tab w:val="left" w:pos="1922"/>
        </w:tabs>
        <w:rPr>
          <w:bCs/>
          <w:iCs/>
          <w:sz w:val="28"/>
          <w:szCs w:val="28"/>
        </w:rPr>
      </w:pPr>
    </w:p>
    <w:p w14:paraId="6901DED8" w14:textId="77777777" w:rsidR="005B2507" w:rsidRDefault="005B2507" w:rsidP="00D6770B">
      <w:pPr>
        <w:tabs>
          <w:tab w:val="left" w:pos="1922"/>
        </w:tabs>
        <w:rPr>
          <w:bCs/>
          <w:iCs/>
          <w:sz w:val="28"/>
          <w:szCs w:val="28"/>
        </w:rPr>
      </w:pPr>
    </w:p>
    <w:p w14:paraId="28318774" w14:textId="77777777" w:rsidR="005B2507" w:rsidRDefault="005B2507" w:rsidP="00D6770B">
      <w:pPr>
        <w:tabs>
          <w:tab w:val="left" w:pos="1922"/>
        </w:tabs>
        <w:rPr>
          <w:bCs/>
          <w:iCs/>
          <w:sz w:val="28"/>
          <w:szCs w:val="28"/>
        </w:rPr>
      </w:pPr>
    </w:p>
    <w:p w14:paraId="4A8F1C14" w14:textId="77777777" w:rsidR="005B2507" w:rsidRDefault="005B2507" w:rsidP="00D6770B">
      <w:pPr>
        <w:tabs>
          <w:tab w:val="left" w:pos="1922"/>
        </w:tabs>
        <w:rPr>
          <w:bCs/>
          <w:iCs/>
          <w:sz w:val="28"/>
          <w:szCs w:val="28"/>
        </w:rPr>
      </w:pPr>
    </w:p>
    <w:p w14:paraId="620B97B8" w14:textId="77777777" w:rsidR="005B2507" w:rsidRDefault="005B2507" w:rsidP="00D6770B">
      <w:pPr>
        <w:tabs>
          <w:tab w:val="left" w:pos="1922"/>
        </w:tabs>
        <w:rPr>
          <w:bCs/>
          <w:iCs/>
          <w:sz w:val="28"/>
          <w:szCs w:val="28"/>
        </w:rPr>
      </w:pPr>
    </w:p>
    <w:p w14:paraId="3B0A0F54" w14:textId="77777777" w:rsidR="00280C42" w:rsidRDefault="00280C42" w:rsidP="00280C42">
      <w:pPr>
        <w:spacing w:after="0"/>
        <w:ind w:left="-149" w:right="-228"/>
      </w:pPr>
      <w:r>
        <w:rPr>
          <w:noProof/>
        </w:rPr>
        <w:lastRenderedPageBreak/>
        <mc:AlternateContent>
          <mc:Choice Requires="wpg">
            <w:drawing>
              <wp:inline distT="0" distB="0" distL="0" distR="0" wp14:anchorId="5C0DB79C" wp14:editId="1549D223">
                <wp:extent cx="5268468" cy="2077212"/>
                <wp:effectExtent l="0" t="0" r="0" b="0"/>
                <wp:docPr id="6617" name="Group 6617"/>
                <wp:cNvGraphicFramePr/>
                <a:graphic xmlns:a="http://schemas.openxmlformats.org/drawingml/2006/main">
                  <a:graphicData uri="http://schemas.microsoft.com/office/word/2010/wordprocessingGroup">
                    <wpg:wgp>
                      <wpg:cNvGrpSpPr/>
                      <wpg:grpSpPr>
                        <a:xfrm>
                          <a:off x="0" y="0"/>
                          <a:ext cx="5268468" cy="2077212"/>
                          <a:chOff x="0" y="0"/>
                          <a:chExt cx="5268468" cy="2077212"/>
                        </a:xfrm>
                      </wpg:grpSpPr>
                      <pic:pic xmlns:pic="http://schemas.openxmlformats.org/drawingml/2006/picture">
                        <pic:nvPicPr>
                          <pic:cNvPr id="134" name="Picture 134"/>
                          <pic:cNvPicPr/>
                        </pic:nvPicPr>
                        <pic:blipFill>
                          <a:blip r:embed="rId81"/>
                          <a:stretch>
                            <a:fillRect/>
                          </a:stretch>
                        </pic:blipFill>
                        <pic:spPr>
                          <a:xfrm>
                            <a:off x="0" y="0"/>
                            <a:ext cx="5268468" cy="2077212"/>
                          </a:xfrm>
                          <a:prstGeom prst="rect">
                            <a:avLst/>
                          </a:prstGeom>
                        </pic:spPr>
                      </pic:pic>
                      <pic:pic xmlns:pic="http://schemas.openxmlformats.org/drawingml/2006/picture">
                        <pic:nvPicPr>
                          <pic:cNvPr id="136" name="Picture 136"/>
                          <pic:cNvPicPr/>
                        </pic:nvPicPr>
                        <pic:blipFill>
                          <a:blip r:embed="rId82"/>
                          <a:stretch>
                            <a:fillRect/>
                          </a:stretch>
                        </pic:blipFill>
                        <pic:spPr>
                          <a:xfrm>
                            <a:off x="64008" y="64008"/>
                            <a:ext cx="5090160" cy="1898904"/>
                          </a:xfrm>
                          <a:prstGeom prst="rect">
                            <a:avLst/>
                          </a:prstGeom>
                        </pic:spPr>
                      </pic:pic>
                      <wps:wsp>
                        <wps:cNvPr id="137" name="Shape 137"/>
                        <wps:cNvSpPr/>
                        <wps:spPr>
                          <a:xfrm>
                            <a:off x="44958" y="44958"/>
                            <a:ext cx="5128260" cy="1937004"/>
                          </a:xfrm>
                          <a:custGeom>
                            <a:avLst/>
                            <a:gdLst/>
                            <a:ahLst/>
                            <a:cxnLst/>
                            <a:rect l="0" t="0" r="0" b="0"/>
                            <a:pathLst>
                              <a:path w="5128260" h="1937004">
                                <a:moveTo>
                                  <a:pt x="0" y="1937004"/>
                                </a:moveTo>
                                <a:lnTo>
                                  <a:pt x="5128260" y="1937004"/>
                                </a:lnTo>
                                <a:lnTo>
                                  <a:pt x="512826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6" name="Shape 8286"/>
                        <wps:cNvSpPr/>
                        <wps:spPr>
                          <a:xfrm>
                            <a:off x="4742688" y="1566672"/>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39" name="Shape 139"/>
                        <wps:cNvSpPr/>
                        <wps:spPr>
                          <a:xfrm>
                            <a:off x="4742688" y="1566672"/>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40" name="Rectangle 140"/>
                        <wps:cNvSpPr/>
                        <wps:spPr>
                          <a:xfrm>
                            <a:off x="4885309" y="1635256"/>
                            <a:ext cx="169248" cy="374715"/>
                          </a:xfrm>
                          <a:prstGeom prst="rect">
                            <a:avLst/>
                          </a:prstGeom>
                          <a:ln>
                            <a:noFill/>
                          </a:ln>
                        </wps:spPr>
                        <wps:txbx>
                          <w:txbxContent>
                            <w:p w14:paraId="5F21171B" w14:textId="77777777" w:rsidR="00280C42" w:rsidRDefault="00280C42" w:rsidP="00280C42">
                              <w:r>
                                <w:rPr>
                                  <w:rFonts w:ascii="Times New Roman" w:eastAsia="Times New Roman" w:hAnsi="Times New Roman"/>
                                  <w:b/>
                                  <w:sz w:val="40"/>
                                </w:rPr>
                                <w:t>7</w:t>
                              </w:r>
                            </w:p>
                          </w:txbxContent>
                        </wps:txbx>
                        <wps:bodyPr horzOverflow="overflow" vert="horz" lIns="0" tIns="0" rIns="0" bIns="0" rtlCol="0">
                          <a:noAutofit/>
                        </wps:bodyPr>
                      </wps:wsp>
                    </wpg:wgp>
                  </a:graphicData>
                </a:graphic>
              </wp:inline>
            </w:drawing>
          </mc:Choice>
          <mc:Fallback>
            <w:pict>
              <v:group w14:anchorId="5C0DB79C" id="Group 6617" o:spid="_x0000_s1092" style="width:414.85pt;height:163.55pt;mso-position-horizontal-relative:char;mso-position-vertical-relative:line" coordsize="52684,207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">
                <v:shape id="Picture 134" o:spid="_x0000_s1093" type="#_x0000_t75" style="position:absolute;width:52684;height:2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">
                  <v:imagedata r:id="rId83" o:title=""/>
                </v:shape>
                <v:shape id="Picture 136" o:spid="_x0000_s1094" type="#_x0000_t75" style="position:absolute;left:640;top:640;width:50901;height:18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">
                  <v:imagedata r:id="rId84" o:title=""/>
                </v:shape>
                <v:shape id="Shape 137" o:spid="_x0000_s1095" style="position:absolute;left:449;top:449;width:51283;height:19370;visibility:visible;mso-wrap-style:square;v-text-anchor:top" coordsize="5128260,193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" path="m,1937004r5128260,l5128260,,,,,1937004xe" filled="f" strokeweight="3pt">
                  <v:stroke miterlimit="83231f" joinstyle="miter" endcap="square"/>
                  <v:path arrowok="t" textboxrect="0,0,5128260,1937004"/>
                </v:shape>
                <v:shape id="Shape 8286" o:spid="_x0000_s1096" style="position:absolute;left:47426;top:15666;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" path="m,l411480,r,402336l,402336,,e" stroked="f" strokeweight="0">
                  <v:stroke miterlimit="83231f" joinstyle="miter" endcap="square"/>
                  <v:path arrowok="t" textboxrect="0,0,411480,402336"/>
                </v:shape>
                <v:shape id="Shape 139" o:spid="_x0000_s1097" style="position:absolute;left:47426;top:15666;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" path="m,402336r411480,l411480,,,,,402336xe" filled="f" strokeweight=".96pt">
                  <v:stroke miterlimit="83231f" joinstyle="miter"/>
                  <v:path arrowok="t" textboxrect="0,0,411480,402336"/>
                </v:shape>
                <v:rect id="Rectangle 140" o:spid="_x0000_s1098" style="position:absolute;left:48853;top:16352;width:1692;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VWKxgAAANwAAAAPAAAAZHJzL2Rvd25yZXYueG1sRI9Ba8JA&#10;EIXvBf/DMkJvdaOU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WVFVisYAAADcAAAA&#10;DwAAAAAAAAAAAAAAAAAHAgAAZHJzL2Rvd25yZXYueG1sUEsFBgAAAAADAAMAtwAAAPoCAAAAAA==&#10;" filled="f" stroked="f">
                  <v:textbox inset="0,0,0,0">
                    <w:txbxContent>
                      <w:p w14:paraId="5F21171B" w14:textId="77777777" w:rsidR="00280C42" w:rsidRDefault="00280C42" w:rsidP="00280C42">
                        <w:r>
                          <w:rPr>
                            <w:rFonts w:ascii="Times New Roman" w:eastAsia="Times New Roman" w:hAnsi="Times New Roman"/>
                            <w:b/>
                            <w:sz w:val="40"/>
                          </w:rPr>
                          <w:t>7</w:t>
                        </w:r>
                      </w:p>
                    </w:txbxContent>
                  </v:textbox>
                </v:rect>
                <w10:anchorlock/>
              </v:group>
            </w:pict>
          </mc:Fallback>
        </mc:AlternateContent>
      </w:r>
    </w:p>
    <w:p w14:paraId="0BFAD07A" w14:textId="77777777" w:rsidR="00280C42" w:rsidRDefault="00280C42" w:rsidP="00280C42">
      <w:pPr>
        <w:spacing w:after="516"/>
        <w:ind w:left="-214" w:right="-293"/>
      </w:pPr>
      <w:r>
        <w:rPr>
          <w:noProof/>
        </w:rPr>
        <mc:AlternateContent>
          <mc:Choice Requires="wpg">
            <w:drawing>
              <wp:inline distT="0" distB="0" distL="0" distR="0" wp14:anchorId="4C0F42DC" wp14:editId="0084C9F8">
                <wp:extent cx="5350764" cy="2560320"/>
                <wp:effectExtent l="0" t="0" r="0" b="0"/>
                <wp:docPr id="6141" name="Group 6141"/>
                <wp:cNvGraphicFramePr/>
                <a:graphic xmlns:a="http://schemas.openxmlformats.org/drawingml/2006/main">
                  <a:graphicData uri="http://schemas.microsoft.com/office/word/2010/wordprocessingGroup">
                    <wpg:wgp>
                      <wpg:cNvGrpSpPr/>
                      <wpg:grpSpPr>
                        <a:xfrm>
                          <a:off x="0" y="0"/>
                          <a:ext cx="5350764" cy="2560320"/>
                          <a:chOff x="0" y="0"/>
                          <a:chExt cx="5350764" cy="2560320"/>
                        </a:xfrm>
                      </wpg:grpSpPr>
                      <pic:pic xmlns:pic="http://schemas.openxmlformats.org/drawingml/2006/picture">
                        <pic:nvPicPr>
                          <pic:cNvPr id="177" name="Picture 177"/>
                          <pic:cNvPicPr/>
                        </pic:nvPicPr>
                        <pic:blipFill>
                          <a:blip r:embed="rId85"/>
                          <a:stretch>
                            <a:fillRect/>
                          </a:stretch>
                        </pic:blipFill>
                        <pic:spPr>
                          <a:xfrm>
                            <a:off x="0" y="0"/>
                            <a:ext cx="5350764" cy="2560320"/>
                          </a:xfrm>
                          <a:prstGeom prst="rect">
                            <a:avLst/>
                          </a:prstGeom>
                        </pic:spPr>
                      </pic:pic>
                      <pic:pic xmlns:pic="http://schemas.openxmlformats.org/drawingml/2006/picture">
                        <pic:nvPicPr>
                          <pic:cNvPr id="179" name="Picture 179"/>
                          <pic:cNvPicPr/>
                        </pic:nvPicPr>
                        <pic:blipFill>
                          <a:blip r:embed="rId86"/>
                          <a:stretch>
                            <a:fillRect/>
                          </a:stretch>
                        </pic:blipFill>
                        <pic:spPr>
                          <a:xfrm>
                            <a:off x="64008" y="64008"/>
                            <a:ext cx="5172457" cy="2382012"/>
                          </a:xfrm>
                          <a:prstGeom prst="rect">
                            <a:avLst/>
                          </a:prstGeom>
                        </pic:spPr>
                      </pic:pic>
                      <wps:wsp>
                        <wps:cNvPr id="180" name="Shape 180"/>
                        <wps:cNvSpPr/>
                        <wps:spPr>
                          <a:xfrm>
                            <a:off x="44958" y="44958"/>
                            <a:ext cx="5210557" cy="2420112"/>
                          </a:xfrm>
                          <a:custGeom>
                            <a:avLst/>
                            <a:gdLst/>
                            <a:ahLst/>
                            <a:cxnLst/>
                            <a:rect l="0" t="0" r="0" b="0"/>
                            <a:pathLst>
                              <a:path w="5210557" h="2420112">
                                <a:moveTo>
                                  <a:pt x="0" y="2420112"/>
                                </a:moveTo>
                                <a:lnTo>
                                  <a:pt x="5210557" y="2420112"/>
                                </a:lnTo>
                                <a:lnTo>
                                  <a:pt x="5210557"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7" name="Shape 8287"/>
                        <wps:cNvSpPr/>
                        <wps:spPr>
                          <a:xfrm>
                            <a:off x="4829556" y="2036065"/>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82" name="Shape 182"/>
                        <wps:cNvSpPr/>
                        <wps:spPr>
                          <a:xfrm>
                            <a:off x="4829556" y="2036065"/>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83" name="Rectangle 183"/>
                        <wps:cNvSpPr/>
                        <wps:spPr>
                          <a:xfrm>
                            <a:off x="4922266" y="2118258"/>
                            <a:ext cx="304038" cy="336571"/>
                          </a:xfrm>
                          <a:prstGeom prst="rect">
                            <a:avLst/>
                          </a:prstGeom>
                          <a:ln>
                            <a:noFill/>
                          </a:ln>
                        </wps:spPr>
                        <wps:txbx>
                          <w:txbxContent>
                            <w:p w14:paraId="13803E7B" w14:textId="77777777" w:rsidR="00280C42" w:rsidRDefault="00280C42" w:rsidP="00280C42">
                              <w:r>
                                <w:rPr>
                                  <w:rFonts w:ascii="Times New Roman" w:eastAsia="Times New Roman" w:hAnsi="Times New Roman"/>
                                  <w:b/>
                                  <w:sz w:val="36"/>
                                </w:rPr>
                                <w:t>12</w:t>
                              </w:r>
                            </w:p>
                          </w:txbxContent>
                        </wps:txbx>
                        <wps:bodyPr horzOverflow="overflow" vert="horz" lIns="0" tIns="0" rIns="0" bIns="0" rtlCol="0">
                          <a:noAutofit/>
                        </wps:bodyPr>
                      </wps:wsp>
                    </wpg:wgp>
                  </a:graphicData>
                </a:graphic>
              </wp:inline>
            </w:drawing>
          </mc:Choice>
          <mc:Fallback>
            <w:pict>
              <v:group w14:anchorId="4C0F42DC" id="Group 6141" o:spid="_x0000_s1099" style="width:421.3pt;height:201.6pt;mso-position-horizontal-relative:char;mso-position-vertical-relative:line" coordsize="53507,256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">
                <v:shape id="Picture 177" o:spid="_x0000_s1100" type="#_x0000_t75" style="position:absolute;width:53507;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">
                  <v:imagedata r:id="rId87" o:title=""/>
                </v:shape>
                <v:shape id="Picture 179" o:spid="_x0000_s1101" type="#_x0000_t75" style="position:absolute;left:640;top:640;width:51724;height:2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">
                  <v:imagedata r:id="rId88" o:title=""/>
                </v:shape>
                <v:shape id="Shape 180" o:spid="_x0000_s1102" style="position:absolute;left:449;top:449;width:52106;height:24201;visibility:visible;mso-wrap-style:square;v-text-anchor:top" coordsize="5210557,2420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" path="m,2420112r5210557,l5210557,,,,,2420112xe" filled="f" strokeweight="3pt">
                  <v:stroke miterlimit="83231f" joinstyle="miter" endcap="square"/>
                  <v:path arrowok="t" textboxrect="0,0,5210557,2420112"/>
                </v:shape>
                <v:shape id="Shape 8287" o:spid="_x0000_s1103" style="position:absolute;left:48295;top:20360;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" path="m,l411480,r,402336l,402336,,e" stroked="f" strokeweight="0">
                  <v:stroke miterlimit="83231f" joinstyle="miter" endcap="square"/>
                  <v:path arrowok="t" textboxrect="0,0,411480,402336"/>
                </v:shape>
                <v:shape id="Shape 182" o:spid="_x0000_s1104" style="position:absolute;left:48295;top:20360;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" path="m,402336r411480,l411480,,,,,402336xe" filled="f" strokeweight=".96pt">
                  <v:stroke miterlimit="83231f" joinstyle="miter"/>
                  <v:path arrowok="t" textboxrect="0,0,411480,402336"/>
                </v:shape>
                <v:rect id="Rectangle 183" o:spid="_x0000_s1105" style="position:absolute;left:49222;top:21182;width:304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13803E7B" w14:textId="77777777" w:rsidR="00280C42" w:rsidRDefault="00280C42" w:rsidP="00280C42">
                        <w:r>
                          <w:rPr>
                            <w:rFonts w:ascii="Times New Roman" w:eastAsia="Times New Roman" w:hAnsi="Times New Roman"/>
                            <w:b/>
                            <w:sz w:val="36"/>
                          </w:rPr>
                          <w:t>12</w:t>
                        </w:r>
                      </w:p>
                    </w:txbxContent>
                  </v:textbox>
                </v:rect>
                <w10:anchorlock/>
              </v:group>
            </w:pict>
          </mc:Fallback>
        </mc:AlternateContent>
      </w:r>
    </w:p>
    <w:p w14:paraId="301C8C52" w14:textId="77777777" w:rsidR="00280C42" w:rsidRDefault="00280C42" w:rsidP="00280C42">
      <w:pPr>
        <w:spacing w:after="876"/>
        <w:ind w:left="-214" w:right="-293"/>
      </w:pPr>
      <w:r>
        <w:rPr>
          <w:noProof/>
        </w:rPr>
        <mc:AlternateContent>
          <mc:Choice Requires="wpg">
            <w:drawing>
              <wp:inline distT="0" distB="0" distL="0" distR="0" wp14:anchorId="0144CC9F" wp14:editId="476A929B">
                <wp:extent cx="5350764" cy="2636520"/>
                <wp:effectExtent l="0" t="0" r="0" b="0"/>
                <wp:docPr id="6140" name="Group 6140"/>
                <wp:cNvGraphicFramePr/>
                <a:graphic xmlns:a="http://schemas.openxmlformats.org/drawingml/2006/main">
                  <a:graphicData uri="http://schemas.microsoft.com/office/word/2010/wordprocessingGroup">
                    <wpg:wgp>
                      <wpg:cNvGrpSpPr/>
                      <wpg:grpSpPr>
                        <a:xfrm>
                          <a:off x="0" y="0"/>
                          <a:ext cx="5350764" cy="2636520"/>
                          <a:chOff x="0" y="0"/>
                          <a:chExt cx="5350764" cy="2636520"/>
                        </a:xfrm>
                      </wpg:grpSpPr>
                      <pic:pic xmlns:pic="http://schemas.openxmlformats.org/drawingml/2006/picture">
                        <pic:nvPicPr>
                          <pic:cNvPr id="169" name="Picture 169"/>
                          <pic:cNvPicPr/>
                        </pic:nvPicPr>
                        <pic:blipFill>
                          <a:blip r:embed="rId89"/>
                          <a:stretch>
                            <a:fillRect/>
                          </a:stretch>
                        </pic:blipFill>
                        <pic:spPr>
                          <a:xfrm>
                            <a:off x="0" y="0"/>
                            <a:ext cx="5350764" cy="2636520"/>
                          </a:xfrm>
                          <a:prstGeom prst="rect">
                            <a:avLst/>
                          </a:prstGeom>
                        </pic:spPr>
                      </pic:pic>
                      <pic:pic xmlns:pic="http://schemas.openxmlformats.org/drawingml/2006/picture">
                        <pic:nvPicPr>
                          <pic:cNvPr id="171" name="Picture 171"/>
                          <pic:cNvPicPr/>
                        </pic:nvPicPr>
                        <pic:blipFill>
                          <a:blip r:embed="rId90"/>
                          <a:stretch>
                            <a:fillRect/>
                          </a:stretch>
                        </pic:blipFill>
                        <pic:spPr>
                          <a:xfrm>
                            <a:off x="64008" y="64008"/>
                            <a:ext cx="5172457" cy="2458212"/>
                          </a:xfrm>
                          <a:prstGeom prst="rect">
                            <a:avLst/>
                          </a:prstGeom>
                        </pic:spPr>
                      </pic:pic>
                      <wps:wsp>
                        <wps:cNvPr id="172" name="Shape 172"/>
                        <wps:cNvSpPr/>
                        <wps:spPr>
                          <a:xfrm>
                            <a:off x="44958" y="44958"/>
                            <a:ext cx="5210557" cy="2496312"/>
                          </a:xfrm>
                          <a:custGeom>
                            <a:avLst/>
                            <a:gdLst/>
                            <a:ahLst/>
                            <a:cxnLst/>
                            <a:rect l="0" t="0" r="0" b="0"/>
                            <a:pathLst>
                              <a:path w="5210557" h="2496312">
                                <a:moveTo>
                                  <a:pt x="0" y="2496312"/>
                                </a:moveTo>
                                <a:lnTo>
                                  <a:pt x="5210557" y="2496312"/>
                                </a:lnTo>
                                <a:lnTo>
                                  <a:pt x="5210557"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8" name="Shape 8288"/>
                        <wps:cNvSpPr/>
                        <wps:spPr>
                          <a:xfrm>
                            <a:off x="4838700" y="212598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74" name="Shape 174"/>
                        <wps:cNvSpPr/>
                        <wps:spPr>
                          <a:xfrm>
                            <a:off x="4838700" y="212598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75" name="Rectangle 175"/>
                        <wps:cNvSpPr/>
                        <wps:spPr>
                          <a:xfrm>
                            <a:off x="4937506" y="2208809"/>
                            <a:ext cx="287823" cy="336570"/>
                          </a:xfrm>
                          <a:prstGeom prst="rect">
                            <a:avLst/>
                          </a:prstGeom>
                          <a:ln>
                            <a:noFill/>
                          </a:ln>
                        </wps:spPr>
                        <wps:txbx>
                          <w:txbxContent>
                            <w:p w14:paraId="39E9ACBB" w14:textId="77777777" w:rsidR="00280C42" w:rsidRDefault="00280C42" w:rsidP="00280C42">
                              <w:r>
                                <w:rPr>
                                  <w:rFonts w:ascii="Times New Roman" w:eastAsia="Times New Roman" w:hAnsi="Times New Roman"/>
                                  <w:b/>
                                  <w:sz w:val="36"/>
                                </w:rPr>
                                <w:t>11</w:t>
                              </w:r>
                            </w:p>
                          </w:txbxContent>
                        </wps:txbx>
                        <wps:bodyPr horzOverflow="overflow" vert="horz" lIns="0" tIns="0" rIns="0" bIns="0" rtlCol="0">
                          <a:noAutofit/>
                        </wps:bodyPr>
                      </wps:wsp>
                    </wpg:wgp>
                  </a:graphicData>
                </a:graphic>
              </wp:inline>
            </w:drawing>
          </mc:Choice>
          <mc:Fallback>
            <w:pict>
              <v:group w14:anchorId="0144CC9F" id="Group 6140" o:spid="_x0000_s1106" style="width:421.3pt;height:207.6pt;mso-position-horizontal-relative:char;mso-position-vertical-relative:line" coordsize="53507,263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">
                <v:shape id="Picture 169" o:spid="_x0000_s1107" type="#_x0000_t75" style="position:absolute;width:53507;height:26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">
                  <v:imagedata r:id="rId91" o:title=""/>
                </v:shape>
                <v:shape id="Picture 171" o:spid="_x0000_s1108" type="#_x0000_t75" style="position:absolute;left:640;top:640;width:51724;height:2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">
                  <v:imagedata r:id="rId92" o:title=""/>
                </v:shape>
                <v:shape id="Shape 172" o:spid="_x0000_s1109" style="position:absolute;left:449;top:449;width:52106;height:24963;visibility:visible;mso-wrap-style:square;v-text-anchor:top" coordsize="5210557,2496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" path="m,2496312r5210557,l5210557,,,,,2496312xe" filled="f" strokeweight="3pt">
                  <v:stroke miterlimit="83231f" joinstyle="miter" endcap="square"/>
                  <v:path arrowok="t" textboxrect="0,0,5210557,2496312"/>
                </v:shape>
                <v:shape id="Shape 8288" o:spid="_x0000_s1110" style="position:absolute;left:48387;top:21259;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" path="m,l411480,r,402336l,402336,,e" stroked="f" strokeweight="0">
                  <v:stroke miterlimit="83231f" joinstyle="miter" endcap="square"/>
                  <v:path arrowok="t" textboxrect="0,0,411480,402336"/>
                </v:shape>
                <v:shape id="Shape 174" o:spid="_x0000_s1111" style="position:absolute;left:48387;top:21259;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" path="m,402336r411480,l411480,,,,,402336xe" filled="f" strokeweight=".96pt">
                  <v:stroke miterlimit="83231f" joinstyle="miter"/>
                  <v:path arrowok="t" textboxrect="0,0,411480,402336"/>
                </v:shape>
                <v:rect id="Rectangle 175" o:spid="_x0000_s1112" style="position:absolute;left:49375;top:22088;width:2878;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39E9ACBB" w14:textId="77777777" w:rsidR="00280C42" w:rsidRDefault="00280C42" w:rsidP="00280C42">
                        <w:r>
                          <w:rPr>
                            <w:rFonts w:ascii="Times New Roman" w:eastAsia="Times New Roman" w:hAnsi="Times New Roman"/>
                            <w:b/>
                            <w:sz w:val="36"/>
                          </w:rPr>
                          <w:t>11</w:t>
                        </w:r>
                      </w:p>
                    </w:txbxContent>
                  </v:textbox>
                </v:rect>
                <w10:anchorlock/>
              </v:group>
            </w:pict>
          </mc:Fallback>
        </mc:AlternateContent>
      </w:r>
    </w:p>
    <w:p w14:paraId="524001E0" w14:textId="77777777" w:rsidR="00280C42" w:rsidRDefault="00280C42" w:rsidP="00280C42">
      <w:pPr>
        <w:spacing w:after="0"/>
        <w:ind w:left="-194" w:right="-274"/>
      </w:pPr>
      <w:r>
        <w:rPr>
          <w:noProof/>
        </w:rPr>
        <w:lastRenderedPageBreak/>
        <mc:AlternateContent>
          <mc:Choice Requires="wpg">
            <w:drawing>
              <wp:inline distT="0" distB="0" distL="0" distR="0" wp14:anchorId="5E87150A" wp14:editId="7F3F1238">
                <wp:extent cx="5326380" cy="2555748"/>
                <wp:effectExtent l="0" t="0" r="0" b="0"/>
                <wp:docPr id="6139" name="Group 6139"/>
                <wp:cNvGraphicFramePr/>
                <a:graphic xmlns:a="http://schemas.openxmlformats.org/drawingml/2006/main">
                  <a:graphicData uri="http://schemas.microsoft.com/office/word/2010/wordprocessingGroup">
                    <wpg:wgp>
                      <wpg:cNvGrpSpPr/>
                      <wpg:grpSpPr>
                        <a:xfrm>
                          <a:off x="0" y="0"/>
                          <a:ext cx="5326380" cy="2555748"/>
                          <a:chOff x="0" y="0"/>
                          <a:chExt cx="5326380" cy="2555748"/>
                        </a:xfrm>
                      </wpg:grpSpPr>
                      <pic:pic xmlns:pic="http://schemas.openxmlformats.org/drawingml/2006/picture">
                        <pic:nvPicPr>
                          <pic:cNvPr id="161" name="Picture 161"/>
                          <pic:cNvPicPr/>
                        </pic:nvPicPr>
                        <pic:blipFill>
                          <a:blip r:embed="rId93"/>
                          <a:stretch>
                            <a:fillRect/>
                          </a:stretch>
                        </pic:blipFill>
                        <pic:spPr>
                          <a:xfrm>
                            <a:off x="0" y="0"/>
                            <a:ext cx="5326380" cy="2555748"/>
                          </a:xfrm>
                          <a:prstGeom prst="rect">
                            <a:avLst/>
                          </a:prstGeom>
                        </pic:spPr>
                      </pic:pic>
                      <pic:pic xmlns:pic="http://schemas.openxmlformats.org/drawingml/2006/picture">
                        <pic:nvPicPr>
                          <pic:cNvPr id="163" name="Picture 163"/>
                          <pic:cNvPicPr/>
                        </pic:nvPicPr>
                        <pic:blipFill>
                          <a:blip r:embed="rId94"/>
                          <a:stretch>
                            <a:fillRect/>
                          </a:stretch>
                        </pic:blipFill>
                        <pic:spPr>
                          <a:xfrm>
                            <a:off x="64008" y="64008"/>
                            <a:ext cx="5148072" cy="2377440"/>
                          </a:xfrm>
                          <a:prstGeom prst="rect">
                            <a:avLst/>
                          </a:prstGeom>
                        </pic:spPr>
                      </pic:pic>
                      <wps:wsp>
                        <wps:cNvPr id="164" name="Shape 164"/>
                        <wps:cNvSpPr/>
                        <wps:spPr>
                          <a:xfrm>
                            <a:off x="44958" y="44958"/>
                            <a:ext cx="5186172" cy="2415540"/>
                          </a:xfrm>
                          <a:custGeom>
                            <a:avLst/>
                            <a:gdLst/>
                            <a:ahLst/>
                            <a:cxnLst/>
                            <a:rect l="0" t="0" r="0" b="0"/>
                            <a:pathLst>
                              <a:path w="5186172" h="2415540">
                                <a:moveTo>
                                  <a:pt x="0" y="2415540"/>
                                </a:moveTo>
                                <a:lnTo>
                                  <a:pt x="5186172" y="2415540"/>
                                </a:lnTo>
                                <a:lnTo>
                                  <a:pt x="5186172"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89" name="Shape 8289"/>
                        <wps:cNvSpPr/>
                        <wps:spPr>
                          <a:xfrm>
                            <a:off x="4797552" y="2039112"/>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66" name="Shape 166"/>
                        <wps:cNvSpPr/>
                        <wps:spPr>
                          <a:xfrm>
                            <a:off x="4797552" y="2039112"/>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67" name="Rectangle 167"/>
                        <wps:cNvSpPr/>
                        <wps:spPr>
                          <a:xfrm>
                            <a:off x="4889881" y="2121332"/>
                            <a:ext cx="304038" cy="336571"/>
                          </a:xfrm>
                          <a:prstGeom prst="rect">
                            <a:avLst/>
                          </a:prstGeom>
                          <a:ln>
                            <a:noFill/>
                          </a:ln>
                        </wps:spPr>
                        <wps:txbx>
                          <w:txbxContent>
                            <w:p w14:paraId="549456AD" w14:textId="77777777" w:rsidR="00280C42" w:rsidRDefault="00280C42" w:rsidP="00280C42">
                              <w:r>
                                <w:rPr>
                                  <w:rFonts w:ascii="Times New Roman" w:eastAsia="Times New Roman" w:hAnsi="Times New Roman"/>
                                  <w:b/>
                                  <w:sz w:val="36"/>
                                </w:rPr>
                                <w:t>10</w:t>
                              </w:r>
                            </w:p>
                          </w:txbxContent>
                        </wps:txbx>
                        <wps:bodyPr horzOverflow="overflow" vert="horz" lIns="0" tIns="0" rIns="0" bIns="0" rtlCol="0">
                          <a:noAutofit/>
                        </wps:bodyPr>
                      </wps:wsp>
                    </wpg:wgp>
                  </a:graphicData>
                </a:graphic>
              </wp:inline>
            </w:drawing>
          </mc:Choice>
          <mc:Fallback>
            <w:pict>
              <v:group w14:anchorId="5E87150A" id="Group 6139" o:spid="_x0000_s1113" style="width:419.4pt;height:201.25pt;mso-position-horizontal-relative:char;mso-position-vertical-relative:line" coordsize="53263,2555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">
                <v:shape id="Picture 161" o:spid="_x0000_s1114" type="#_x0000_t75" style="position:absolute;width:53263;height:2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">
                  <v:imagedata r:id="rId95" o:title=""/>
                </v:shape>
                <v:shape id="Picture 163" o:spid="_x0000_s1115" type="#_x0000_t75" style="position:absolute;left:640;top:640;width:51480;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">
                  <v:imagedata r:id="rId96" o:title=""/>
                </v:shape>
                <v:shape id="Shape 164" o:spid="_x0000_s1116" style="position:absolute;left:449;top:449;width:51862;height:24155;visibility:visible;mso-wrap-style:square;v-text-anchor:top" coordsize="5186172,2415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" path="m,2415540r5186172,l5186172,,,,,2415540xe" filled="f" strokeweight="3pt">
                  <v:stroke miterlimit="83231f" joinstyle="miter" endcap="square"/>
                  <v:path arrowok="t" textboxrect="0,0,5186172,2415540"/>
                </v:shape>
                <v:shape id="Shape 8289" o:spid="_x0000_s1117" style="position:absolute;left:47975;top:2039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" path="m,l411480,r,402336l,402336,,e" stroked="f" strokeweight="0">
                  <v:stroke miterlimit="83231f" joinstyle="miter" endcap="square"/>
                  <v:path arrowok="t" textboxrect="0,0,411480,402336"/>
                </v:shape>
                <v:shape id="Shape 166" o:spid="_x0000_s1118" style="position:absolute;left:47975;top:2039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" path="m,402336r411480,l411480,,,,,402336xe" filled="f" strokeweight=".96pt">
                  <v:stroke miterlimit="83231f" joinstyle="miter"/>
                  <v:path arrowok="t" textboxrect="0,0,411480,402336"/>
                </v:shape>
                <v:rect id="Rectangle 167" o:spid="_x0000_s1119" style="position:absolute;left:48898;top:21213;width:304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549456AD" w14:textId="77777777" w:rsidR="00280C42" w:rsidRDefault="00280C42" w:rsidP="00280C42">
                        <w:r>
                          <w:rPr>
                            <w:rFonts w:ascii="Times New Roman" w:eastAsia="Times New Roman" w:hAnsi="Times New Roman"/>
                            <w:b/>
                            <w:sz w:val="36"/>
                          </w:rPr>
                          <w:t>10</w:t>
                        </w:r>
                      </w:p>
                    </w:txbxContent>
                  </v:textbox>
                </v:rect>
                <w10:anchorlock/>
              </v:group>
            </w:pict>
          </mc:Fallback>
        </mc:AlternateContent>
      </w:r>
    </w:p>
    <w:p w14:paraId="7C94D147" w14:textId="77777777" w:rsidR="00280C42" w:rsidRDefault="00280C42" w:rsidP="00280C42">
      <w:pPr>
        <w:spacing w:after="902"/>
        <w:ind w:left="-161" w:right="-240"/>
      </w:pPr>
      <w:r>
        <w:rPr>
          <w:noProof/>
        </w:rPr>
        <mc:AlternateContent>
          <mc:Choice Requires="wpg">
            <w:drawing>
              <wp:anchor distT="0" distB="0" distL="114300" distR="114300" simplePos="0" relativeHeight="251672576" behindDoc="0" locked="0" layoutInCell="1" allowOverlap="1" wp14:anchorId="31AAFCA2" wp14:editId="07AAAA4C">
                <wp:simplePos x="0" y="0"/>
                <wp:positionH relativeFrom="margin">
                  <wp:posOffset>-127000</wp:posOffset>
                </wp:positionH>
                <wp:positionV relativeFrom="margin">
                  <wp:posOffset>2775585</wp:posOffset>
                </wp:positionV>
                <wp:extent cx="5283200" cy="2432050"/>
                <wp:effectExtent l="0" t="0" r="0" b="6350"/>
                <wp:wrapSquare wrapText="bothSides"/>
                <wp:docPr id="6335" name="Group 6335"/>
                <wp:cNvGraphicFramePr/>
                <a:graphic xmlns:a="http://schemas.openxmlformats.org/drawingml/2006/main">
                  <a:graphicData uri="http://schemas.microsoft.com/office/word/2010/wordprocessingGroup">
                    <wpg:wgp>
                      <wpg:cNvGrpSpPr/>
                      <wpg:grpSpPr>
                        <a:xfrm>
                          <a:off x="0" y="0"/>
                          <a:ext cx="5283200" cy="2432050"/>
                          <a:chOff x="0" y="0"/>
                          <a:chExt cx="5283708" cy="2432304"/>
                        </a:xfrm>
                      </wpg:grpSpPr>
                      <pic:pic xmlns:pic="http://schemas.openxmlformats.org/drawingml/2006/picture">
                        <pic:nvPicPr>
                          <pic:cNvPr id="204" name="Picture 204"/>
                          <pic:cNvPicPr/>
                        </pic:nvPicPr>
                        <pic:blipFill>
                          <a:blip r:embed="rId97"/>
                          <a:stretch>
                            <a:fillRect/>
                          </a:stretch>
                        </pic:blipFill>
                        <pic:spPr>
                          <a:xfrm>
                            <a:off x="0" y="0"/>
                            <a:ext cx="5283708" cy="2432304"/>
                          </a:xfrm>
                          <a:prstGeom prst="rect">
                            <a:avLst/>
                          </a:prstGeom>
                        </pic:spPr>
                      </pic:pic>
                      <pic:pic xmlns:pic="http://schemas.openxmlformats.org/drawingml/2006/picture">
                        <pic:nvPicPr>
                          <pic:cNvPr id="206" name="Picture 206"/>
                          <pic:cNvPicPr/>
                        </pic:nvPicPr>
                        <pic:blipFill>
                          <a:blip r:embed="rId98"/>
                          <a:stretch>
                            <a:fillRect/>
                          </a:stretch>
                        </pic:blipFill>
                        <pic:spPr>
                          <a:xfrm>
                            <a:off x="64008" y="64008"/>
                            <a:ext cx="5105400" cy="2253996"/>
                          </a:xfrm>
                          <a:prstGeom prst="rect">
                            <a:avLst/>
                          </a:prstGeom>
                        </pic:spPr>
                      </pic:pic>
                      <wps:wsp>
                        <wps:cNvPr id="207" name="Shape 207"/>
                        <wps:cNvSpPr/>
                        <wps:spPr>
                          <a:xfrm>
                            <a:off x="44958" y="44958"/>
                            <a:ext cx="5143500" cy="2292096"/>
                          </a:xfrm>
                          <a:custGeom>
                            <a:avLst/>
                            <a:gdLst/>
                            <a:ahLst/>
                            <a:cxnLst/>
                            <a:rect l="0" t="0" r="0" b="0"/>
                            <a:pathLst>
                              <a:path w="5143500" h="2292096">
                                <a:moveTo>
                                  <a:pt x="0" y="2292096"/>
                                </a:moveTo>
                                <a:lnTo>
                                  <a:pt x="5143500" y="2292096"/>
                                </a:lnTo>
                                <a:lnTo>
                                  <a:pt x="514350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0" name="Shape 8290"/>
                        <wps:cNvSpPr/>
                        <wps:spPr>
                          <a:xfrm>
                            <a:off x="4751832" y="191109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9" name="Shape 209"/>
                        <wps:cNvSpPr/>
                        <wps:spPr>
                          <a:xfrm>
                            <a:off x="4751832" y="191109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10" name="Rectangle 210"/>
                        <wps:cNvSpPr/>
                        <wps:spPr>
                          <a:xfrm>
                            <a:off x="4844543" y="1992656"/>
                            <a:ext cx="304443" cy="336571"/>
                          </a:xfrm>
                          <a:prstGeom prst="rect">
                            <a:avLst/>
                          </a:prstGeom>
                          <a:ln>
                            <a:noFill/>
                          </a:ln>
                        </wps:spPr>
                        <wps:txbx>
                          <w:txbxContent>
                            <w:p w14:paraId="59CE1565" w14:textId="77777777" w:rsidR="00280C42" w:rsidRDefault="00280C42" w:rsidP="00280C42">
                              <w:r>
                                <w:rPr>
                                  <w:rFonts w:ascii="Times New Roman" w:eastAsia="Times New Roman" w:hAnsi="Times New Roman"/>
                                  <w:b/>
                                  <w:sz w:val="36"/>
                                </w:rPr>
                                <w:t>15</w:t>
                              </w:r>
                            </w:p>
                          </w:txbxContent>
                        </wps:txbx>
                        <wps:bodyPr horzOverflow="overflow" vert="horz" lIns="0" tIns="0" rIns="0" bIns="0" rtlCol="0">
                          <a:noAutofit/>
                        </wps:bodyPr>
                      </wps:wsp>
                    </wpg:wgp>
                  </a:graphicData>
                </a:graphic>
              </wp:anchor>
            </w:drawing>
          </mc:Choice>
          <mc:Fallback>
            <w:pict>
              <v:group w14:anchorId="31AAFCA2" id="Group 6335" o:spid="_x0000_s1120" style="position:absolute;left:0;text-align:left;margin-left:-10pt;margin-top:218.55pt;width:416pt;height:191.5pt;z-index:251672576;mso-position-horizontal-relative:margin;mso-position-vertical-relative:margin" coordsize="52837,243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">
                <v:shape id="Picture 204" o:spid="_x0000_s1121" type="#_x0000_t75" style="position:absolute;width:52837;height:2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">
                  <v:imagedata r:id="rId99" o:title=""/>
                </v:shape>
                <v:shape id="Picture 206" o:spid="_x0000_s1122" type="#_x0000_t75" style="position:absolute;left:640;top:640;width:51054;height:2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">
                  <v:imagedata r:id="rId100" o:title=""/>
                </v:shape>
                <v:shape id="Shape 207" o:spid="_x0000_s1123" style="position:absolute;left:449;top:449;width:51435;height:22921;visibility:visible;mso-wrap-style:square;v-text-anchor:top" coordsize="5143500,229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" path="m,2292096r5143500,l5143500,,,,,2292096xe" filled="f" strokeweight="3pt">
                  <v:stroke miterlimit="83231f" joinstyle="miter" endcap="square"/>
                  <v:path arrowok="t" textboxrect="0,0,5143500,2292096"/>
                </v:shape>
                <v:shape id="Shape 8290" o:spid="_x0000_s1124" style="position:absolute;left:47518;top:19110;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" path="m,l411480,r,402336l,402336,,e" stroked="f" strokeweight="0">
                  <v:stroke miterlimit="83231f" joinstyle="miter" endcap="square"/>
                  <v:path arrowok="t" textboxrect="0,0,411480,402336"/>
                </v:shape>
                <v:shape id="Shape 209" o:spid="_x0000_s1125" style="position:absolute;left:47518;top:19110;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" path="m,402336r411480,l411480,,,,,402336xe" filled="f" strokeweight=".96pt">
                  <v:stroke miterlimit="83231f" joinstyle="miter"/>
                  <v:path arrowok="t" textboxrect="0,0,411480,402336"/>
                </v:shape>
                <v:rect id="Rectangle 210" o:spid="_x0000_s1126" style="position:absolute;left:48445;top:19926;width:3044;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59CE1565" w14:textId="77777777" w:rsidR="00280C42" w:rsidRDefault="00280C42" w:rsidP="00280C42">
                        <w:r>
                          <w:rPr>
                            <w:rFonts w:ascii="Times New Roman" w:eastAsia="Times New Roman" w:hAnsi="Times New Roman"/>
                            <w:b/>
                            <w:sz w:val="36"/>
                          </w:rPr>
                          <w:t>15</w:t>
                        </w:r>
                      </w:p>
                    </w:txbxContent>
                  </v:textbox>
                </v:rect>
                <w10:wrap type="square" anchorx="margin" anchory="margin"/>
              </v:group>
            </w:pict>
          </mc:Fallback>
        </mc:AlternateContent>
      </w:r>
    </w:p>
    <w:p w14:paraId="742D8800" w14:textId="77777777" w:rsidR="00280C42" w:rsidRDefault="00280C42" w:rsidP="00280C42">
      <w:pPr>
        <w:spacing w:after="1488"/>
        <w:ind w:left="-151" w:right="-230"/>
      </w:pPr>
      <w:r>
        <w:rPr>
          <w:noProof/>
        </w:rPr>
        <mc:AlternateContent>
          <mc:Choice Requires="wpg">
            <w:drawing>
              <wp:inline distT="0" distB="0" distL="0" distR="0" wp14:anchorId="3953D81D" wp14:editId="60969458">
                <wp:extent cx="5271516" cy="2258568"/>
                <wp:effectExtent l="0" t="0" r="0" b="0"/>
                <wp:docPr id="6334" name="Group 6334"/>
                <wp:cNvGraphicFramePr/>
                <a:graphic xmlns:a="http://schemas.openxmlformats.org/drawingml/2006/main">
                  <a:graphicData uri="http://schemas.microsoft.com/office/word/2010/wordprocessingGroup">
                    <wpg:wgp>
                      <wpg:cNvGrpSpPr/>
                      <wpg:grpSpPr>
                        <a:xfrm>
                          <a:off x="0" y="0"/>
                          <a:ext cx="5271516" cy="2258568"/>
                          <a:chOff x="0" y="0"/>
                          <a:chExt cx="5271516" cy="2258568"/>
                        </a:xfrm>
                      </wpg:grpSpPr>
                      <pic:pic xmlns:pic="http://schemas.openxmlformats.org/drawingml/2006/picture">
                        <pic:nvPicPr>
                          <pic:cNvPr id="196" name="Picture 196"/>
                          <pic:cNvPicPr/>
                        </pic:nvPicPr>
                        <pic:blipFill>
                          <a:blip r:embed="rId101"/>
                          <a:stretch>
                            <a:fillRect/>
                          </a:stretch>
                        </pic:blipFill>
                        <pic:spPr>
                          <a:xfrm>
                            <a:off x="0" y="0"/>
                            <a:ext cx="5271516" cy="2258568"/>
                          </a:xfrm>
                          <a:prstGeom prst="rect">
                            <a:avLst/>
                          </a:prstGeom>
                        </pic:spPr>
                      </pic:pic>
                      <pic:pic xmlns:pic="http://schemas.openxmlformats.org/drawingml/2006/picture">
                        <pic:nvPicPr>
                          <pic:cNvPr id="198" name="Picture 198"/>
                          <pic:cNvPicPr/>
                        </pic:nvPicPr>
                        <pic:blipFill>
                          <a:blip r:embed="rId102"/>
                          <a:stretch>
                            <a:fillRect/>
                          </a:stretch>
                        </pic:blipFill>
                        <pic:spPr>
                          <a:xfrm>
                            <a:off x="64008" y="64008"/>
                            <a:ext cx="5093208" cy="2080260"/>
                          </a:xfrm>
                          <a:prstGeom prst="rect">
                            <a:avLst/>
                          </a:prstGeom>
                        </pic:spPr>
                      </pic:pic>
                      <wps:wsp>
                        <wps:cNvPr id="199" name="Shape 199"/>
                        <wps:cNvSpPr/>
                        <wps:spPr>
                          <a:xfrm>
                            <a:off x="44958" y="44958"/>
                            <a:ext cx="5131308" cy="2118360"/>
                          </a:xfrm>
                          <a:custGeom>
                            <a:avLst/>
                            <a:gdLst/>
                            <a:ahLst/>
                            <a:cxnLst/>
                            <a:rect l="0" t="0" r="0" b="0"/>
                            <a:pathLst>
                              <a:path w="5131308" h="2118360">
                                <a:moveTo>
                                  <a:pt x="0" y="2118360"/>
                                </a:moveTo>
                                <a:lnTo>
                                  <a:pt x="5131308" y="2118360"/>
                                </a:lnTo>
                                <a:lnTo>
                                  <a:pt x="513130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1" name="Shape 8291"/>
                        <wps:cNvSpPr/>
                        <wps:spPr>
                          <a:xfrm>
                            <a:off x="4757928" y="174345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01" name="Shape 201"/>
                        <wps:cNvSpPr/>
                        <wps:spPr>
                          <a:xfrm>
                            <a:off x="4757928" y="174345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02" name="Rectangle 202"/>
                        <wps:cNvSpPr/>
                        <wps:spPr>
                          <a:xfrm>
                            <a:off x="4850638" y="1826285"/>
                            <a:ext cx="304038" cy="336570"/>
                          </a:xfrm>
                          <a:prstGeom prst="rect">
                            <a:avLst/>
                          </a:prstGeom>
                          <a:ln>
                            <a:noFill/>
                          </a:ln>
                        </wps:spPr>
                        <wps:txbx>
                          <w:txbxContent>
                            <w:p w14:paraId="5217A8C5" w14:textId="77777777" w:rsidR="00280C42" w:rsidRDefault="00280C42" w:rsidP="00280C42">
                              <w:r>
                                <w:rPr>
                                  <w:rFonts w:ascii="Times New Roman" w:eastAsia="Times New Roman" w:hAnsi="Times New Roman"/>
                                  <w:b/>
                                  <w:sz w:val="36"/>
                                </w:rPr>
                                <w:t>14</w:t>
                              </w:r>
                            </w:p>
                          </w:txbxContent>
                        </wps:txbx>
                        <wps:bodyPr horzOverflow="overflow" vert="horz" lIns="0" tIns="0" rIns="0" bIns="0" rtlCol="0">
                          <a:noAutofit/>
                        </wps:bodyPr>
                      </wps:wsp>
                    </wpg:wgp>
                  </a:graphicData>
                </a:graphic>
              </wp:inline>
            </w:drawing>
          </mc:Choice>
          <mc:Fallback>
            <w:pict>
              <v:group w14:anchorId="3953D81D" id="Group 6334" o:spid="_x0000_s1127" style="width:415.1pt;height:177.85pt;mso-position-horizontal-relative:char;mso-position-vertical-relative:line" coordsize="52715,225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">
                <v:shape id="Picture 196" o:spid="_x0000_s1128" type="#_x0000_t75" style="position:absolute;width:52715;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">
                  <v:imagedata r:id="rId103" o:title=""/>
                </v:shape>
                <v:shape id="Picture 198" o:spid="_x0000_s1129" type="#_x0000_t75" style="position:absolute;left:640;top:640;width:50932;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">
                  <v:imagedata r:id="rId104" o:title=""/>
                </v:shape>
                <v:shape id="Shape 199" o:spid="_x0000_s1130" style="position:absolute;left:449;top:449;width:51313;height:21184;visibility:visible;mso-wrap-style:square;v-text-anchor:top" coordsize="5131308,211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" path="m,2118360r5131308,l5131308,,,,,2118360xe" filled="f" strokeweight="3pt">
                  <v:stroke miterlimit="83231f" joinstyle="miter" endcap="square"/>
                  <v:path arrowok="t" textboxrect="0,0,5131308,2118360"/>
                </v:shape>
                <v:shape id="Shape 8291" o:spid="_x0000_s1131" style="position:absolute;left:47579;top:1743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" path="m,l411480,r,402336l,402336,,e" stroked="f" strokeweight="0">
                  <v:stroke miterlimit="83231f" joinstyle="miter" endcap="square"/>
                  <v:path arrowok="t" textboxrect="0,0,411480,402336"/>
                </v:shape>
                <v:shape id="Shape 201" o:spid="_x0000_s1132" style="position:absolute;left:47579;top:1743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" path="m,402336r411480,l411480,,,,,402336xe" filled="f" strokeweight=".96pt">
                  <v:stroke miterlimit="83231f" joinstyle="miter"/>
                  <v:path arrowok="t" textboxrect="0,0,411480,402336"/>
                </v:shape>
                <v:rect id="Rectangle 202" o:spid="_x0000_s1133" style="position:absolute;left:48506;top:1826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5217A8C5" w14:textId="77777777" w:rsidR="00280C42" w:rsidRDefault="00280C42" w:rsidP="00280C42">
                        <w:r>
                          <w:rPr>
                            <w:rFonts w:ascii="Times New Roman" w:eastAsia="Times New Roman" w:hAnsi="Times New Roman"/>
                            <w:b/>
                            <w:sz w:val="36"/>
                          </w:rPr>
                          <w:t>14</w:t>
                        </w:r>
                      </w:p>
                    </w:txbxContent>
                  </v:textbox>
                </v:rect>
                <w10:anchorlock/>
              </v:group>
            </w:pict>
          </mc:Fallback>
        </mc:AlternateContent>
      </w:r>
    </w:p>
    <w:p w14:paraId="11C767E8" w14:textId="77777777" w:rsidR="00280C42" w:rsidRDefault="00280C42" w:rsidP="00280C42">
      <w:pPr>
        <w:spacing w:after="0"/>
        <w:ind w:left="-151" w:right="-230"/>
      </w:pPr>
      <w:r>
        <w:rPr>
          <w:noProof/>
        </w:rPr>
        <w:lastRenderedPageBreak/>
        <mc:AlternateContent>
          <mc:Choice Requires="wpg">
            <w:drawing>
              <wp:inline distT="0" distB="0" distL="0" distR="0" wp14:anchorId="0BC5DC92" wp14:editId="40AB9665">
                <wp:extent cx="5271516" cy="1822704"/>
                <wp:effectExtent l="0" t="0" r="0" b="0"/>
                <wp:docPr id="6333" name="Group 6333"/>
                <wp:cNvGraphicFramePr/>
                <a:graphic xmlns:a="http://schemas.openxmlformats.org/drawingml/2006/main">
                  <a:graphicData uri="http://schemas.microsoft.com/office/word/2010/wordprocessingGroup">
                    <wpg:wgp>
                      <wpg:cNvGrpSpPr/>
                      <wpg:grpSpPr>
                        <a:xfrm>
                          <a:off x="0" y="0"/>
                          <a:ext cx="5271516" cy="1822704"/>
                          <a:chOff x="0" y="0"/>
                          <a:chExt cx="5271516" cy="1822704"/>
                        </a:xfrm>
                      </wpg:grpSpPr>
                      <pic:pic xmlns:pic="http://schemas.openxmlformats.org/drawingml/2006/picture">
                        <pic:nvPicPr>
                          <pic:cNvPr id="188" name="Picture 188"/>
                          <pic:cNvPicPr/>
                        </pic:nvPicPr>
                        <pic:blipFill>
                          <a:blip r:embed="rId105"/>
                          <a:stretch>
                            <a:fillRect/>
                          </a:stretch>
                        </pic:blipFill>
                        <pic:spPr>
                          <a:xfrm>
                            <a:off x="0" y="0"/>
                            <a:ext cx="5271516" cy="1822704"/>
                          </a:xfrm>
                          <a:prstGeom prst="rect">
                            <a:avLst/>
                          </a:prstGeom>
                        </pic:spPr>
                      </pic:pic>
                      <pic:pic xmlns:pic="http://schemas.openxmlformats.org/drawingml/2006/picture">
                        <pic:nvPicPr>
                          <pic:cNvPr id="190" name="Picture 190"/>
                          <pic:cNvPicPr/>
                        </pic:nvPicPr>
                        <pic:blipFill>
                          <a:blip r:embed="rId106"/>
                          <a:stretch>
                            <a:fillRect/>
                          </a:stretch>
                        </pic:blipFill>
                        <pic:spPr>
                          <a:xfrm>
                            <a:off x="64008" y="64008"/>
                            <a:ext cx="5093208" cy="1644396"/>
                          </a:xfrm>
                          <a:prstGeom prst="rect">
                            <a:avLst/>
                          </a:prstGeom>
                        </pic:spPr>
                      </pic:pic>
                      <wps:wsp>
                        <wps:cNvPr id="191" name="Shape 191"/>
                        <wps:cNvSpPr/>
                        <wps:spPr>
                          <a:xfrm>
                            <a:off x="44958" y="44958"/>
                            <a:ext cx="5131308" cy="1682496"/>
                          </a:xfrm>
                          <a:custGeom>
                            <a:avLst/>
                            <a:gdLst/>
                            <a:ahLst/>
                            <a:cxnLst/>
                            <a:rect l="0" t="0" r="0" b="0"/>
                            <a:pathLst>
                              <a:path w="5131308" h="1682496">
                                <a:moveTo>
                                  <a:pt x="0" y="1682496"/>
                                </a:moveTo>
                                <a:lnTo>
                                  <a:pt x="5131308" y="1682496"/>
                                </a:lnTo>
                                <a:lnTo>
                                  <a:pt x="513130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2" name="Shape 8292"/>
                        <wps:cNvSpPr/>
                        <wps:spPr>
                          <a:xfrm>
                            <a:off x="4745736" y="1295401"/>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93" name="Shape 193"/>
                        <wps:cNvSpPr/>
                        <wps:spPr>
                          <a:xfrm>
                            <a:off x="4745736" y="1295401"/>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94" name="Rectangle 194"/>
                        <wps:cNvSpPr/>
                        <wps:spPr>
                          <a:xfrm>
                            <a:off x="4838954" y="1378230"/>
                            <a:ext cx="304038" cy="336571"/>
                          </a:xfrm>
                          <a:prstGeom prst="rect">
                            <a:avLst/>
                          </a:prstGeom>
                          <a:ln>
                            <a:noFill/>
                          </a:ln>
                        </wps:spPr>
                        <wps:txbx>
                          <w:txbxContent>
                            <w:p w14:paraId="70B268AD" w14:textId="77777777" w:rsidR="00280C42" w:rsidRDefault="00280C42" w:rsidP="00280C42">
                              <w:r>
                                <w:rPr>
                                  <w:rFonts w:ascii="Times New Roman" w:eastAsia="Times New Roman" w:hAnsi="Times New Roman"/>
                                  <w:b/>
                                  <w:sz w:val="36"/>
                                </w:rPr>
                                <w:t>13</w:t>
                              </w:r>
                            </w:p>
                          </w:txbxContent>
                        </wps:txbx>
                        <wps:bodyPr horzOverflow="overflow" vert="horz" lIns="0" tIns="0" rIns="0" bIns="0" rtlCol="0">
                          <a:noAutofit/>
                        </wps:bodyPr>
                      </wps:wsp>
                    </wpg:wgp>
                  </a:graphicData>
                </a:graphic>
              </wp:inline>
            </w:drawing>
          </mc:Choice>
          <mc:Fallback>
            <w:pict>
              <v:group w14:anchorId="0BC5DC92" id="Group 6333" o:spid="_x0000_s1134" style="width:415.1pt;height:143.5pt;mso-position-horizontal-relative:char;mso-position-vertical-relative:line" coordsize="52715,182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">
                <v:shape id="Picture 188" o:spid="_x0000_s1135" type="#_x0000_t75" style="position:absolute;width:52715;height:1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">
                  <v:imagedata r:id="rId107" o:title=""/>
                </v:shape>
                <v:shape id="Picture 190" o:spid="_x0000_s1136" type="#_x0000_t75" style="position:absolute;left:640;top:640;width:50932;height:16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">
                  <v:imagedata r:id="rId108" o:title=""/>
                </v:shape>
                <v:shape id="Shape 191" o:spid="_x0000_s1137" style="position:absolute;left:449;top:449;width:51313;height:16825;visibility:visible;mso-wrap-style:square;v-text-anchor:top" coordsize="5131308,168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" path="m,1682496r5131308,l5131308,,,,,1682496xe" filled="f" strokeweight="3pt">
                  <v:stroke miterlimit="83231f" joinstyle="miter" endcap="square"/>
                  <v:path arrowok="t" textboxrect="0,0,5131308,1682496"/>
                </v:shape>
                <v:shape id="Shape 8292" o:spid="_x0000_s1138" style="position:absolute;left:47457;top:12954;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" path="m,l413004,r,402336l,402336,,e" stroked="f" strokeweight="0">
                  <v:stroke miterlimit="83231f" joinstyle="miter" endcap="square"/>
                  <v:path arrowok="t" textboxrect="0,0,413004,402336"/>
                </v:shape>
                <v:shape id="Shape 193" o:spid="_x0000_s1139" style="position:absolute;left:47457;top:12954;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" path="m,402336r413004,l413004,,,,,402336xe" filled="f" strokeweight=".96pt">
                  <v:stroke miterlimit="83231f" joinstyle="miter"/>
                  <v:path arrowok="t" textboxrect="0,0,413004,402336"/>
                </v:shape>
                <v:rect id="Rectangle 194" o:spid="_x0000_s1140" style="position:absolute;left:48389;top:1378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70B268AD" w14:textId="77777777" w:rsidR="00280C42" w:rsidRDefault="00280C42" w:rsidP="00280C42">
                        <w:r>
                          <w:rPr>
                            <w:rFonts w:ascii="Times New Roman" w:eastAsia="Times New Roman" w:hAnsi="Times New Roman"/>
                            <w:b/>
                            <w:sz w:val="36"/>
                          </w:rPr>
                          <w:t>13</w:t>
                        </w:r>
                      </w:p>
                    </w:txbxContent>
                  </v:textbox>
                </v:rect>
                <w10:anchorlock/>
              </v:group>
            </w:pict>
          </mc:Fallback>
        </mc:AlternateContent>
      </w:r>
    </w:p>
    <w:p w14:paraId="29E9E528" w14:textId="77777777" w:rsidR="00280C42" w:rsidRDefault="00280C42" w:rsidP="00280C42">
      <w:pPr>
        <w:spacing w:after="814"/>
        <w:ind w:left="-245" w:right="-324"/>
      </w:pPr>
      <w:r>
        <w:rPr>
          <w:noProof/>
        </w:rPr>
        <mc:AlternateContent>
          <mc:Choice Requires="wpg">
            <w:drawing>
              <wp:inline distT="0" distB="0" distL="0" distR="0" wp14:anchorId="11B573DD" wp14:editId="792AB096">
                <wp:extent cx="5390388" cy="2508504"/>
                <wp:effectExtent l="0" t="0" r="0" b="0"/>
                <wp:docPr id="6359" name="Group 6359"/>
                <wp:cNvGraphicFramePr/>
                <a:graphic xmlns:a="http://schemas.openxmlformats.org/drawingml/2006/main">
                  <a:graphicData uri="http://schemas.microsoft.com/office/word/2010/wordprocessingGroup">
                    <wpg:wgp>
                      <wpg:cNvGrpSpPr/>
                      <wpg:grpSpPr>
                        <a:xfrm>
                          <a:off x="0" y="0"/>
                          <a:ext cx="5390388" cy="2508504"/>
                          <a:chOff x="0" y="0"/>
                          <a:chExt cx="5390388" cy="2508504"/>
                        </a:xfrm>
                      </wpg:grpSpPr>
                      <pic:pic xmlns:pic="http://schemas.openxmlformats.org/drawingml/2006/picture">
                        <pic:nvPicPr>
                          <pic:cNvPr id="215" name="Picture 215"/>
                          <pic:cNvPicPr/>
                        </pic:nvPicPr>
                        <pic:blipFill>
                          <a:blip r:embed="rId109"/>
                          <a:stretch>
                            <a:fillRect/>
                          </a:stretch>
                        </pic:blipFill>
                        <pic:spPr>
                          <a:xfrm>
                            <a:off x="0" y="0"/>
                            <a:ext cx="5390388" cy="2508504"/>
                          </a:xfrm>
                          <a:prstGeom prst="rect">
                            <a:avLst/>
                          </a:prstGeom>
                        </pic:spPr>
                      </pic:pic>
                      <pic:pic xmlns:pic="http://schemas.openxmlformats.org/drawingml/2006/picture">
                        <pic:nvPicPr>
                          <pic:cNvPr id="217" name="Picture 217"/>
                          <pic:cNvPicPr/>
                        </pic:nvPicPr>
                        <pic:blipFill>
                          <a:blip r:embed="rId110"/>
                          <a:stretch>
                            <a:fillRect/>
                          </a:stretch>
                        </pic:blipFill>
                        <pic:spPr>
                          <a:xfrm>
                            <a:off x="64008" y="64008"/>
                            <a:ext cx="5212081" cy="2330196"/>
                          </a:xfrm>
                          <a:prstGeom prst="rect">
                            <a:avLst/>
                          </a:prstGeom>
                        </pic:spPr>
                      </pic:pic>
                      <wps:wsp>
                        <wps:cNvPr id="218" name="Shape 218"/>
                        <wps:cNvSpPr/>
                        <wps:spPr>
                          <a:xfrm>
                            <a:off x="44958" y="44958"/>
                            <a:ext cx="5250180" cy="2368296"/>
                          </a:xfrm>
                          <a:custGeom>
                            <a:avLst/>
                            <a:gdLst/>
                            <a:ahLst/>
                            <a:cxnLst/>
                            <a:rect l="0" t="0" r="0" b="0"/>
                            <a:pathLst>
                              <a:path w="5250180" h="2368296">
                                <a:moveTo>
                                  <a:pt x="0" y="2368296"/>
                                </a:moveTo>
                                <a:lnTo>
                                  <a:pt x="5250180" y="23682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3" name="Shape 8293"/>
                        <wps:cNvSpPr/>
                        <wps:spPr>
                          <a:xfrm>
                            <a:off x="4866132" y="198729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20" name="Shape 220"/>
                        <wps:cNvSpPr/>
                        <wps:spPr>
                          <a:xfrm>
                            <a:off x="4866132" y="198729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21" name="Rectangle 221"/>
                        <wps:cNvSpPr/>
                        <wps:spPr>
                          <a:xfrm>
                            <a:off x="4958461" y="2069236"/>
                            <a:ext cx="152019" cy="336571"/>
                          </a:xfrm>
                          <a:prstGeom prst="rect">
                            <a:avLst/>
                          </a:prstGeom>
                          <a:ln>
                            <a:noFill/>
                          </a:ln>
                        </wps:spPr>
                        <wps:txbx>
                          <w:txbxContent>
                            <w:p w14:paraId="0766B042" w14:textId="77777777" w:rsidR="00280C42" w:rsidRDefault="00280C42" w:rsidP="00280C42">
                              <w:r>
                                <w:rPr>
                                  <w:rFonts w:ascii="Times New Roman" w:eastAsia="Times New Roman" w:hAnsi="Times New Roman"/>
                                  <w:b/>
                                  <w:sz w:val="36"/>
                                </w:rPr>
                                <w:t>1</w:t>
                              </w:r>
                            </w:p>
                          </w:txbxContent>
                        </wps:txbx>
                        <wps:bodyPr horzOverflow="overflow" vert="horz" lIns="0" tIns="0" rIns="0" bIns="0" rtlCol="0">
                          <a:noAutofit/>
                        </wps:bodyPr>
                      </wps:wsp>
                      <wps:wsp>
                        <wps:cNvPr id="222" name="Rectangle 222"/>
                        <wps:cNvSpPr/>
                        <wps:spPr>
                          <a:xfrm>
                            <a:off x="5072761" y="2069236"/>
                            <a:ext cx="152019" cy="336571"/>
                          </a:xfrm>
                          <a:prstGeom prst="rect">
                            <a:avLst/>
                          </a:prstGeom>
                          <a:ln>
                            <a:noFill/>
                          </a:ln>
                        </wps:spPr>
                        <wps:txbx>
                          <w:txbxContent>
                            <w:p w14:paraId="09848DC0" w14:textId="77777777" w:rsidR="00280C42" w:rsidRDefault="00280C42" w:rsidP="00280C42">
                              <w:r>
                                <w:rPr>
                                  <w:rFonts w:ascii="Times New Roman" w:eastAsia="Times New Roman" w:hAnsi="Times New Roman"/>
                                  <w:b/>
                                  <w:sz w:val="36"/>
                                </w:rPr>
                                <w:t>8</w:t>
                              </w:r>
                            </w:p>
                          </w:txbxContent>
                        </wps:txbx>
                        <wps:bodyPr horzOverflow="overflow" vert="horz" lIns="0" tIns="0" rIns="0" bIns="0" rtlCol="0">
                          <a:noAutofit/>
                        </wps:bodyPr>
                      </wps:wsp>
                    </wpg:wgp>
                  </a:graphicData>
                </a:graphic>
              </wp:inline>
            </w:drawing>
          </mc:Choice>
          <mc:Fallback>
            <w:pict>
              <v:group w14:anchorId="11B573DD" id="Group 6359" o:spid="_x0000_s1141" style="width:424.45pt;height:197.5pt;mso-position-horizontal-relative:char;mso-position-vertical-relative:line" coordsize="53903,250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">
                <v:shape id="Picture 215" o:spid="_x0000_s1142" type="#_x0000_t75" style="position:absolute;width:53903;height:2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">
                  <v:imagedata r:id="rId111" o:title=""/>
                </v:shape>
                <v:shape id="Picture 217" o:spid="_x0000_s1143" type="#_x0000_t75" style="position:absolute;left:640;top:640;width:52120;height:2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">
                  <v:imagedata r:id="rId112" o:title=""/>
                </v:shape>
                <v:shape id="Shape 218" o:spid="_x0000_s1144" style="position:absolute;left:449;top:449;width:52502;height:23683;visibility:visible;mso-wrap-style:square;v-text-anchor:top" coordsize="5250180,236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" path="m,2368296r5250180,l5250180,,,,,2368296xe" filled="f" strokeweight="3pt">
                  <v:stroke miterlimit="83231f" joinstyle="miter" endcap="square"/>
                  <v:path arrowok="t" textboxrect="0,0,5250180,2368296"/>
                </v:shape>
                <v:shape id="Shape 8293" o:spid="_x0000_s1145" style="position:absolute;left:48661;top:1987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" path="m,l411480,r,402336l,402336,,e" stroked="f" strokeweight="0">
                  <v:stroke miterlimit="83231f" joinstyle="miter" endcap="square"/>
                  <v:path arrowok="t" textboxrect="0,0,411480,402336"/>
                </v:shape>
                <v:shape id="Shape 220" o:spid="_x0000_s1146" style="position:absolute;left:48661;top:1987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" path="m,402336r411480,l411480,,,,,402336xe" filled="f" strokeweight=".96pt">
                  <v:stroke miterlimit="83231f" joinstyle="miter"/>
                  <v:path arrowok="t" textboxrect="0,0,411480,402336"/>
                </v:shape>
                <v:rect id="Rectangle 221" o:spid="_x0000_s1147" style="position:absolute;left:49584;top:20692;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0766B042" w14:textId="77777777" w:rsidR="00280C42" w:rsidRDefault="00280C42" w:rsidP="00280C42">
                        <w:r>
                          <w:rPr>
                            <w:rFonts w:ascii="Times New Roman" w:eastAsia="Times New Roman" w:hAnsi="Times New Roman"/>
                            <w:b/>
                            <w:sz w:val="36"/>
                          </w:rPr>
                          <w:t>1</w:t>
                        </w:r>
                      </w:p>
                    </w:txbxContent>
                  </v:textbox>
                </v:rect>
                <v:rect id="Rectangle 222" o:spid="_x0000_s1148" style="position:absolute;left:50727;top:20692;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09848DC0" w14:textId="77777777" w:rsidR="00280C42" w:rsidRDefault="00280C42" w:rsidP="00280C42">
                        <w:r>
                          <w:rPr>
                            <w:rFonts w:ascii="Times New Roman" w:eastAsia="Times New Roman" w:hAnsi="Times New Roman"/>
                            <w:b/>
                            <w:sz w:val="36"/>
                          </w:rPr>
                          <w:t>8</w:t>
                        </w:r>
                      </w:p>
                    </w:txbxContent>
                  </v:textbox>
                </v:rect>
                <w10:anchorlock/>
              </v:group>
            </w:pict>
          </mc:Fallback>
        </mc:AlternateContent>
      </w:r>
    </w:p>
    <w:p w14:paraId="0D08FA03" w14:textId="77777777" w:rsidR="00280C42" w:rsidRDefault="00280C42" w:rsidP="00280C42">
      <w:pPr>
        <w:spacing w:after="701"/>
        <w:ind w:left="-245" w:right="-324"/>
      </w:pPr>
      <w:r>
        <w:rPr>
          <w:noProof/>
        </w:rPr>
        <mc:AlternateContent>
          <mc:Choice Requires="wpg">
            <w:drawing>
              <wp:inline distT="0" distB="0" distL="0" distR="0" wp14:anchorId="75C55962" wp14:editId="2F02FE36">
                <wp:extent cx="5390388" cy="2691384"/>
                <wp:effectExtent l="0" t="0" r="0" b="0"/>
                <wp:docPr id="6361" name="Group 6361"/>
                <wp:cNvGraphicFramePr/>
                <a:graphic xmlns:a="http://schemas.openxmlformats.org/drawingml/2006/main">
                  <a:graphicData uri="http://schemas.microsoft.com/office/word/2010/wordprocessingGroup">
                    <wpg:wgp>
                      <wpg:cNvGrpSpPr/>
                      <wpg:grpSpPr>
                        <a:xfrm>
                          <a:off x="0" y="0"/>
                          <a:ext cx="5390388" cy="2691384"/>
                          <a:chOff x="0" y="0"/>
                          <a:chExt cx="5390388" cy="2691384"/>
                        </a:xfrm>
                      </wpg:grpSpPr>
                      <pic:pic xmlns:pic="http://schemas.openxmlformats.org/drawingml/2006/picture">
                        <pic:nvPicPr>
                          <pic:cNvPr id="232" name="Picture 232"/>
                          <pic:cNvPicPr/>
                        </pic:nvPicPr>
                        <pic:blipFill>
                          <a:blip r:embed="rId113"/>
                          <a:stretch>
                            <a:fillRect/>
                          </a:stretch>
                        </pic:blipFill>
                        <pic:spPr>
                          <a:xfrm>
                            <a:off x="0" y="0"/>
                            <a:ext cx="5390388" cy="2691384"/>
                          </a:xfrm>
                          <a:prstGeom prst="rect">
                            <a:avLst/>
                          </a:prstGeom>
                        </pic:spPr>
                      </pic:pic>
                      <pic:pic xmlns:pic="http://schemas.openxmlformats.org/drawingml/2006/picture">
                        <pic:nvPicPr>
                          <pic:cNvPr id="234" name="Picture 234"/>
                          <pic:cNvPicPr/>
                        </pic:nvPicPr>
                        <pic:blipFill>
                          <a:blip r:embed="rId114"/>
                          <a:stretch>
                            <a:fillRect/>
                          </a:stretch>
                        </pic:blipFill>
                        <pic:spPr>
                          <a:xfrm>
                            <a:off x="64008" y="64008"/>
                            <a:ext cx="5212081" cy="2513076"/>
                          </a:xfrm>
                          <a:prstGeom prst="rect">
                            <a:avLst/>
                          </a:prstGeom>
                        </pic:spPr>
                      </pic:pic>
                      <wps:wsp>
                        <wps:cNvPr id="235" name="Shape 235"/>
                        <wps:cNvSpPr/>
                        <wps:spPr>
                          <a:xfrm>
                            <a:off x="44958" y="44958"/>
                            <a:ext cx="5250180" cy="2551176"/>
                          </a:xfrm>
                          <a:custGeom>
                            <a:avLst/>
                            <a:gdLst/>
                            <a:ahLst/>
                            <a:cxnLst/>
                            <a:rect l="0" t="0" r="0" b="0"/>
                            <a:pathLst>
                              <a:path w="5250180" h="2551176">
                                <a:moveTo>
                                  <a:pt x="0" y="2551176"/>
                                </a:moveTo>
                                <a:lnTo>
                                  <a:pt x="5250180" y="25511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4" name="Shape 8294"/>
                        <wps:cNvSpPr/>
                        <wps:spPr>
                          <a:xfrm>
                            <a:off x="4870704" y="2167128"/>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37" name="Shape 237"/>
                        <wps:cNvSpPr/>
                        <wps:spPr>
                          <a:xfrm>
                            <a:off x="4870704" y="2167128"/>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38" name="Rectangle 238"/>
                        <wps:cNvSpPr/>
                        <wps:spPr>
                          <a:xfrm>
                            <a:off x="4963668" y="2249957"/>
                            <a:ext cx="152019" cy="336570"/>
                          </a:xfrm>
                          <a:prstGeom prst="rect">
                            <a:avLst/>
                          </a:prstGeom>
                          <a:ln>
                            <a:noFill/>
                          </a:ln>
                        </wps:spPr>
                        <wps:txbx>
                          <w:txbxContent>
                            <w:p w14:paraId="3D3EB3F3" w14:textId="77777777" w:rsidR="00280C42" w:rsidRDefault="00280C42" w:rsidP="00280C42">
                              <w:r>
                                <w:rPr>
                                  <w:rFonts w:ascii="Times New Roman" w:eastAsia="Times New Roman" w:hAnsi="Times New Roman"/>
                                  <w:b/>
                                  <w:sz w:val="36"/>
                                </w:rPr>
                                <w:t>1</w:t>
                              </w:r>
                            </w:p>
                          </w:txbxContent>
                        </wps:txbx>
                        <wps:bodyPr horzOverflow="overflow" vert="horz" lIns="0" tIns="0" rIns="0" bIns="0" rtlCol="0">
                          <a:noAutofit/>
                        </wps:bodyPr>
                      </wps:wsp>
                      <wps:wsp>
                        <wps:cNvPr id="239" name="Rectangle 239"/>
                        <wps:cNvSpPr/>
                        <wps:spPr>
                          <a:xfrm>
                            <a:off x="5078222" y="2249957"/>
                            <a:ext cx="152019" cy="336570"/>
                          </a:xfrm>
                          <a:prstGeom prst="rect">
                            <a:avLst/>
                          </a:prstGeom>
                          <a:ln>
                            <a:noFill/>
                          </a:ln>
                        </wps:spPr>
                        <wps:txbx>
                          <w:txbxContent>
                            <w:p w14:paraId="298A49C5" w14:textId="77777777" w:rsidR="00280C42" w:rsidRDefault="00280C42" w:rsidP="00280C42">
                              <w:r>
                                <w:rPr>
                                  <w:rFonts w:ascii="Times New Roman" w:eastAsia="Times New Roman" w:hAnsi="Times New Roman"/>
                                  <w:b/>
                                  <w:sz w:val="36"/>
                                </w:rPr>
                                <w:t>7</w:t>
                              </w:r>
                            </w:p>
                          </w:txbxContent>
                        </wps:txbx>
                        <wps:bodyPr horzOverflow="overflow" vert="horz" lIns="0" tIns="0" rIns="0" bIns="0" rtlCol="0">
                          <a:noAutofit/>
                        </wps:bodyPr>
                      </wps:wsp>
                    </wpg:wgp>
                  </a:graphicData>
                </a:graphic>
              </wp:inline>
            </w:drawing>
          </mc:Choice>
          <mc:Fallback>
            <w:pict>
              <v:group w14:anchorId="75C55962" id="Group 6361" o:spid="_x0000_s1149" style="width:424.45pt;height:211.9pt;mso-position-horizontal-relative:char;mso-position-vertical-relative:line" coordsize="53903,2691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">
                <v:shape id="Picture 232" o:spid="_x0000_s1150" type="#_x0000_t75" style="position:absolute;width:53903;height:2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">
                  <v:imagedata r:id="rId115" o:title=""/>
                </v:shape>
                <v:shape id="Picture 234" o:spid="_x0000_s1151" type="#_x0000_t75" style="position:absolute;left:640;top:640;width:52120;height:2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">
                  <v:imagedata r:id="rId116" o:title=""/>
                </v:shape>
                <v:shape id="Shape 235" o:spid="_x0000_s1152" style="position:absolute;left:449;top:449;width:52502;height:25512;visibility:visible;mso-wrap-style:square;v-text-anchor:top" coordsize="5250180,255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" path="m,2551176r5250180,l5250180,,,,,2551176xe" filled="f" strokeweight="3pt">
                  <v:stroke miterlimit="83231f" joinstyle="miter" endcap="square"/>
                  <v:path arrowok="t" textboxrect="0,0,5250180,2551176"/>
                </v:shape>
                <v:shape id="Shape 8294" o:spid="_x0000_s1153" style="position:absolute;left:48707;top:21671;width:4114;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" path="m,l411480,r,403860l,403860,,e" stroked="f" strokeweight="0">
                  <v:stroke miterlimit="83231f" joinstyle="miter" endcap="square"/>
                  <v:path arrowok="t" textboxrect="0,0,411480,403860"/>
                </v:shape>
                <v:shape id="Shape 237" o:spid="_x0000_s1154" style="position:absolute;left:48707;top:21671;width:4114;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" path="m,403860r411480,l411480,,,,,403860xe" filled="f" strokeweight=".96pt">
                  <v:stroke miterlimit="83231f" joinstyle="miter"/>
                  <v:path arrowok="t" textboxrect="0,0,411480,403860"/>
                </v:shape>
                <v:rect id="Rectangle 238" o:spid="_x0000_s1155" style="position:absolute;left:49636;top:22499;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3D3EB3F3" w14:textId="77777777" w:rsidR="00280C42" w:rsidRDefault="00280C42" w:rsidP="00280C42">
                        <w:r>
                          <w:rPr>
                            <w:rFonts w:ascii="Times New Roman" w:eastAsia="Times New Roman" w:hAnsi="Times New Roman"/>
                            <w:b/>
                            <w:sz w:val="36"/>
                          </w:rPr>
                          <w:t>1</w:t>
                        </w:r>
                      </w:p>
                    </w:txbxContent>
                  </v:textbox>
                </v:rect>
                <v:rect id="Rectangle 239" o:spid="_x0000_s1156" style="position:absolute;left:50782;top:22499;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298A49C5" w14:textId="77777777" w:rsidR="00280C42" w:rsidRDefault="00280C42" w:rsidP="00280C42">
                        <w:r>
                          <w:rPr>
                            <w:rFonts w:ascii="Times New Roman" w:eastAsia="Times New Roman" w:hAnsi="Times New Roman"/>
                            <w:b/>
                            <w:sz w:val="36"/>
                          </w:rPr>
                          <w:t>7</w:t>
                        </w:r>
                      </w:p>
                    </w:txbxContent>
                  </v:textbox>
                </v:rect>
                <w10:anchorlock/>
              </v:group>
            </w:pict>
          </mc:Fallback>
        </mc:AlternateContent>
      </w:r>
    </w:p>
    <w:p w14:paraId="2C6C0DB2" w14:textId="77777777" w:rsidR="00280C42" w:rsidRDefault="00280C42" w:rsidP="00280C42">
      <w:pPr>
        <w:spacing w:after="0"/>
        <w:ind w:left="-245" w:right="-324"/>
      </w:pPr>
      <w:r>
        <w:rPr>
          <w:noProof/>
        </w:rPr>
        <w:lastRenderedPageBreak/>
        <mc:AlternateContent>
          <mc:Choice Requires="wpg">
            <w:drawing>
              <wp:inline distT="0" distB="0" distL="0" distR="0" wp14:anchorId="20DF2FF7" wp14:editId="2D3FE21C">
                <wp:extent cx="5390388" cy="2465833"/>
                <wp:effectExtent l="0" t="0" r="0" b="0"/>
                <wp:docPr id="6360" name="Group 6360"/>
                <wp:cNvGraphicFramePr/>
                <a:graphic xmlns:a="http://schemas.openxmlformats.org/drawingml/2006/main">
                  <a:graphicData uri="http://schemas.microsoft.com/office/word/2010/wordprocessingGroup">
                    <wpg:wgp>
                      <wpg:cNvGrpSpPr/>
                      <wpg:grpSpPr>
                        <a:xfrm>
                          <a:off x="0" y="0"/>
                          <a:ext cx="5390388" cy="2465833"/>
                          <a:chOff x="0" y="0"/>
                          <a:chExt cx="5390388" cy="2465833"/>
                        </a:xfrm>
                      </wpg:grpSpPr>
                      <pic:pic xmlns:pic="http://schemas.openxmlformats.org/drawingml/2006/picture">
                        <pic:nvPicPr>
                          <pic:cNvPr id="224" name="Picture 224"/>
                          <pic:cNvPicPr/>
                        </pic:nvPicPr>
                        <pic:blipFill>
                          <a:blip r:embed="rId117"/>
                          <a:stretch>
                            <a:fillRect/>
                          </a:stretch>
                        </pic:blipFill>
                        <pic:spPr>
                          <a:xfrm>
                            <a:off x="0" y="0"/>
                            <a:ext cx="5390388" cy="2465833"/>
                          </a:xfrm>
                          <a:prstGeom prst="rect">
                            <a:avLst/>
                          </a:prstGeom>
                        </pic:spPr>
                      </pic:pic>
                      <pic:pic xmlns:pic="http://schemas.openxmlformats.org/drawingml/2006/picture">
                        <pic:nvPicPr>
                          <pic:cNvPr id="226" name="Picture 226"/>
                          <pic:cNvPicPr/>
                        </pic:nvPicPr>
                        <pic:blipFill>
                          <a:blip r:embed="rId118"/>
                          <a:stretch>
                            <a:fillRect/>
                          </a:stretch>
                        </pic:blipFill>
                        <pic:spPr>
                          <a:xfrm>
                            <a:off x="64008" y="64008"/>
                            <a:ext cx="5212081" cy="2287524"/>
                          </a:xfrm>
                          <a:prstGeom prst="rect">
                            <a:avLst/>
                          </a:prstGeom>
                        </pic:spPr>
                      </pic:pic>
                      <wps:wsp>
                        <wps:cNvPr id="227" name="Shape 227"/>
                        <wps:cNvSpPr/>
                        <wps:spPr>
                          <a:xfrm>
                            <a:off x="44958" y="44958"/>
                            <a:ext cx="5250180" cy="2325624"/>
                          </a:xfrm>
                          <a:custGeom>
                            <a:avLst/>
                            <a:gdLst/>
                            <a:ahLst/>
                            <a:cxnLst/>
                            <a:rect l="0" t="0" r="0" b="0"/>
                            <a:pathLst>
                              <a:path w="5250180" h="2325624">
                                <a:moveTo>
                                  <a:pt x="0" y="2325624"/>
                                </a:moveTo>
                                <a:lnTo>
                                  <a:pt x="5250180" y="23256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5" name="Shape 8295"/>
                        <wps:cNvSpPr/>
                        <wps:spPr>
                          <a:xfrm>
                            <a:off x="4870704" y="1940052"/>
                            <a:ext cx="411480" cy="403861"/>
                          </a:xfrm>
                          <a:custGeom>
                            <a:avLst/>
                            <a:gdLst/>
                            <a:ahLst/>
                            <a:cxnLst/>
                            <a:rect l="0" t="0" r="0" b="0"/>
                            <a:pathLst>
                              <a:path w="411480" h="403861">
                                <a:moveTo>
                                  <a:pt x="0" y="0"/>
                                </a:moveTo>
                                <a:lnTo>
                                  <a:pt x="411480" y="0"/>
                                </a:lnTo>
                                <a:lnTo>
                                  <a:pt x="411480" y="403861"/>
                                </a:lnTo>
                                <a:lnTo>
                                  <a:pt x="0" y="403861"/>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29" name="Shape 229"/>
                        <wps:cNvSpPr/>
                        <wps:spPr>
                          <a:xfrm>
                            <a:off x="4870704" y="1940052"/>
                            <a:ext cx="411480" cy="403861"/>
                          </a:xfrm>
                          <a:custGeom>
                            <a:avLst/>
                            <a:gdLst/>
                            <a:ahLst/>
                            <a:cxnLst/>
                            <a:rect l="0" t="0" r="0" b="0"/>
                            <a:pathLst>
                              <a:path w="411480" h="403861">
                                <a:moveTo>
                                  <a:pt x="0" y="403861"/>
                                </a:moveTo>
                                <a:lnTo>
                                  <a:pt x="411480" y="403861"/>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30" name="Rectangle 230"/>
                        <wps:cNvSpPr/>
                        <wps:spPr>
                          <a:xfrm>
                            <a:off x="4963668" y="2023491"/>
                            <a:ext cx="304443" cy="336571"/>
                          </a:xfrm>
                          <a:prstGeom prst="rect">
                            <a:avLst/>
                          </a:prstGeom>
                          <a:ln>
                            <a:noFill/>
                          </a:ln>
                        </wps:spPr>
                        <wps:txbx>
                          <w:txbxContent>
                            <w:p w14:paraId="393CD1E6" w14:textId="77777777" w:rsidR="00280C42" w:rsidRDefault="00280C42" w:rsidP="00280C42">
                              <w:r>
                                <w:rPr>
                                  <w:rFonts w:ascii="Times New Roman" w:eastAsia="Times New Roman" w:hAnsi="Times New Roman"/>
                                  <w:b/>
                                  <w:sz w:val="36"/>
                                </w:rPr>
                                <w:t>16</w:t>
                              </w:r>
                            </w:p>
                          </w:txbxContent>
                        </wps:txbx>
                        <wps:bodyPr horzOverflow="overflow" vert="horz" lIns="0" tIns="0" rIns="0" bIns="0" rtlCol="0">
                          <a:noAutofit/>
                        </wps:bodyPr>
                      </wps:wsp>
                    </wpg:wgp>
                  </a:graphicData>
                </a:graphic>
              </wp:inline>
            </w:drawing>
          </mc:Choice>
          <mc:Fallback>
            <w:pict>
              <v:group w14:anchorId="20DF2FF7" id="Group 6360" o:spid="_x0000_s1157" style="width:424.45pt;height:194.15pt;mso-position-horizontal-relative:char;mso-position-vertical-relative:line" coordsize="53903,246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">
                <v:shape id="Picture 224" o:spid="_x0000_s1158" type="#_x0000_t75" style="position:absolute;width:53903;height:24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">
                  <v:imagedata r:id="rId119" o:title=""/>
                </v:shape>
                <v:shape id="Picture 226" o:spid="_x0000_s1159" type="#_x0000_t75" style="position:absolute;left:640;top:640;width:52120;height:22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">
                  <v:imagedata r:id="rId120" o:title=""/>
                </v:shape>
                <v:shape id="Shape 227" o:spid="_x0000_s1160" style="position:absolute;left:449;top:449;width:52502;height:23256;visibility:visible;mso-wrap-style:square;v-text-anchor:top" coordsize="5250180,232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" path="m,2325624r5250180,l5250180,,,,,2325624xe" filled="f" strokeweight="3pt">
                  <v:stroke miterlimit="83231f" joinstyle="miter" endcap="square"/>
                  <v:path arrowok="t" textboxrect="0,0,5250180,2325624"/>
                </v:shape>
                <v:shape id="Shape 8295" o:spid="_x0000_s1161" style="position:absolute;left:48707;top:19400;width:4114;height:4039;visibility:visible;mso-wrap-style:square;v-text-anchor:top" coordsize="411480,403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" path="m,l411480,r,403861l,403861,,e" stroked="f" strokeweight="0">
                  <v:stroke miterlimit="83231f" joinstyle="miter" endcap="square"/>
                  <v:path arrowok="t" textboxrect="0,0,411480,403861"/>
                </v:shape>
                <v:shape id="Shape 229" o:spid="_x0000_s1162" style="position:absolute;left:48707;top:19400;width:4114;height:4039;visibility:visible;mso-wrap-style:square;v-text-anchor:top" coordsize="411480,403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" path="m,403861r411480,l411480,,,,,403861xe" filled="f" strokeweight=".96pt">
                  <v:stroke miterlimit="83231f" joinstyle="miter"/>
                  <v:path arrowok="t" textboxrect="0,0,411480,403861"/>
                </v:shape>
                <v:rect id="Rectangle 230" o:spid="_x0000_s1163" style="position:absolute;left:49636;top:20234;width:3045;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393CD1E6" w14:textId="77777777" w:rsidR="00280C42" w:rsidRDefault="00280C42" w:rsidP="00280C42">
                        <w:r>
                          <w:rPr>
                            <w:rFonts w:ascii="Times New Roman" w:eastAsia="Times New Roman" w:hAnsi="Times New Roman"/>
                            <w:b/>
                            <w:sz w:val="36"/>
                          </w:rPr>
                          <w:t>16</w:t>
                        </w:r>
                      </w:p>
                    </w:txbxContent>
                  </v:textbox>
                </v:rect>
                <w10:anchorlock/>
              </v:group>
            </w:pict>
          </mc:Fallback>
        </mc:AlternateContent>
      </w:r>
    </w:p>
    <w:p w14:paraId="48563FE1" w14:textId="77777777" w:rsidR="00280C42" w:rsidRDefault="00280C42" w:rsidP="00280C42">
      <w:pPr>
        <w:spacing w:after="0"/>
        <w:ind w:left="-245" w:right="-324"/>
      </w:pPr>
      <w:r>
        <w:rPr>
          <w:noProof/>
        </w:rPr>
        <w:lastRenderedPageBreak/>
        <mc:AlternateContent>
          <mc:Choice Requires="wpg">
            <w:drawing>
              <wp:inline distT="0" distB="0" distL="0" distR="0" wp14:anchorId="06D21BAD" wp14:editId="457C649C">
                <wp:extent cx="5390388" cy="6733032"/>
                <wp:effectExtent l="0" t="0" r="0" b="0"/>
                <wp:docPr id="5769" name="Group 5769"/>
                <wp:cNvGraphicFramePr/>
                <a:graphic xmlns:a="http://schemas.openxmlformats.org/drawingml/2006/main">
                  <a:graphicData uri="http://schemas.microsoft.com/office/word/2010/wordprocessingGroup">
                    <wpg:wgp>
                      <wpg:cNvGrpSpPr/>
                      <wpg:grpSpPr>
                        <a:xfrm>
                          <a:off x="0" y="0"/>
                          <a:ext cx="5390388" cy="6733032"/>
                          <a:chOff x="0" y="0"/>
                          <a:chExt cx="5390388" cy="6733032"/>
                        </a:xfrm>
                      </wpg:grpSpPr>
                      <pic:pic xmlns:pic="http://schemas.openxmlformats.org/drawingml/2006/picture">
                        <pic:nvPicPr>
                          <pic:cNvPr id="244" name="Picture 244"/>
                          <pic:cNvPicPr/>
                        </pic:nvPicPr>
                        <pic:blipFill>
                          <a:blip r:embed="rId121"/>
                          <a:stretch>
                            <a:fillRect/>
                          </a:stretch>
                        </pic:blipFill>
                        <pic:spPr>
                          <a:xfrm>
                            <a:off x="0" y="0"/>
                            <a:ext cx="5390388" cy="6733032"/>
                          </a:xfrm>
                          <a:prstGeom prst="rect">
                            <a:avLst/>
                          </a:prstGeom>
                        </pic:spPr>
                      </pic:pic>
                      <pic:pic xmlns:pic="http://schemas.openxmlformats.org/drawingml/2006/picture">
                        <pic:nvPicPr>
                          <pic:cNvPr id="246" name="Picture 246"/>
                          <pic:cNvPicPr/>
                        </pic:nvPicPr>
                        <pic:blipFill>
                          <a:blip r:embed="rId122"/>
                          <a:stretch>
                            <a:fillRect/>
                          </a:stretch>
                        </pic:blipFill>
                        <pic:spPr>
                          <a:xfrm>
                            <a:off x="64008" y="64008"/>
                            <a:ext cx="5212081" cy="6554724"/>
                          </a:xfrm>
                          <a:prstGeom prst="rect">
                            <a:avLst/>
                          </a:prstGeom>
                        </pic:spPr>
                      </pic:pic>
                      <wps:wsp>
                        <wps:cNvPr id="247" name="Shape 247"/>
                        <wps:cNvSpPr/>
                        <wps:spPr>
                          <a:xfrm>
                            <a:off x="44958" y="44958"/>
                            <a:ext cx="5250180" cy="6592824"/>
                          </a:xfrm>
                          <a:custGeom>
                            <a:avLst/>
                            <a:gdLst/>
                            <a:ahLst/>
                            <a:cxnLst/>
                            <a:rect l="0" t="0" r="0" b="0"/>
                            <a:pathLst>
                              <a:path w="5250180" h="6592824">
                                <a:moveTo>
                                  <a:pt x="0" y="6592824"/>
                                </a:moveTo>
                                <a:lnTo>
                                  <a:pt x="5250180" y="65928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6" name="Shape 8296"/>
                        <wps:cNvSpPr/>
                        <wps:spPr>
                          <a:xfrm>
                            <a:off x="4872228" y="6213347"/>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49" name="Shape 249"/>
                        <wps:cNvSpPr/>
                        <wps:spPr>
                          <a:xfrm>
                            <a:off x="4872228" y="6213347"/>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50" name="Rectangle 250"/>
                        <wps:cNvSpPr/>
                        <wps:spPr>
                          <a:xfrm>
                            <a:off x="4965192" y="6295651"/>
                            <a:ext cx="304241" cy="337020"/>
                          </a:xfrm>
                          <a:prstGeom prst="rect">
                            <a:avLst/>
                          </a:prstGeom>
                          <a:ln>
                            <a:noFill/>
                          </a:ln>
                        </wps:spPr>
                        <wps:txbx>
                          <w:txbxContent>
                            <w:p w14:paraId="6D4D3B65" w14:textId="77777777" w:rsidR="00280C42" w:rsidRDefault="00280C42" w:rsidP="00280C42">
                              <w:r>
                                <w:rPr>
                                  <w:rFonts w:ascii="Times New Roman" w:eastAsia="Times New Roman" w:hAnsi="Times New Roman"/>
                                  <w:b/>
                                  <w:sz w:val="36"/>
                                </w:rPr>
                                <w:t>19</w:t>
                              </w:r>
                            </w:p>
                          </w:txbxContent>
                        </wps:txbx>
                        <wps:bodyPr horzOverflow="overflow" vert="horz" lIns="0" tIns="0" rIns="0" bIns="0" rtlCol="0">
                          <a:noAutofit/>
                        </wps:bodyPr>
                      </wps:wsp>
                      <wps:wsp>
                        <wps:cNvPr id="8297" name="Shape 8297"/>
                        <wps:cNvSpPr/>
                        <wps:spPr>
                          <a:xfrm>
                            <a:off x="4872228" y="194462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2" name="Shape 252"/>
                        <wps:cNvSpPr/>
                        <wps:spPr>
                          <a:xfrm>
                            <a:off x="4872228" y="194462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53" name="Rectangle 253"/>
                        <wps:cNvSpPr/>
                        <wps:spPr>
                          <a:xfrm>
                            <a:off x="4965192" y="2026818"/>
                            <a:ext cx="304038" cy="336570"/>
                          </a:xfrm>
                          <a:prstGeom prst="rect">
                            <a:avLst/>
                          </a:prstGeom>
                          <a:ln>
                            <a:noFill/>
                          </a:ln>
                        </wps:spPr>
                        <wps:txbx>
                          <w:txbxContent>
                            <w:p w14:paraId="46EC7F89" w14:textId="77777777" w:rsidR="00280C42" w:rsidRDefault="00280C42" w:rsidP="00280C42">
                              <w:r>
                                <w:rPr>
                                  <w:rFonts w:ascii="Times New Roman" w:eastAsia="Times New Roman" w:hAnsi="Times New Roman"/>
                                  <w:b/>
                                  <w:sz w:val="36"/>
                                </w:rPr>
                                <w:t>20</w:t>
                              </w:r>
                            </w:p>
                          </w:txbxContent>
                        </wps:txbx>
                        <wps:bodyPr horzOverflow="overflow" vert="horz" lIns="0" tIns="0" rIns="0" bIns="0" rtlCol="0">
                          <a:noAutofit/>
                        </wps:bodyPr>
                      </wps:wsp>
                    </wpg:wgp>
                  </a:graphicData>
                </a:graphic>
              </wp:inline>
            </w:drawing>
          </mc:Choice>
          <mc:Fallback>
            <w:pict>
              <v:group w14:anchorId="06D21BAD" id="Group 5769" o:spid="_x0000_s1164" style="width:424.45pt;height:530.15pt;mso-position-horizontal-relative:char;mso-position-vertical-relative:line" coordsize="53903,673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">
                <v:shape id="Picture 244" o:spid="_x0000_s1165" type="#_x0000_t75" style="position:absolute;width:53903;height:6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">
                  <v:imagedata r:id="rId123" o:title=""/>
                </v:shape>
                <v:shape id="Picture 246" o:spid="_x0000_s1166" type="#_x0000_t75" style="position:absolute;left:640;top:640;width:52120;height:65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">
                  <v:imagedata r:id="rId124" o:title=""/>
                </v:shape>
                <v:shape id="Shape 247" o:spid="_x0000_s1167" style="position:absolute;left:449;top:449;width:52502;height:65928;visibility:visible;mso-wrap-style:square;v-text-anchor:top" coordsize="5250180,6592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" path="m,6592824r5250180,l5250180,,,,,6592824xe" filled="f" strokeweight="3pt">
                  <v:stroke miterlimit="83231f" joinstyle="miter" endcap="square"/>
                  <v:path arrowok="t" textboxrect="0,0,5250180,6592824"/>
                </v:shape>
                <v:shape id="Shape 8296" o:spid="_x0000_s1168" style="position:absolute;left:48722;top:62133;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" path="m,l411480,r,402336l,402336,,e" stroked="f" strokeweight="0">
                  <v:stroke miterlimit="83231f" joinstyle="miter" endcap="square"/>
                  <v:path arrowok="t" textboxrect="0,0,411480,402336"/>
                </v:shape>
                <v:shape id="Shape 249" o:spid="_x0000_s1169" style="position:absolute;left:48722;top:62133;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" path="m,402336r411480,l411480,,,,,402336xe" filled="f" strokeweight=".96pt">
                  <v:stroke miterlimit="83231f" joinstyle="miter"/>
                  <v:path arrowok="t" textboxrect="0,0,411480,402336"/>
                </v:shape>
                <v:rect id="Rectangle 250" o:spid="_x0000_s1170" style="position:absolute;left:49651;top:62956;width:3043;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6D4D3B65" w14:textId="77777777" w:rsidR="00280C42" w:rsidRDefault="00280C42" w:rsidP="00280C42">
                        <w:r>
                          <w:rPr>
                            <w:rFonts w:ascii="Times New Roman" w:eastAsia="Times New Roman" w:hAnsi="Times New Roman"/>
                            <w:b/>
                            <w:sz w:val="36"/>
                          </w:rPr>
                          <w:t>19</w:t>
                        </w:r>
                      </w:p>
                    </w:txbxContent>
                  </v:textbox>
                </v:rect>
                <v:shape id="Shape 8297" o:spid="_x0000_s1171" style="position:absolute;left:48722;top:1944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" path="m,l411480,r,402336l,402336,,e" stroked="f" strokeweight="0">
                  <v:stroke miterlimit="83231f" joinstyle="miter"/>
                  <v:path arrowok="t" textboxrect="0,0,411480,402336"/>
                </v:shape>
                <v:shape id="Shape 252" o:spid="_x0000_s1172" style="position:absolute;left:48722;top:1944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" path="m,402336r411480,l411480,,,,,402336xe" filled="f" strokeweight=".96pt">
                  <v:stroke miterlimit="83231f" joinstyle="miter"/>
                  <v:path arrowok="t" textboxrect="0,0,411480,402336"/>
                </v:shape>
                <v:rect id="Rectangle 253" o:spid="_x0000_s1173" style="position:absolute;left:49651;top:20268;width:3041;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46EC7F89" w14:textId="77777777" w:rsidR="00280C42" w:rsidRDefault="00280C42" w:rsidP="00280C42">
                        <w:r>
                          <w:rPr>
                            <w:rFonts w:ascii="Times New Roman" w:eastAsia="Times New Roman" w:hAnsi="Times New Roman"/>
                            <w:b/>
                            <w:sz w:val="36"/>
                          </w:rPr>
                          <w:t>20</w:t>
                        </w:r>
                      </w:p>
                    </w:txbxContent>
                  </v:textbox>
                </v:rect>
                <w10:anchorlock/>
              </v:group>
            </w:pict>
          </mc:Fallback>
        </mc:AlternateContent>
      </w:r>
    </w:p>
    <w:p w14:paraId="2FDD68E4" w14:textId="77777777" w:rsidR="00280C42" w:rsidRDefault="00280C42" w:rsidP="00280C42">
      <w:pPr>
        <w:spacing w:after="0"/>
        <w:ind w:left="-245" w:right="-324"/>
      </w:pPr>
      <w:r>
        <w:rPr>
          <w:noProof/>
        </w:rPr>
        <w:lastRenderedPageBreak/>
        <mc:AlternateContent>
          <mc:Choice Requires="wpg">
            <w:drawing>
              <wp:inline distT="0" distB="0" distL="0" distR="0" wp14:anchorId="502C8751" wp14:editId="575015AD">
                <wp:extent cx="5390388" cy="6289548"/>
                <wp:effectExtent l="0" t="0" r="0" b="0"/>
                <wp:docPr id="6609" name="Group 6609"/>
                <wp:cNvGraphicFramePr/>
                <a:graphic xmlns:a="http://schemas.openxmlformats.org/drawingml/2006/main">
                  <a:graphicData uri="http://schemas.microsoft.com/office/word/2010/wordprocessingGroup">
                    <wpg:wgp>
                      <wpg:cNvGrpSpPr/>
                      <wpg:grpSpPr>
                        <a:xfrm>
                          <a:off x="0" y="0"/>
                          <a:ext cx="5390388" cy="6289548"/>
                          <a:chOff x="0" y="0"/>
                          <a:chExt cx="5390388" cy="6289548"/>
                        </a:xfrm>
                      </wpg:grpSpPr>
                      <pic:pic xmlns:pic="http://schemas.openxmlformats.org/drawingml/2006/picture">
                        <pic:nvPicPr>
                          <pic:cNvPr id="258" name="Picture 258"/>
                          <pic:cNvPicPr/>
                        </pic:nvPicPr>
                        <pic:blipFill>
                          <a:blip r:embed="rId125"/>
                          <a:stretch>
                            <a:fillRect/>
                          </a:stretch>
                        </pic:blipFill>
                        <pic:spPr>
                          <a:xfrm>
                            <a:off x="0" y="0"/>
                            <a:ext cx="5390388" cy="6289548"/>
                          </a:xfrm>
                          <a:prstGeom prst="rect">
                            <a:avLst/>
                          </a:prstGeom>
                        </pic:spPr>
                      </pic:pic>
                      <pic:pic xmlns:pic="http://schemas.openxmlformats.org/drawingml/2006/picture">
                        <pic:nvPicPr>
                          <pic:cNvPr id="260" name="Picture 260"/>
                          <pic:cNvPicPr/>
                        </pic:nvPicPr>
                        <pic:blipFill>
                          <a:blip r:embed="rId126"/>
                          <a:stretch>
                            <a:fillRect/>
                          </a:stretch>
                        </pic:blipFill>
                        <pic:spPr>
                          <a:xfrm>
                            <a:off x="64008" y="64008"/>
                            <a:ext cx="5212081" cy="6111240"/>
                          </a:xfrm>
                          <a:prstGeom prst="rect">
                            <a:avLst/>
                          </a:prstGeom>
                        </pic:spPr>
                      </pic:pic>
                      <wps:wsp>
                        <wps:cNvPr id="261" name="Shape 261"/>
                        <wps:cNvSpPr/>
                        <wps:spPr>
                          <a:xfrm>
                            <a:off x="44958" y="44958"/>
                            <a:ext cx="5250180" cy="6149340"/>
                          </a:xfrm>
                          <a:custGeom>
                            <a:avLst/>
                            <a:gdLst/>
                            <a:ahLst/>
                            <a:cxnLst/>
                            <a:rect l="0" t="0" r="0" b="0"/>
                            <a:pathLst>
                              <a:path w="5250180" h="6149340">
                                <a:moveTo>
                                  <a:pt x="0" y="6149340"/>
                                </a:moveTo>
                                <a:lnTo>
                                  <a:pt x="5250180" y="614934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298" name="Shape 8298"/>
                        <wps:cNvSpPr/>
                        <wps:spPr>
                          <a:xfrm>
                            <a:off x="4872228" y="5757672"/>
                            <a:ext cx="411480" cy="402337"/>
                          </a:xfrm>
                          <a:custGeom>
                            <a:avLst/>
                            <a:gdLst/>
                            <a:ahLst/>
                            <a:cxnLst/>
                            <a:rect l="0" t="0" r="0" b="0"/>
                            <a:pathLst>
                              <a:path w="411480" h="402337">
                                <a:moveTo>
                                  <a:pt x="0" y="0"/>
                                </a:moveTo>
                                <a:lnTo>
                                  <a:pt x="411480" y="0"/>
                                </a:lnTo>
                                <a:lnTo>
                                  <a:pt x="411480" y="402337"/>
                                </a:lnTo>
                                <a:lnTo>
                                  <a:pt x="0" y="402337"/>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63" name="Shape 263"/>
                        <wps:cNvSpPr/>
                        <wps:spPr>
                          <a:xfrm>
                            <a:off x="4872228" y="5757672"/>
                            <a:ext cx="411480" cy="402337"/>
                          </a:xfrm>
                          <a:custGeom>
                            <a:avLst/>
                            <a:gdLst/>
                            <a:ahLst/>
                            <a:cxnLst/>
                            <a:rect l="0" t="0" r="0" b="0"/>
                            <a:pathLst>
                              <a:path w="411480" h="402337">
                                <a:moveTo>
                                  <a:pt x="0" y="402337"/>
                                </a:moveTo>
                                <a:lnTo>
                                  <a:pt x="411480" y="402337"/>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64" name="Rectangle 264"/>
                        <wps:cNvSpPr/>
                        <wps:spPr>
                          <a:xfrm>
                            <a:off x="4965192" y="5840756"/>
                            <a:ext cx="304038" cy="336569"/>
                          </a:xfrm>
                          <a:prstGeom prst="rect">
                            <a:avLst/>
                          </a:prstGeom>
                          <a:ln>
                            <a:noFill/>
                          </a:ln>
                        </wps:spPr>
                        <wps:txbx>
                          <w:txbxContent>
                            <w:p w14:paraId="79E58FB2" w14:textId="77777777" w:rsidR="00280C42" w:rsidRDefault="00280C42" w:rsidP="00280C42">
                              <w:r>
                                <w:rPr>
                                  <w:rFonts w:ascii="Times New Roman" w:eastAsia="Times New Roman" w:hAnsi="Times New Roman"/>
                                  <w:b/>
                                  <w:sz w:val="36"/>
                                </w:rPr>
                                <w:t>21</w:t>
                              </w:r>
                            </w:p>
                          </w:txbxContent>
                        </wps:txbx>
                        <wps:bodyPr horzOverflow="overflow" vert="horz" lIns="0" tIns="0" rIns="0" bIns="0" rtlCol="0">
                          <a:noAutofit/>
                        </wps:bodyPr>
                      </wps:wsp>
                      <wps:wsp>
                        <wps:cNvPr id="8299" name="Shape 8299"/>
                        <wps:cNvSpPr/>
                        <wps:spPr>
                          <a:xfrm>
                            <a:off x="4870704" y="1427988"/>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6" name="Shape 266"/>
                        <wps:cNvSpPr/>
                        <wps:spPr>
                          <a:xfrm>
                            <a:off x="4870704" y="1427988"/>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67" name="Rectangle 267"/>
                        <wps:cNvSpPr/>
                        <wps:spPr>
                          <a:xfrm>
                            <a:off x="4963668" y="1510817"/>
                            <a:ext cx="304443" cy="336571"/>
                          </a:xfrm>
                          <a:prstGeom prst="rect">
                            <a:avLst/>
                          </a:prstGeom>
                          <a:ln>
                            <a:noFill/>
                          </a:ln>
                        </wps:spPr>
                        <wps:txbx>
                          <w:txbxContent>
                            <w:p w14:paraId="76C69333" w14:textId="77777777" w:rsidR="00280C42" w:rsidRDefault="00280C42" w:rsidP="00280C42">
                              <w:r>
                                <w:rPr>
                                  <w:rFonts w:ascii="Times New Roman" w:eastAsia="Times New Roman" w:hAnsi="Times New Roman"/>
                                  <w:b/>
                                  <w:sz w:val="36"/>
                                </w:rPr>
                                <w:t>22</w:t>
                              </w:r>
                            </w:p>
                          </w:txbxContent>
                        </wps:txbx>
                        <wps:bodyPr horzOverflow="overflow" vert="horz" lIns="0" tIns="0" rIns="0" bIns="0" rtlCol="0">
                          <a:noAutofit/>
                        </wps:bodyPr>
                      </wps:wsp>
                    </wpg:wgp>
                  </a:graphicData>
                </a:graphic>
              </wp:inline>
            </w:drawing>
          </mc:Choice>
          <mc:Fallback>
            <w:pict>
              <v:group w14:anchorId="502C8751" id="Group 6609" o:spid="_x0000_s1174" style="width:424.45pt;height:495.25pt;mso-position-horizontal-relative:char;mso-position-vertical-relative:line" coordsize="53903,628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">
                <v:shape id="Picture 258" o:spid="_x0000_s1175" type="#_x0000_t75" style="position:absolute;width:53903;height:6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">
                  <v:imagedata r:id="rId127" o:title=""/>
                </v:shape>
                <v:shape id="Picture 260" o:spid="_x0000_s1176" type="#_x0000_t75" style="position:absolute;left:640;top:640;width:52120;height:6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">
                  <v:imagedata r:id="rId128" o:title=""/>
                </v:shape>
                <v:shape id="Shape 261" o:spid="_x0000_s1177" style="position:absolute;left:449;top:449;width:52502;height:61493;visibility:visible;mso-wrap-style:square;v-text-anchor:top" coordsize="5250180,614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" path="m,6149340r5250180,l5250180,,,,,6149340xe" filled="f" strokeweight="3pt">
                  <v:stroke miterlimit="83231f" joinstyle="miter" endcap="square"/>
                  <v:path arrowok="t" textboxrect="0,0,5250180,6149340"/>
                </v:shape>
                <v:shape id="Shape 8298" o:spid="_x0000_s1178" style="position:absolute;left:48722;top:57576;width:4115;height:4024;visibility:visible;mso-wrap-style:square;v-text-anchor:top" coordsize="411480,402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" path="m,l411480,r,402337l,402337,,e" stroked="f" strokeweight="0">
                  <v:stroke miterlimit="83231f" joinstyle="miter" endcap="square"/>
                  <v:path arrowok="t" textboxrect="0,0,411480,402337"/>
                </v:shape>
                <v:shape id="Shape 263" o:spid="_x0000_s1179" style="position:absolute;left:48722;top:57576;width:4115;height:4024;visibility:visible;mso-wrap-style:square;v-text-anchor:top" coordsize="411480,402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" path="m,402337r411480,l411480,,,,,402337xe" filled="f" strokeweight=".96pt">
                  <v:stroke miterlimit="83231f" joinstyle="miter"/>
                  <v:path arrowok="t" textboxrect="0,0,411480,402337"/>
                </v:shape>
                <v:rect id="Rectangle 264" o:spid="_x0000_s1180" style="position:absolute;left:49651;top:58407;width:304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14:paraId="79E58FB2" w14:textId="77777777" w:rsidR="00280C42" w:rsidRDefault="00280C42" w:rsidP="00280C42">
                        <w:r>
                          <w:rPr>
                            <w:rFonts w:ascii="Times New Roman" w:eastAsia="Times New Roman" w:hAnsi="Times New Roman"/>
                            <w:b/>
                            <w:sz w:val="36"/>
                          </w:rPr>
                          <w:t>21</w:t>
                        </w:r>
                      </w:p>
                    </w:txbxContent>
                  </v:textbox>
                </v:rect>
                <v:shape id="Shape 8299" o:spid="_x0000_s1181" style="position:absolute;left:48707;top:14279;width:4114;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" path="m,l411480,r,403860l,403860,,e" stroked="f" strokeweight="0">
                  <v:stroke miterlimit="83231f" joinstyle="miter"/>
                  <v:path arrowok="t" textboxrect="0,0,411480,403860"/>
                </v:shape>
                <v:shape id="Shape 266" o:spid="_x0000_s1182" style="position:absolute;left:48707;top:14279;width:4114;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" path="m,403860r411480,l411480,,,,,403860xe" filled="f" strokeweight=".96pt">
                  <v:stroke miterlimit="83231f" joinstyle="miter"/>
                  <v:path arrowok="t" textboxrect="0,0,411480,403860"/>
                </v:shape>
                <v:rect id="Rectangle 267" o:spid="_x0000_s1183" style="position:absolute;left:49636;top:15108;width:3045;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76C69333" w14:textId="77777777" w:rsidR="00280C42" w:rsidRDefault="00280C42" w:rsidP="00280C42">
                        <w:r>
                          <w:rPr>
                            <w:rFonts w:ascii="Times New Roman" w:eastAsia="Times New Roman" w:hAnsi="Times New Roman"/>
                            <w:b/>
                            <w:sz w:val="36"/>
                          </w:rPr>
                          <w:t>22</w:t>
                        </w:r>
                      </w:p>
                    </w:txbxContent>
                  </v:textbox>
                </v:rect>
                <w10:anchorlock/>
              </v:group>
            </w:pict>
          </mc:Fallback>
        </mc:AlternateContent>
      </w:r>
    </w:p>
    <w:p w14:paraId="2BF1508F" w14:textId="77777777" w:rsidR="005B2507" w:rsidRDefault="005B2507" w:rsidP="00D6770B">
      <w:pPr>
        <w:tabs>
          <w:tab w:val="left" w:pos="1922"/>
        </w:tabs>
        <w:rPr>
          <w:bCs/>
          <w:iCs/>
          <w:sz w:val="28"/>
          <w:szCs w:val="28"/>
        </w:rPr>
      </w:pPr>
    </w:p>
    <w:p w14:paraId="48F50143" w14:textId="77777777" w:rsidR="00280C42" w:rsidRDefault="00280C42" w:rsidP="00D6770B">
      <w:pPr>
        <w:tabs>
          <w:tab w:val="left" w:pos="1922"/>
        </w:tabs>
        <w:rPr>
          <w:bCs/>
          <w:iCs/>
          <w:sz w:val="28"/>
          <w:szCs w:val="28"/>
        </w:rPr>
      </w:pPr>
    </w:p>
    <w:p w14:paraId="44317289" w14:textId="77777777" w:rsidR="00280C42" w:rsidRDefault="00280C42" w:rsidP="00D6770B">
      <w:pPr>
        <w:tabs>
          <w:tab w:val="left" w:pos="1922"/>
        </w:tabs>
        <w:rPr>
          <w:bCs/>
          <w:iCs/>
          <w:sz w:val="28"/>
          <w:szCs w:val="28"/>
        </w:rPr>
      </w:pPr>
    </w:p>
    <w:p w14:paraId="02F20501" w14:textId="77777777" w:rsidR="00280C42" w:rsidRDefault="00280C42" w:rsidP="00D6770B">
      <w:pPr>
        <w:tabs>
          <w:tab w:val="left" w:pos="1922"/>
        </w:tabs>
        <w:rPr>
          <w:bCs/>
          <w:iCs/>
          <w:sz w:val="28"/>
          <w:szCs w:val="28"/>
        </w:rPr>
      </w:pPr>
    </w:p>
    <w:p w14:paraId="119676D5" w14:textId="77777777" w:rsidR="00280C42" w:rsidRDefault="00280C42" w:rsidP="00D6770B">
      <w:pPr>
        <w:tabs>
          <w:tab w:val="left" w:pos="1922"/>
        </w:tabs>
        <w:rPr>
          <w:bCs/>
          <w:iCs/>
          <w:sz w:val="28"/>
          <w:szCs w:val="28"/>
        </w:rPr>
      </w:pPr>
    </w:p>
    <w:p w14:paraId="0928C2F3" w14:textId="77777777" w:rsidR="00280C42" w:rsidRDefault="00280C42" w:rsidP="00D6770B">
      <w:pPr>
        <w:tabs>
          <w:tab w:val="left" w:pos="1922"/>
        </w:tabs>
        <w:rPr>
          <w:bCs/>
          <w:iCs/>
          <w:sz w:val="28"/>
          <w:szCs w:val="28"/>
        </w:rPr>
      </w:pPr>
    </w:p>
    <w:p w14:paraId="4B4A8724" w14:textId="77777777" w:rsidR="00280C42" w:rsidRDefault="00280C42" w:rsidP="00D6770B">
      <w:pPr>
        <w:tabs>
          <w:tab w:val="left" w:pos="1922"/>
        </w:tabs>
        <w:rPr>
          <w:bCs/>
          <w:iCs/>
          <w:sz w:val="28"/>
          <w:szCs w:val="28"/>
        </w:rPr>
      </w:pPr>
    </w:p>
    <w:p w14:paraId="2B5AB141" w14:textId="77777777" w:rsidR="00280C42" w:rsidRDefault="00280C42" w:rsidP="00280C42">
      <w:pPr>
        <w:spacing w:after="0"/>
        <w:ind w:left="-245" w:right="-324"/>
      </w:pPr>
      <w:r>
        <w:rPr>
          <w:noProof/>
        </w:rPr>
        <w:lastRenderedPageBreak/>
        <mc:AlternateContent>
          <mc:Choice Requires="wpg">
            <w:drawing>
              <wp:inline distT="0" distB="0" distL="0" distR="0" wp14:anchorId="5ED08F6B" wp14:editId="021AD69D">
                <wp:extent cx="5390388" cy="8363712"/>
                <wp:effectExtent l="0" t="0" r="0" b="0"/>
                <wp:docPr id="5676" name="Group 5676"/>
                <wp:cNvGraphicFramePr/>
                <a:graphic xmlns:a="http://schemas.openxmlformats.org/drawingml/2006/main">
                  <a:graphicData uri="http://schemas.microsoft.com/office/word/2010/wordprocessingGroup">
                    <wpg:wgp>
                      <wpg:cNvGrpSpPr/>
                      <wpg:grpSpPr>
                        <a:xfrm>
                          <a:off x="0" y="0"/>
                          <a:ext cx="5390388" cy="8363712"/>
                          <a:chOff x="0" y="0"/>
                          <a:chExt cx="5390388" cy="8363712"/>
                        </a:xfrm>
                      </wpg:grpSpPr>
                      <pic:pic xmlns:pic="http://schemas.openxmlformats.org/drawingml/2006/picture">
                        <pic:nvPicPr>
                          <pic:cNvPr id="272" name="Picture 272"/>
                          <pic:cNvPicPr/>
                        </pic:nvPicPr>
                        <pic:blipFill>
                          <a:blip r:embed="rId129"/>
                          <a:stretch>
                            <a:fillRect/>
                          </a:stretch>
                        </pic:blipFill>
                        <pic:spPr>
                          <a:xfrm>
                            <a:off x="0" y="5042916"/>
                            <a:ext cx="5390388" cy="3320796"/>
                          </a:xfrm>
                          <a:prstGeom prst="rect">
                            <a:avLst/>
                          </a:prstGeom>
                        </pic:spPr>
                      </pic:pic>
                      <pic:pic xmlns:pic="http://schemas.openxmlformats.org/drawingml/2006/picture">
                        <pic:nvPicPr>
                          <pic:cNvPr id="274" name="Picture 274"/>
                          <pic:cNvPicPr/>
                        </pic:nvPicPr>
                        <pic:blipFill>
                          <a:blip r:embed="rId130"/>
                          <a:stretch>
                            <a:fillRect/>
                          </a:stretch>
                        </pic:blipFill>
                        <pic:spPr>
                          <a:xfrm>
                            <a:off x="64008" y="5106924"/>
                            <a:ext cx="5212081" cy="3142488"/>
                          </a:xfrm>
                          <a:prstGeom prst="rect">
                            <a:avLst/>
                          </a:prstGeom>
                        </pic:spPr>
                      </pic:pic>
                      <wps:wsp>
                        <wps:cNvPr id="275" name="Shape 275"/>
                        <wps:cNvSpPr/>
                        <wps:spPr>
                          <a:xfrm>
                            <a:off x="44958" y="5087874"/>
                            <a:ext cx="5250180" cy="3180588"/>
                          </a:xfrm>
                          <a:custGeom>
                            <a:avLst/>
                            <a:gdLst/>
                            <a:ahLst/>
                            <a:cxnLst/>
                            <a:rect l="0" t="0" r="0" b="0"/>
                            <a:pathLst>
                              <a:path w="5250180" h="3180588">
                                <a:moveTo>
                                  <a:pt x="0" y="3180588"/>
                                </a:moveTo>
                                <a:lnTo>
                                  <a:pt x="5250180" y="318058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77" name="Picture 277"/>
                          <pic:cNvPicPr/>
                        </pic:nvPicPr>
                        <pic:blipFill>
                          <a:blip r:embed="rId131"/>
                          <a:stretch>
                            <a:fillRect/>
                          </a:stretch>
                        </pic:blipFill>
                        <pic:spPr>
                          <a:xfrm>
                            <a:off x="0" y="0"/>
                            <a:ext cx="5390388" cy="2831592"/>
                          </a:xfrm>
                          <a:prstGeom prst="rect">
                            <a:avLst/>
                          </a:prstGeom>
                        </pic:spPr>
                      </pic:pic>
                      <pic:pic xmlns:pic="http://schemas.openxmlformats.org/drawingml/2006/picture">
                        <pic:nvPicPr>
                          <pic:cNvPr id="279" name="Picture 279"/>
                          <pic:cNvPicPr/>
                        </pic:nvPicPr>
                        <pic:blipFill>
                          <a:blip r:embed="rId132"/>
                          <a:stretch>
                            <a:fillRect/>
                          </a:stretch>
                        </pic:blipFill>
                        <pic:spPr>
                          <a:xfrm>
                            <a:off x="64008" y="64008"/>
                            <a:ext cx="5212081" cy="2653284"/>
                          </a:xfrm>
                          <a:prstGeom prst="rect">
                            <a:avLst/>
                          </a:prstGeom>
                        </pic:spPr>
                      </pic:pic>
                      <wps:wsp>
                        <wps:cNvPr id="280" name="Shape 280"/>
                        <wps:cNvSpPr/>
                        <wps:spPr>
                          <a:xfrm>
                            <a:off x="44958" y="44958"/>
                            <a:ext cx="5250180" cy="2691384"/>
                          </a:xfrm>
                          <a:custGeom>
                            <a:avLst/>
                            <a:gdLst/>
                            <a:ahLst/>
                            <a:cxnLst/>
                            <a:rect l="0" t="0" r="0" b="0"/>
                            <a:pathLst>
                              <a:path w="5250180" h="2691384">
                                <a:moveTo>
                                  <a:pt x="0" y="2691384"/>
                                </a:moveTo>
                                <a:lnTo>
                                  <a:pt x="5250180" y="26913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2" name="Picture 282"/>
                          <pic:cNvPicPr/>
                        </pic:nvPicPr>
                        <pic:blipFill>
                          <a:blip r:embed="rId133"/>
                          <a:stretch>
                            <a:fillRect/>
                          </a:stretch>
                        </pic:blipFill>
                        <pic:spPr>
                          <a:xfrm>
                            <a:off x="0" y="2948940"/>
                            <a:ext cx="5390388" cy="1978152"/>
                          </a:xfrm>
                          <a:prstGeom prst="rect">
                            <a:avLst/>
                          </a:prstGeom>
                        </pic:spPr>
                      </pic:pic>
                      <pic:pic xmlns:pic="http://schemas.openxmlformats.org/drawingml/2006/picture">
                        <pic:nvPicPr>
                          <pic:cNvPr id="284" name="Picture 284"/>
                          <pic:cNvPicPr/>
                        </pic:nvPicPr>
                        <pic:blipFill>
                          <a:blip r:embed="rId134"/>
                          <a:stretch>
                            <a:fillRect/>
                          </a:stretch>
                        </pic:blipFill>
                        <pic:spPr>
                          <a:xfrm>
                            <a:off x="64008" y="3012948"/>
                            <a:ext cx="5212081" cy="1799844"/>
                          </a:xfrm>
                          <a:prstGeom prst="rect">
                            <a:avLst/>
                          </a:prstGeom>
                        </pic:spPr>
                      </pic:pic>
                      <wps:wsp>
                        <wps:cNvPr id="285" name="Shape 285"/>
                        <wps:cNvSpPr/>
                        <wps:spPr>
                          <a:xfrm>
                            <a:off x="44958" y="2993899"/>
                            <a:ext cx="5250180" cy="1837944"/>
                          </a:xfrm>
                          <a:custGeom>
                            <a:avLst/>
                            <a:gdLst/>
                            <a:ahLst/>
                            <a:cxnLst/>
                            <a:rect l="0" t="0" r="0" b="0"/>
                            <a:pathLst>
                              <a:path w="5250180" h="1837944">
                                <a:moveTo>
                                  <a:pt x="0" y="1837944"/>
                                </a:moveTo>
                                <a:lnTo>
                                  <a:pt x="5250180" y="18379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0" name="Shape 8300"/>
                        <wps:cNvSpPr/>
                        <wps:spPr>
                          <a:xfrm>
                            <a:off x="4872228" y="4415028"/>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287" name="Shape 287"/>
                        <wps:cNvSpPr/>
                        <wps:spPr>
                          <a:xfrm>
                            <a:off x="4872228" y="4415028"/>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288" name="Rectangle 288"/>
                        <wps:cNvSpPr/>
                        <wps:spPr>
                          <a:xfrm>
                            <a:off x="4965192" y="4497586"/>
                            <a:ext cx="304241" cy="337019"/>
                          </a:xfrm>
                          <a:prstGeom prst="rect">
                            <a:avLst/>
                          </a:prstGeom>
                          <a:ln>
                            <a:noFill/>
                          </a:ln>
                        </wps:spPr>
                        <wps:txbx>
                          <w:txbxContent>
                            <w:p w14:paraId="356B4773" w14:textId="77777777" w:rsidR="00280C42" w:rsidRDefault="00280C42" w:rsidP="00280C42">
                              <w:r>
                                <w:rPr>
                                  <w:rFonts w:ascii="Times New Roman" w:eastAsia="Times New Roman" w:hAnsi="Times New Roman"/>
                                  <w:b/>
                                  <w:sz w:val="36"/>
                                </w:rPr>
                                <w:t>23</w:t>
                              </w:r>
                            </w:p>
                          </w:txbxContent>
                        </wps:txbx>
                        <wps:bodyPr horzOverflow="overflow" vert="horz" lIns="0" tIns="0" rIns="0" bIns="0" rtlCol="0">
                          <a:noAutofit/>
                        </wps:bodyPr>
                      </wps:wsp>
                    </wpg:wgp>
                  </a:graphicData>
                </a:graphic>
              </wp:inline>
            </w:drawing>
          </mc:Choice>
          <mc:Fallback>
            <w:pict>
              <v:group w14:anchorId="5ED08F6B" id="Group 5676" o:spid="_x0000_s1184" style="width:424.45pt;height:658.55pt;mso-position-horizontal-relative:char;mso-position-vertical-relative:line" coordsize="53903,8363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">
                <v:shape id="Picture 272" o:spid="_x0000_s1185" type="#_x0000_t75" style="position:absolute;top:50429;width:53903;height:3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">
                  <v:imagedata r:id="rId135" o:title=""/>
                </v:shape>
                <v:shape id="Picture 274" o:spid="_x0000_s1186" type="#_x0000_t75" style="position:absolute;left:640;top:51069;width:52120;height:3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">
                  <v:imagedata r:id="rId136" o:title=""/>
                </v:shape>
                <v:shape id="Shape 275" o:spid="_x0000_s1187" style="position:absolute;left:449;top:50878;width:52502;height:31806;visibility:visible;mso-wrap-style:square;v-text-anchor:top" coordsize="5250180,3180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" path="m,3180588r5250180,l5250180,,,,,3180588xe" filled="f" strokeweight="3pt">
                  <v:stroke miterlimit="83231f" joinstyle="miter" endcap="square"/>
                  <v:path arrowok="t" textboxrect="0,0,5250180,3180588"/>
                </v:shape>
                <v:shape id="Picture 277" o:spid="_x0000_s1188" type="#_x0000_t75" style="position:absolute;width:53903;height:2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">
                  <v:imagedata r:id="rId137" o:title=""/>
                </v:shape>
                <v:shape id="Picture 279" o:spid="_x0000_s1189" type="#_x0000_t75" style="position:absolute;left:640;top:640;width:52120;height:26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">
                  <v:imagedata r:id="rId138" o:title=""/>
                </v:shape>
                <v:shape id="Shape 280" o:spid="_x0000_s1190" style="position:absolute;left:449;top:449;width:52502;height:26914;visibility:visible;mso-wrap-style:square;v-text-anchor:top" coordsize="5250180,269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" path="m,2691384r5250180,l5250180,,,,,2691384xe" filled="f" strokeweight="3pt">
                  <v:stroke miterlimit="83231f" joinstyle="miter" endcap="square"/>
                  <v:path arrowok="t" textboxrect="0,0,5250180,2691384"/>
                </v:shape>
                <v:shape id="Picture 282" o:spid="_x0000_s1191" type="#_x0000_t75" style="position:absolute;top:29489;width:53903;height:19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">
                  <v:imagedata r:id="rId139" o:title=""/>
                </v:shape>
                <v:shape id="Picture 284" o:spid="_x0000_s1192" type="#_x0000_t75" style="position:absolute;left:640;top:30129;width:52120;height:17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">
                  <v:imagedata r:id="rId140" o:title=""/>
                </v:shape>
                <v:shape id="Shape 285" o:spid="_x0000_s1193" style="position:absolute;left:449;top:29938;width:52502;height:18380;visibility:visible;mso-wrap-style:square;v-text-anchor:top" coordsize="5250180,183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" path="m,1837944r5250180,l5250180,,,,,1837944xe" filled="f" strokeweight="3pt">
                  <v:stroke miterlimit="83231f" joinstyle="miter" endcap="square"/>
                  <v:path arrowok="t" textboxrect="0,0,5250180,1837944"/>
                </v:shape>
                <v:shape id="Shape 8300" o:spid="_x0000_s1194" style="position:absolute;left:48722;top:44150;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" path="m,l411480,r,403860l,403860,,e" stroked="f" strokeweight="0">
                  <v:stroke miterlimit="83231f" joinstyle="miter" endcap="square"/>
                  <v:path arrowok="t" textboxrect="0,0,411480,403860"/>
                </v:shape>
                <v:shape id="Shape 287" o:spid="_x0000_s1195" style="position:absolute;left:48722;top:44150;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" path="m,403860r411480,l411480,,,,,403860xe" filled="f" strokeweight=".96pt">
                  <v:stroke miterlimit="83231f" joinstyle="miter"/>
                  <v:path arrowok="t" textboxrect="0,0,411480,403860"/>
                </v:shape>
                <v:rect id="Rectangle 288" o:spid="_x0000_s1196" style="position:absolute;left:49651;top:44975;width:3043;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356B4773" w14:textId="77777777" w:rsidR="00280C42" w:rsidRDefault="00280C42" w:rsidP="00280C42">
                        <w:r>
                          <w:rPr>
                            <w:rFonts w:ascii="Times New Roman" w:eastAsia="Times New Roman" w:hAnsi="Times New Roman"/>
                            <w:b/>
                            <w:sz w:val="36"/>
                          </w:rPr>
                          <w:t>23</w:t>
                        </w:r>
                      </w:p>
                    </w:txbxContent>
                  </v:textbox>
                </v:rect>
                <w10:anchorlock/>
              </v:group>
            </w:pict>
          </mc:Fallback>
        </mc:AlternateContent>
      </w:r>
    </w:p>
    <w:p w14:paraId="514ED730" w14:textId="77777777" w:rsidR="00280C42" w:rsidRDefault="00280C42" w:rsidP="00280C42">
      <w:pPr>
        <w:spacing w:after="0"/>
        <w:ind w:left="-245" w:right="-324"/>
      </w:pPr>
      <w:r>
        <w:rPr>
          <w:noProof/>
        </w:rPr>
        <w:lastRenderedPageBreak/>
        <mc:AlternateContent>
          <mc:Choice Requires="wpg">
            <w:drawing>
              <wp:inline distT="0" distB="0" distL="0" distR="0" wp14:anchorId="5AA7F73C" wp14:editId="78C4AD76">
                <wp:extent cx="5390388" cy="8383524"/>
                <wp:effectExtent l="0" t="0" r="0" b="0"/>
                <wp:docPr id="5596" name="Group 5596"/>
                <wp:cNvGraphicFramePr/>
                <a:graphic xmlns:a="http://schemas.openxmlformats.org/drawingml/2006/main">
                  <a:graphicData uri="http://schemas.microsoft.com/office/word/2010/wordprocessingGroup">
                    <wpg:wgp>
                      <wpg:cNvGrpSpPr/>
                      <wpg:grpSpPr>
                        <a:xfrm>
                          <a:off x="0" y="0"/>
                          <a:ext cx="5390388" cy="8383524"/>
                          <a:chOff x="0" y="0"/>
                          <a:chExt cx="5390388" cy="8383524"/>
                        </a:xfrm>
                      </wpg:grpSpPr>
                      <pic:pic xmlns:pic="http://schemas.openxmlformats.org/drawingml/2006/picture">
                        <pic:nvPicPr>
                          <pic:cNvPr id="293" name="Picture 293"/>
                          <pic:cNvPicPr/>
                        </pic:nvPicPr>
                        <pic:blipFill>
                          <a:blip r:embed="rId141"/>
                          <a:stretch>
                            <a:fillRect/>
                          </a:stretch>
                        </pic:blipFill>
                        <pic:spPr>
                          <a:xfrm>
                            <a:off x="0" y="5509260"/>
                            <a:ext cx="5390388" cy="2874264"/>
                          </a:xfrm>
                          <a:prstGeom prst="rect">
                            <a:avLst/>
                          </a:prstGeom>
                        </pic:spPr>
                      </pic:pic>
                      <pic:pic xmlns:pic="http://schemas.openxmlformats.org/drawingml/2006/picture">
                        <pic:nvPicPr>
                          <pic:cNvPr id="295" name="Picture 295"/>
                          <pic:cNvPicPr/>
                        </pic:nvPicPr>
                        <pic:blipFill>
                          <a:blip r:embed="rId142"/>
                          <a:stretch>
                            <a:fillRect/>
                          </a:stretch>
                        </pic:blipFill>
                        <pic:spPr>
                          <a:xfrm>
                            <a:off x="64008" y="5573269"/>
                            <a:ext cx="5212081" cy="2695956"/>
                          </a:xfrm>
                          <a:prstGeom prst="rect">
                            <a:avLst/>
                          </a:prstGeom>
                        </pic:spPr>
                      </pic:pic>
                      <wps:wsp>
                        <wps:cNvPr id="296" name="Shape 296"/>
                        <wps:cNvSpPr/>
                        <wps:spPr>
                          <a:xfrm>
                            <a:off x="44958" y="5554219"/>
                            <a:ext cx="5250180" cy="2734056"/>
                          </a:xfrm>
                          <a:custGeom>
                            <a:avLst/>
                            <a:gdLst/>
                            <a:ahLst/>
                            <a:cxnLst/>
                            <a:rect l="0" t="0" r="0" b="0"/>
                            <a:pathLst>
                              <a:path w="5250180" h="2734056">
                                <a:moveTo>
                                  <a:pt x="0" y="2734056"/>
                                </a:moveTo>
                                <a:lnTo>
                                  <a:pt x="5250180" y="273405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98" name="Picture 298"/>
                          <pic:cNvPicPr/>
                        </pic:nvPicPr>
                        <pic:blipFill>
                          <a:blip r:embed="rId143"/>
                          <a:stretch>
                            <a:fillRect/>
                          </a:stretch>
                        </pic:blipFill>
                        <pic:spPr>
                          <a:xfrm>
                            <a:off x="0" y="0"/>
                            <a:ext cx="5390388" cy="2727960"/>
                          </a:xfrm>
                          <a:prstGeom prst="rect">
                            <a:avLst/>
                          </a:prstGeom>
                        </pic:spPr>
                      </pic:pic>
                      <pic:pic xmlns:pic="http://schemas.openxmlformats.org/drawingml/2006/picture">
                        <pic:nvPicPr>
                          <pic:cNvPr id="300" name="Picture 300"/>
                          <pic:cNvPicPr/>
                        </pic:nvPicPr>
                        <pic:blipFill>
                          <a:blip r:embed="rId144"/>
                          <a:stretch>
                            <a:fillRect/>
                          </a:stretch>
                        </pic:blipFill>
                        <pic:spPr>
                          <a:xfrm>
                            <a:off x="64008" y="64008"/>
                            <a:ext cx="5212081" cy="2549652"/>
                          </a:xfrm>
                          <a:prstGeom prst="rect">
                            <a:avLst/>
                          </a:prstGeom>
                        </pic:spPr>
                      </pic:pic>
                      <wps:wsp>
                        <wps:cNvPr id="301" name="Shape 301"/>
                        <wps:cNvSpPr/>
                        <wps:spPr>
                          <a:xfrm>
                            <a:off x="44958" y="44958"/>
                            <a:ext cx="5250180" cy="2587752"/>
                          </a:xfrm>
                          <a:custGeom>
                            <a:avLst/>
                            <a:gdLst/>
                            <a:ahLst/>
                            <a:cxnLst/>
                            <a:rect l="0" t="0" r="0" b="0"/>
                            <a:pathLst>
                              <a:path w="5250180" h="2587752">
                                <a:moveTo>
                                  <a:pt x="0" y="2587752"/>
                                </a:moveTo>
                                <a:lnTo>
                                  <a:pt x="5250180" y="25877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03" name="Picture 303"/>
                          <pic:cNvPicPr/>
                        </pic:nvPicPr>
                        <pic:blipFill>
                          <a:blip r:embed="rId145"/>
                          <a:stretch>
                            <a:fillRect/>
                          </a:stretch>
                        </pic:blipFill>
                        <pic:spPr>
                          <a:xfrm>
                            <a:off x="0" y="2795016"/>
                            <a:ext cx="5390388" cy="2599944"/>
                          </a:xfrm>
                          <a:prstGeom prst="rect">
                            <a:avLst/>
                          </a:prstGeom>
                        </pic:spPr>
                      </pic:pic>
                      <pic:pic xmlns:pic="http://schemas.openxmlformats.org/drawingml/2006/picture">
                        <pic:nvPicPr>
                          <pic:cNvPr id="305" name="Picture 305"/>
                          <pic:cNvPicPr/>
                        </pic:nvPicPr>
                        <pic:blipFill>
                          <a:blip r:embed="rId146"/>
                          <a:stretch>
                            <a:fillRect/>
                          </a:stretch>
                        </pic:blipFill>
                        <pic:spPr>
                          <a:xfrm>
                            <a:off x="64008" y="2859024"/>
                            <a:ext cx="5212081" cy="2421636"/>
                          </a:xfrm>
                          <a:prstGeom prst="rect">
                            <a:avLst/>
                          </a:prstGeom>
                        </pic:spPr>
                      </pic:pic>
                      <wps:wsp>
                        <wps:cNvPr id="306" name="Shape 306"/>
                        <wps:cNvSpPr/>
                        <wps:spPr>
                          <a:xfrm>
                            <a:off x="44958" y="2839974"/>
                            <a:ext cx="5250180" cy="2459736"/>
                          </a:xfrm>
                          <a:custGeom>
                            <a:avLst/>
                            <a:gdLst/>
                            <a:ahLst/>
                            <a:cxnLst/>
                            <a:rect l="0" t="0" r="0" b="0"/>
                            <a:pathLst>
                              <a:path w="5250180" h="2459736">
                                <a:moveTo>
                                  <a:pt x="0" y="2459736"/>
                                </a:moveTo>
                                <a:lnTo>
                                  <a:pt x="5250180" y="24597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1" name="Shape 8301"/>
                        <wps:cNvSpPr/>
                        <wps:spPr>
                          <a:xfrm>
                            <a:off x="4872228" y="487680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08" name="Shape 308"/>
                        <wps:cNvSpPr/>
                        <wps:spPr>
                          <a:xfrm>
                            <a:off x="4872228" y="487680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309" name="Rectangle 309"/>
                        <wps:cNvSpPr/>
                        <wps:spPr>
                          <a:xfrm>
                            <a:off x="4965192" y="4958995"/>
                            <a:ext cx="304038" cy="336570"/>
                          </a:xfrm>
                          <a:prstGeom prst="rect">
                            <a:avLst/>
                          </a:prstGeom>
                          <a:ln>
                            <a:noFill/>
                          </a:ln>
                        </wps:spPr>
                        <wps:txbx>
                          <w:txbxContent>
                            <w:p w14:paraId="6FA0E3D6" w14:textId="77777777" w:rsidR="00280C42" w:rsidRDefault="00280C42" w:rsidP="00280C42">
                              <w:r>
                                <w:rPr>
                                  <w:rFonts w:ascii="Times New Roman" w:eastAsia="Times New Roman" w:hAnsi="Times New Roman"/>
                                  <w:b/>
                                  <w:sz w:val="36"/>
                                </w:rPr>
                                <w:t>24</w:t>
                              </w:r>
                            </w:p>
                          </w:txbxContent>
                        </wps:txbx>
                        <wps:bodyPr horzOverflow="overflow" vert="horz" lIns="0" tIns="0" rIns="0" bIns="0" rtlCol="0">
                          <a:noAutofit/>
                        </wps:bodyPr>
                      </wps:wsp>
                    </wpg:wgp>
                  </a:graphicData>
                </a:graphic>
              </wp:inline>
            </w:drawing>
          </mc:Choice>
          <mc:Fallback>
            <w:pict>
              <v:group w14:anchorId="5AA7F73C" id="Group 5596" o:spid="_x0000_s1197" style="width:424.45pt;height:660.1pt;mso-position-horizontal-relative:char;mso-position-vertical-relative:line" coordsize="53903,838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">
                <v:shape id="Picture 293" o:spid="_x0000_s1198" type="#_x0000_t75" style="position:absolute;top:55092;width:53903;height:28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">
                  <v:imagedata r:id="rId147" o:title=""/>
                </v:shape>
                <v:shape id="Picture 295" o:spid="_x0000_s1199" type="#_x0000_t75" style="position:absolute;left:640;top:55732;width:52120;height:2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">
                  <v:imagedata r:id="rId148" o:title=""/>
                </v:shape>
                <v:shape id="Shape 296" o:spid="_x0000_s1200" style="position:absolute;left:449;top:55542;width:52502;height:27340;visibility:visible;mso-wrap-style:square;v-text-anchor:top" coordsize="5250180,273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" path="m,2734056r5250180,l5250180,,,,,2734056xe" filled="f" strokeweight="3pt">
                  <v:stroke miterlimit="83231f" joinstyle="miter" endcap="square"/>
                  <v:path arrowok="t" textboxrect="0,0,5250180,2734056"/>
                </v:shape>
                <v:shape id="Picture 298" o:spid="_x0000_s1201" type="#_x0000_t75" style="position:absolute;width:53903;height:2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">
                  <v:imagedata r:id="rId149" o:title=""/>
                </v:shape>
                <v:shape id="Picture 300" o:spid="_x0000_s1202" type="#_x0000_t75" style="position:absolute;left:640;top:640;width:52120;height:2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">
                  <v:imagedata r:id="rId150" o:title=""/>
                </v:shape>
                <v:shape id="Shape 301" o:spid="_x0000_s1203" style="position:absolute;left:449;top:449;width:52502;height:25878;visibility:visible;mso-wrap-style:square;v-text-anchor:top" coordsize="5250180,258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" path="m,2587752r5250180,l5250180,,,,,2587752xe" filled="f" strokeweight="3pt">
                  <v:stroke miterlimit="83231f" joinstyle="miter" endcap="square"/>
                  <v:path arrowok="t" textboxrect="0,0,5250180,2587752"/>
                </v:shape>
                <v:shape id="Picture 303" o:spid="_x0000_s1204" type="#_x0000_t75" style="position:absolute;top:27950;width:53903;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">
                  <v:imagedata r:id="rId151" o:title=""/>
                </v:shape>
                <v:shape id="Picture 305" o:spid="_x0000_s1205" type="#_x0000_t75" style="position:absolute;left:640;top:28590;width:52120;height:2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">
                  <v:imagedata r:id="rId152" o:title=""/>
                </v:shape>
                <v:shape id="Shape 306" o:spid="_x0000_s1206" style="position:absolute;left:449;top:28399;width:52502;height:24598;visibility:visible;mso-wrap-style:square;v-text-anchor:top" coordsize="5250180,245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" path="m,2459736r5250180,l5250180,,,,,2459736xe" filled="f" strokeweight="3pt">
                  <v:stroke miterlimit="83231f" joinstyle="miter" endcap="square"/>
                  <v:path arrowok="t" textboxrect="0,0,5250180,2459736"/>
                </v:shape>
                <v:shape id="Shape 8301" o:spid="_x0000_s1207" style="position:absolute;left:48722;top:4876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" path="m,l411480,r,402336l,402336,,e" stroked="f" strokeweight="0">
                  <v:stroke miterlimit="83231f" joinstyle="miter" endcap="square"/>
                  <v:path arrowok="t" textboxrect="0,0,411480,402336"/>
                </v:shape>
                <v:shape id="Shape 308" o:spid="_x0000_s1208" style="position:absolute;left:48722;top:4876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" path="m,402336r411480,l411480,,,,,402336xe" filled="f" strokeweight=".96pt">
                  <v:stroke miterlimit="83231f" joinstyle="miter"/>
                  <v:path arrowok="t" textboxrect="0,0,411480,402336"/>
                </v:shape>
                <v:rect id="Rectangle 309" o:spid="_x0000_s1209" style="position:absolute;left:49651;top:49589;width:304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6FA0E3D6" w14:textId="77777777" w:rsidR="00280C42" w:rsidRDefault="00280C42" w:rsidP="00280C42">
                        <w:r>
                          <w:rPr>
                            <w:rFonts w:ascii="Times New Roman" w:eastAsia="Times New Roman" w:hAnsi="Times New Roman"/>
                            <w:b/>
                            <w:sz w:val="36"/>
                          </w:rPr>
                          <w:t>24</w:t>
                        </w:r>
                      </w:p>
                    </w:txbxContent>
                  </v:textbox>
                </v:rect>
                <w10:anchorlock/>
              </v:group>
            </w:pict>
          </mc:Fallback>
        </mc:AlternateContent>
      </w:r>
    </w:p>
    <w:p w14:paraId="58A23EB4" w14:textId="77777777" w:rsidR="00280C42" w:rsidRDefault="00280C42" w:rsidP="00280C42">
      <w:pPr>
        <w:spacing w:after="0"/>
        <w:ind w:left="-245" w:right="-324"/>
      </w:pPr>
      <w:r>
        <w:rPr>
          <w:noProof/>
        </w:rPr>
        <w:lastRenderedPageBreak/>
        <mc:AlternateContent>
          <mc:Choice Requires="wpg">
            <w:drawing>
              <wp:inline distT="0" distB="0" distL="0" distR="0" wp14:anchorId="2C3F7198" wp14:editId="18F59316">
                <wp:extent cx="5390388" cy="8462773"/>
                <wp:effectExtent l="0" t="0" r="0" b="0"/>
                <wp:docPr id="5589" name="Group 5589"/>
                <wp:cNvGraphicFramePr/>
                <a:graphic xmlns:a="http://schemas.openxmlformats.org/drawingml/2006/main">
                  <a:graphicData uri="http://schemas.microsoft.com/office/word/2010/wordprocessingGroup">
                    <wpg:wgp>
                      <wpg:cNvGrpSpPr/>
                      <wpg:grpSpPr>
                        <a:xfrm>
                          <a:off x="0" y="0"/>
                          <a:ext cx="5390388" cy="8462773"/>
                          <a:chOff x="0" y="0"/>
                          <a:chExt cx="5390388" cy="8462773"/>
                        </a:xfrm>
                      </wpg:grpSpPr>
                      <pic:pic xmlns:pic="http://schemas.openxmlformats.org/drawingml/2006/picture">
                        <pic:nvPicPr>
                          <pic:cNvPr id="314" name="Picture 314"/>
                          <pic:cNvPicPr/>
                        </pic:nvPicPr>
                        <pic:blipFill>
                          <a:blip r:embed="rId153"/>
                          <a:stretch>
                            <a:fillRect/>
                          </a:stretch>
                        </pic:blipFill>
                        <pic:spPr>
                          <a:xfrm>
                            <a:off x="0" y="5658613"/>
                            <a:ext cx="5390388" cy="2804160"/>
                          </a:xfrm>
                          <a:prstGeom prst="rect">
                            <a:avLst/>
                          </a:prstGeom>
                        </pic:spPr>
                      </pic:pic>
                      <pic:pic xmlns:pic="http://schemas.openxmlformats.org/drawingml/2006/picture">
                        <pic:nvPicPr>
                          <pic:cNvPr id="316" name="Picture 316"/>
                          <pic:cNvPicPr/>
                        </pic:nvPicPr>
                        <pic:blipFill>
                          <a:blip r:embed="rId154"/>
                          <a:stretch>
                            <a:fillRect/>
                          </a:stretch>
                        </pic:blipFill>
                        <pic:spPr>
                          <a:xfrm>
                            <a:off x="64008" y="5722621"/>
                            <a:ext cx="5212081" cy="2625852"/>
                          </a:xfrm>
                          <a:prstGeom prst="rect">
                            <a:avLst/>
                          </a:prstGeom>
                        </pic:spPr>
                      </pic:pic>
                      <wps:wsp>
                        <wps:cNvPr id="317" name="Shape 317"/>
                        <wps:cNvSpPr/>
                        <wps:spPr>
                          <a:xfrm>
                            <a:off x="44958" y="5703571"/>
                            <a:ext cx="5250180" cy="2663952"/>
                          </a:xfrm>
                          <a:custGeom>
                            <a:avLst/>
                            <a:gdLst/>
                            <a:ahLst/>
                            <a:cxnLst/>
                            <a:rect l="0" t="0" r="0" b="0"/>
                            <a:pathLst>
                              <a:path w="5250180" h="2663952">
                                <a:moveTo>
                                  <a:pt x="0" y="2663952"/>
                                </a:moveTo>
                                <a:lnTo>
                                  <a:pt x="5250180" y="26639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19" name="Picture 319"/>
                          <pic:cNvPicPr/>
                        </pic:nvPicPr>
                        <pic:blipFill>
                          <a:blip r:embed="rId155"/>
                          <a:stretch>
                            <a:fillRect/>
                          </a:stretch>
                        </pic:blipFill>
                        <pic:spPr>
                          <a:xfrm>
                            <a:off x="0" y="0"/>
                            <a:ext cx="5390388" cy="3080004"/>
                          </a:xfrm>
                          <a:prstGeom prst="rect">
                            <a:avLst/>
                          </a:prstGeom>
                        </pic:spPr>
                      </pic:pic>
                      <pic:pic xmlns:pic="http://schemas.openxmlformats.org/drawingml/2006/picture">
                        <pic:nvPicPr>
                          <pic:cNvPr id="321" name="Picture 321"/>
                          <pic:cNvPicPr/>
                        </pic:nvPicPr>
                        <pic:blipFill>
                          <a:blip r:embed="rId156"/>
                          <a:stretch>
                            <a:fillRect/>
                          </a:stretch>
                        </pic:blipFill>
                        <pic:spPr>
                          <a:xfrm>
                            <a:off x="64008" y="64008"/>
                            <a:ext cx="5212081" cy="2901696"/>
                          </a:xfrm>
                          <a:prstGeom prst="rect">
                            <a:avLst/>
                          </a:prstGeom>
                        </pic:spPr>
                      </pic:pic>
                      <wps:wsp>
                        <wps:cNvPr id="322" name="Shape 322"/>
                        <wps:cNvSpPr/>
                        <wps:spPr>
                          <a:xfrm>
                            <a:off x="44958" y="44958"/>
                            <a:ext cx="5250180" cy="2939796"/>
                          </a:xfrm>
                          <a:custGeom>
                            <a:avLst/>
                            <a:gdLst/>
                            <a:ahLst/>
                            <a:cxnLst/>
                            <a:rect l="0" t="0" r="0" b="0"/>
                            <a:pathLst>
                              <a:path w="5250180" h="2939796">
                                <a:moveTo>
                                  <a:pt x="0" y="2939796"/>
                                </a:moveTo>
                                <a:lnTo>
                                  <a:pt x="5250180" y="29397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24" name="Picture 324"/>
                          <pic:cNvPicPr/>
                        </pic:nvPicPr>
                        <pic:blipFill>
                          <a:blip r:embed="rId157"/>
                          <a:stretch>
                            <a:fillRect/>
                          </a:stretch>
                        </pic:blipFill>
                        <pic:spPr>
                          <a:xfrm>
                            <a:off x="0" y="3122676"/>
                            <a:ext cx="5390388" cy="2491740"/>
                          </a:xfrm>
                          <a:prstGeom prst="rect">
                            <a:avLst/>
                          </a:prstGeom>
                        </pic:spPr>
                      </pic:pic>
                      <pic:pic xmlns:pic="http://schemas.openxmlformats.org/drawingml/2006/picture">
                        <pic:nvPicPr>
                          <pic:cNvPr id="326" name="Picture 326"/>
                          <pic:cNvPicPr/>
                        </pic:nvPicPr>
                        <pic:blipFill>
                          <a:blip r:embed="rId158"/>
                          <a:stretch>
                            <a:fillRect/>
                          </a:stretch>
                        </pic:blipFill>
                        <pic:spPr>
                          <a:xfrm>
                            <a:off x="64008" y="3186684"/>
                            <a:ext cx="5212081" cy="2313432"/>
                          </a:xfrm>
                          <a:prstGeom prst="rect">
                            <a:avLst/>
                          </a:prstGeom>
                        </pic:spPr>
                      </pic:pic>
                      <wps:wsp>
                        <wps:cNvPr id="327" name="Shape 327"/>
                        <wps:cNvSpPr/>
                        <wps:spPr>
                          <a:xfrm>
                            <a:off x="44958" y="3167634"/>
                            <a:ext cx="5250180" cy="2351532"/>
                          </a:xfrm>
                          <a:custGeom>
                            <a:avLst/>
                            <a:gdLst/>
                            <a:ahLst/>
                            <a:cxnLst/>
                            <a:rect l="0" t="0" r="0" b="0"/>
                            <a:pathLst>
                              <a:path w="5250180" h="2351532">
                                <a:moveTo>
                                  <a:pt x="0" y="2351532"/>
                                </a:moveTo>
                                <a:lnTo>
                                  <a:pt x="5250180" y="23515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2" name="Shape 8302"/>
                        <wps:cNvSpPr/>
                        <wps:spPr>
                          <a:xfrm>
                            <a:off x="4866132" y="5093209"/>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29" name="Shape 329"/>
                        <wps:cNvSpPr/>
                        <wps:spPr>
                          <a:xfrm>
                            <a:off x="4866132" y="5093209"/>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330" name="Rectangle 330"/>
                        <wps:cNvSpPr/>
                        <wps:spPr>
                          <a:xfrm>
                            <a:off x="4959350" y="5175512"/>
                            <a:ext cx="304241" cy="337019"/>
                          </a:xfrm>
                          <a:prstGeom prst="rect">
                            <a:avLst/>
                          </a:prstGeom>
                          <a:ln>
                            <a:noFill/>
                          </a:ln>
                        </wps:spPr>
                        <wps:txbx>
                          <w:txbxContent>
                            <w:p w14:paraId="0A517983" w14:textId="77777777" w:rsidR="00280C42" w:rsidRDefault="00280C42" w:rsidP="00280C42">
                              <w:r>
                                <w:rPr>
                                  <w:rFonts w:ascii="Times New Roman" w:eastAsia="Times New Roman" w:hAnsi="Times New Roman"/>
                                  <w:b/>
                                  <w:sz w:val="36"/>
                                </w:rPr>
                                <w:t>25</w:t>
                              </w:r>
                            </w:p>
                          </w:txbxContent>
                        </wps:txbx>
                        <wps:bodyPr horzOverflow="overflow" vert="horz" lIns="0" tIns="0" rIns="0" bIns="0" rtlCol="0">
                          <a:noAutofit/>
                        </wps:bodyPr>
                      </wps:wsp>
                    </wpg:wgp>
                  </a:graphicData>
                </a:graphic>
              </wp:inline>
            </w:drawing>
          </mc:Choice>
          <mc:Fallback>
            <w:pict>
              <v:group w14:anchorId="2C3F7198" id="Group 5589" o:spid="_x0000_s1210" style="width:424.45pt;height:666.35pt;mso-position-horizontal-relative:char;mso-position-vertical-relative:line" coordsize="53903,846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">
                <v:shape id="Picture 314" o:spid="_x0000_s1211" type="#_x0000_t75" style="position:absolute;top:56586;width:5390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">
                  <v:imagedata r:id="rId159" o:title=""/>
                </v:shape>
                <v:shape id="Picture 316" o:spid="_x0000_s1212" type="#_x0000_t75" style="position:absolute;left:640;top:57226;width:52120;height:26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">
                  <v:imagedata r:id="rId160" o:title=""/>
                </v:shape>
                <v:shape id="Shape 317" o:spid="_x0000_s1213" style="position:absolute;left:449;top:57035;width:52502;height:26640;visibility:visible;mso-wrap-style:square;v-text-anchor:top" coordsize="5250180,266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" path="m,2663952r5250180,l5250180,,,,,2663952xe" filled="f" strokeweight="3pt">
                  <v:stroke miterlimit="83231f" joinstyle="miter" endcap="square"/>
                  <v:path arrowok="t" textboxrect="0,0,5250180,2663952"/>
                </v:shape>
                <v:shape id="Picture 319" o:spid="_x0000_s1214" type="#_x0000_t75" style="position:absolute;width:53903;height:3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">
                  <v:imagedata r:id="rId161" o:title=""/>
                </v:shape>
                <v:shape id="Picture 321" o:spid="_x0000_s1215" type="#_x0000_t75" style="position:absolute;left:640;top:640;width:52120;height:2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">
                  <v:imagedata r:id="rId162" o:title=""/>
                </v:shape>
                <v:shape id="Shape 322" o:spid="_x0000_s1216" style="position:absolute;left:449;top:449;width:52502;height:29398;visibility:visible;mso-wrap-style:square;v-text-anchor:top" coordsize="5250180,2939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" path="m,2939796r5250180,l5250180,,,,,2939796xe" filled="f" strokeweight="3pt">
                  <v:stroke miterlimit="83231f" joinstyle="miter" endcap="square"/>
                  <v:path arrowok="t" textboxrect="0,0,5250180,2939796"/>
                </v:shape>
                <v:shape id="Picture 324" o:spid="_x0000_s1217" type="#_x0000_t75" style="position:absolute;top:31226;width:53903;height:24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">
                  <v:imagedata r:id="rId163" o:title=""/>
                </v:shape>
                <v:shape id="Picture 326" o:spid="_x0000_s1218" type="#_x0000_t75" style="position:absolute;left:640;top:31866;width:52120;height:23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">
                  <v:imagedata r:id="rId164" o:title=""/>
                </v:shape>
                <v:shape id="Shape 327" o:spid="_x0000_s1219" style="position:absolute;left:449;top:31676;width:52502;height:23515;visibility:visible;mso-wrap-style:square;v-text-anchor:top" coordsize="5250180,235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" path="m,2351532r5250180,l5250180,,,,,2351532xe" filled="f" strokeweight="3pt">
                  <v:stroke miterlimit="83231f" joinstyle="miter" endcap="square"/>
                  <v:path arrowok="t" textboxrect="0,0,5250180,2351532"/>
                </v:shape>
                <v:shape id="Shape 8302" o:spid="_x0000_s1220" style="position:absolute;left:48661;top:5093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" path="m,l413004,r,402336l,402336,,e" stroked="f" strokeweight="0">
                  <v:stroke miterlimit="83231f" joinstyle="miter" endcap="square"/>
                  <v:path arrowok="t" textboxrect="0,0,413004,402336"/>
                </v:shape>
                <v:shape id="Shape 329" o:spid="_x0000_s1221" style="position:absolute;left:48661;top:5093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" path="m,402336r413004,l413004,,,,,402336xe" filled="f" strokeweight=".96pt">
                  <v:stroke miterlimit="83231f" joinstyle="miter"/>
                  <v:path arrowok="t" textboxrect="0,0,413004,402336"/>
                </v:shape>
                <v:rect id="Rectangle 330" o:spid="_x0000_s1222" style="position:absolute;left:49593;top:51755;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0A517983" w14:textId="77777777" w:rsidR="00280C42" w:rsidRDefault="00280C42" w:rsidP="00280C42">
                        <w:r>
                          <w:rPr>
                            <w:rFonts w:ascii="Times New Roman" w:eastAsia="Times New Roman" w:hAnsi="Times New Roman"/>
                            <w:b/>
                            <w:sz w:val="36"/>
                          </w:rPr>
                          <w:t>25</w:t>
                        </w:r>
                      </w:p>
                    </w:txbxContent>
                  </v:textbox>
                </v:rect>
                <w10:anchorlock/>
              </v:group>
            </w:pict>
          </mc:Fallback>
        </mc:AlternateContent>
      </w:r>
    </w:p>
    <w:p w14:paraId="634C594E" w14:textId="77777777" w:rsidR="00280C42" w:rsidRDefault="00280C42" w:rsidP="00280C42">
      <w:pPr>
        <w:spacing w:after="0"/>
        <w:ind w:left="-245" w:right="-324"/>
      </w:pPr>
      <w:r>
        <w:rPr>
          <w:noProof/>
        </w:rPr>
        <w:lastRenderedPageBreak/>
        <mc:AlternateContent>
          <mc:Choice Requires="wpg">
            <w:drawing>
              <wp:inline distT="0" distB="0" distL="0" distR="0" wp14:anchorId="201875AE" wp14:editId="65676103">
                <wp:extent cx="5390388" cy="8377428"/>
                <wp:effectExtent l="0" t="0" r="0" b="0"/>
                <wp:docPr id="6631" name="Group 6631"/>
                <wp:cNvGraphicFramePr/>
                <a:graphic xmlns:a="http://schemas.openxmlformats.org/drawingml/2006/main">
                  <a:graphicData uri="http://schemas.microsoft.com/office/word/2010/wordprocessingGroup">
                    <wpg:wgp>
                      <wpg:cNvGrpSpPr/>
                      <wpg:grpSpPr>
                        <a:xfrm>
                          <a:off x="0" y="0"/>
                          <a:ext cx="5390388" cy="8377428"/>
                          <a:chOff x="0" y="0"/>
                          <a:chExt cx="5390388" cy="8377428"/>
                        </a:xfrm>
                      </wpg:grpSpPr>
                      <pic:pic xmlns:pic="http://schemas.openxmlformats.org/drawingml/2006/picture">
                        <pic:nvPicPr>
                          <pic:cNvPr id="335" name="Picture 335"/>
                          <pic:cNvPicPr/>
                        </pic:nvPicPr>
                        <pic:blipFill>
                          <a:blip r:embed="rId165"/>
                          <a:stretch>
                            <a:fillRect/>
                          </a:stretch>
                        </pic:blipFill>
                        <pic:spPr>
                          <a:xfrm>
                            <a:off x="0" y="5460492"/>
                            <a:ext cx="5390388" cy="2916936"/>
                          </a:xfrm>
                          <a:prstGeom prst="rect">
                            <a:avLst/>
                          </a:prstGeom>
                        </pic:spPr>
                      </pic:pic>
                      <pic:pic xmlns:pic="http://schemas.openxmlformats.org/drawingml/2006/picture">
                        <pic:nvPicPr>
                          <pic:cNvPr id="337" name="Picture 337"/>
                          <pic:cNvPicPr/>
                        </pic:nvPicPr>
                        <pic:blipFill>
                          <a:blip r:embed="rId166"/>
                          <a:stretch>
                            <a:fillRect/>
                          </a:stretch>
                        </pic:blipFill>
                        <pic:spPr>
                          <a:xfrm>
                            <a:off x="64008" y="5524500"/>
                            <a:ext cx="5212081" cy="2738628"/>
                          </a:xfrm>
                          <a:prstGeom prst="rect">
                            <a:avLst/>
                          </a:prstGeom>
                        </pic:spPr>
                      </pic:pic>
                      <wps:wsp>
                        <wps:cNvPr id="338" name="Shape 338"/>
                        <wps:cNvSpPr/>
                        <wps:spPr>
                          <a:xfrm>
                            <a:off x="44958" y="5505450"/>
                            <a:ext cx="5250180" cy="2776728"/>
                          </a:xfrm>
                          <a:custGeom>
                            <a:avLst/>
                            <a:gdLst/>
                            <a:ahLst/>
                            <a:cxnLst/>
                            <a:rect l="0" t="0" r="0" b="0"/>
                            <a:pathLst>
                              <a:path w="5250180" h="2776728">
                                <a:moveTo>
                                  <a:pt x="0" y="2776728"/>
                                </a:moveTo>
                                <a:lnTo>
                                  <a:pt x="5250180" y="277672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40" name="Picture 340"/>
                          <pic:cNvPicPr/>
                        </pic:nvPicPr>
                        <pic:blipFill>
                          <a:blip r:embed="rId167"/>
                          <a:stretch>
                            <a:fillRect/>
                          </a:stretch>
                        </pic:blipFill>
                        <pic:spPr>
                          <a:xfrm>
                            <a:off x="0" y="0"/>
                            <a:ext cx="5390388" cy="2962656"/>
                          </a:xfrm>
                          <a:prstGeom prst="rect">
                            <a:avLst/>
                          </a:prstGeom>
                        </pic:spPr>
                      </pic:pic>
                      <pic:pic xmlns:pic="http://schemas.openxmlformats.org/drawingml/2006/picture">
                        <pic:nvPicPr>
                          <pic:cNvPr id="342" name="Picture 342"/>
                          <pic:cNvPicPr/>
                        </pic:nvPicPr>
                        <pic:blipFill>
                          <a:blip r:embed="rId168"/>
                          <a:stretch>
                            <a:fillRect/>
                          </a:stretch>
                        </pic:blipFill>
                        <pic:spPr>
                          <a:xfrm>
                            <a:off x="64008" y="64008"/>
                            <a:ext cx="5212081" cy="2784348"/>
                          </a:xfrm>
                          <a:prstGeom prst="rect">
                            <a:avLst/>
                          </a:prstGeom>
                        </pic:spPr>
                      </pic:pic>
                      <wps:wsp>
                        <wps:cNvPr id="343" name="Shape 343"/>
                        <wps:cNvSpPr/>
                        <wps:spPr>
                          <a:xfrm>
                            <a:off x="44958" y="44958"/>
                            <a:ext cx="5250180" cy="2822448"/>
                          </a:xfrm>
                          <a:custGeom>
                            <a:avLst/>
                            <a:gdLst/>
                            <a:ahLst/>
                            <a:cxnLst/>
                            <a:rect l="0" t="0" r="0" b="0"/>
                            <a:pathLst>
                              <a:path w="5250180" h="2822448">
                                <a:moveTo>
                                  <a:pt x="0" y="2822448"/>
                                </a:moveTo>
                                <a:lnTo>
                                  <a:pt x="5250180" y="28224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45" name="Picture 345"/>
                          <pic:cNvPicPr/>
                        </pic:nvPicPr>
                        <pic:blipFill>
                          <a:blip r:embed="rId169"/>
                          <a:stretch>
                            <a:fillRect/>
                          </a:stretch>
                        </pic:blipFill>
                        <pic:spPr>
                          <a:xfrm>
                            <a:off x="0" y="2993136"/>
                            <a:ext cx="5390388" cy="2394204"/>
                          </a:xfrm>
                          <a:prstGeom prst="rect">
                            <a:avLst/>
                          </a:prstGeom>
                        </pic:spPr>
                      </pic:pic>
                      <pic:pic xmlns:pic="http://schemas.openxmlformats.org/drawingml/2006/picture">
                        <pic:nvPicPr>
                          <pic:cNvPr id="347" name="Picture 347"/>
                          <pic:cNvPicPr/>
                        </pic:nvPicPr>
                        <pic:blipFill>
                          <a:blip r:embed="rId170"/>
                          <a:stretch>
                            <a:fillRect/>
                          </a:stretch>
                        </pic:blipFill>
                        <pic:spPr>
                          <a:xfrm>
                            <a:off x="64008" y="3057144"/>
                            <a:ext cx="5212081" cy="2215896"/>
                          </a:xfrm>
                          <a:prstGeom prst="rect">
                            <a:avLst/>
                          </a:prstGeom>
                        </pic:spPr>
                      </pic:pic>
                      <wps:wsp>
                        <wps:cNvPr id="348" name="Shape 348"/>
                        <wps:cNvSpPr/>
                        <wps:spPr>
                          <a:xfrm>
                            <a:off x="44958" y="3038094"/>
                            <a:ext cx="5250180" cy="2253996"/>
                          </a:xfrm>
                          <a:custGeom>
                            <a:avLst/>
                            <a:gdLst/>
                            <a:ahLst/>
                            <a:cxnLst/>
                            <a:rect l="0" t="0" r="0" b="0"/>
                            <a:pathLst>
                              <a:path w="5250180" h="2253996">
                                <a:moveTo>
                                  <a:pt x="0" y="2253996"/>
                                </a:moveTo>
                                <a:lnTo>
                                  <a:pt x="5250180" y="22539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3" name="Shape 8303"/>
                        <wps:cNvSpPr/>
                        <wps:spPr>
                          <a:xfrm>
                            <a:off x="4866132" y="4860037"/>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50" name="Shape 350"/>
                        <wps:cNvSpPr/>
                        <wps:spPr>
                          <a:xfrm>
                            <a:off x="4866132" y="4860037"/>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351" name="Rectangle 351"/>
                        <wps:cNvSpPr/>
                        <wps:spPr>
                          <a:xfrm>
                            <a:off x="4959350" y="4942612"/>
                            <a:ext cx="304038" cy="336570"/>
                          </a:xfrm>
                          <a:prstGeom prst="rect">
                            <a:avLst/>
                          </a:prstGeom>
                          <a:ln>
                            <a:noFill/>
                          </a:ln>
                        </wps:spPr>
                        <wps:txbx>
                          <w:txbxContent>
                            <w:p w14:paraId="72AF584D" w14:textId="77777777" w:rsidR="00280C42" w:rsidRDefault="00280C42" w:rsidP="00280C42">
                              <w:r>
                                <w:rPr>
                                  <w:rFonts w:ascii="Times New Roman" w:eastAsia="Times New Roman" w:hAnsi="Times New Roman"/>
                                  <w:b/>
                                  <w:sz w:val="36"/>
                                </w:rPr>
                                <w:t>26</w:t>
                              </w:r>
                            </w:p>
                          </w:txbxContent>
                        </wps:txbx>
                        <wps:bodyPr horzOverflow="overflow" vert="horz" lIns="0" tIns="0" rIns="0" bIns="0" rtlCol="0">
                          <a:noAutofit/>
                        </wps:bodyPr>
                      </wps:wsp>
                    </wpg:wgp>
                  </a:graphicData>
                </a:graphic>
              </wp:inline>
            </w:drawing>
          </mc:Choice>
          <mc:Fallback>
            <w:pict>
              <v:group w14:anchorId="201875AE" id="Group 6631" o:spid="_x0000_s1223" style="width:424.45pt;height:659.65pt;mso-position-horizontal-relative:char;mso-position-vertical-relative:line" coordsize="53903,837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">
                <v:shape id="Picture 335" o:spid="_x0000_s1224" type="#_x0000_t75" style="position:absolute;top:54604;width:53903;height:2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">
                  <v:imagedata r:id="rId171" o:title=""/>
                </v:shape>
                <v:shape id="Picture 337" o:spid="_x0000_s1225" type="#_x0000_t75" style="position:absolute;left:640;top:55245;width:52120;height:2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">
                  <v:imagedata r:id="rId172" o:title=""/>
                </v:shape>
                <v:shape id="Shape 338" o:spid="_x0000_s1226" style="position:absolute;left:449;top:55054;width:52502;height:27767;visibility:visible;mso-wrap-style:square;v-text-anchor:top" coordsize="5250180,277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" path="m,2776728r5250180,l5250180,,,,,2776728xe" filled="f" strokeweight="3pt">
                  <v:stroke miterlimit="83231f" joinstyle="miter" endcap="square"/>
                  <v:path arrowok="t" textboxrect="0,0,5250180,2776728"/>
                </v:shape>
                <v:shape id="Picture 340" o:spid="_x0000_s1227" type="#_x0000_t75" style="position:absolute;width:53903;height:2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">
                  <v:imagedata r:id="rId173" o:title=""/>
                </v:shape>
                <v:shape id="Picture 342" o:spid="_x0000_s1228" type="#_x0000_t75" style="position:absolute;left:640;top:640;width:52120;height:2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">
                  <v:imagedata r:id="rId174" o:title=""/>
                </v:shape>
                <v:shape id="Shape 343" o:spid="_x0000_s1229" style="position:absolute;left:449;top:449;width:52502;height:28225;visibility:visible;mso-wrap-style:square;v-text-anchor:top" coordsize="5250180,282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" path="m,2822448r5250180,l5250180,,,,,2822448xe" filled="f" strokeweight="3pt">
                  <v:stroke miterlimit="83231f" joinstyle="miter" endcap="square"/>
                  <v:path arrowok="t" textboxrect="0,0,5250180,2822448"/>
                </v:shape>
                <v:shape id="Picture 345" o:spid="_x0000_s1230" type="#_x0000_t75" style="position:absolute;top:29931;width:53903;height:23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">
                  <v:imagedata r:id="rId175" o:title=""/>
                </v:shape>
                <v:shape id="Picture 347" o:spid="_x0000_s1231" type="#_x0000_t75" style="position:absolute;left:640;top:30571;width:52120;height:2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">
                  <v:imagedata r:id="rId176" o:title=""/>
                </v:shape>
                <v:shape id="Shape 348" o:spid="_x0000_s1232" style="position:absolute;left:449;top:30380;width:52502;height:22540;visibility:visible;mso-wrap-style:square;v-text-anchor:top" coordsize="5250180,225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" path="m,2253996r5250180,l5250180,,,,,2253996xe" filled="f" strokeweight="3pt">
                  <v:stroke miterlimit="83231f" joinstyle="miter" endcap="square"/>
                  <v:path arrowok="t" textboxrect="0,0,5250180,2253996"/>
                </v:shape>
                <v:shape id="Shape 8303" o:spid="_x0000_s1233" style="position:absolute;left:48661;top:48600;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" path="m,l413004,r,402336l,402336,,e" stroked="f" strokeweight="0">
                  <v:stroke miterlimit="83231f" joinstyle="miter" endcap="square"/>
                  <v:path arrowok="t" textboxrect="0,0,413004,402336"/>
                </v:shape>
                <v:shape id="Shape 350" o:spid="_x0000_s1234" style="position:absolute;left:48661;top:48600;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" path="m,402336r413004,l413004,,,,,402336xe" filled="f" strokeweight=".96pt">
                  <v:stroke miterlimit="83231f" joinstyle="miter"/>
                  <v:path arrowok="t" textboxrect="0,0,413004,402336"/>
                </v:shape>
                <v:rect id="Rectangle 351" o:spid="_x0000_s1235" style="position:absolute;left:49593;top:49426;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72AF584D" w14:textId="77777777" w:rsidR="00280C42" w:rsidRDefault="00280C42" w:rsidP="00280C42">
                        <w:r>
                          <w:rPr>
                            <w:rFonts w:ascii="Times New Roman" w:eastAsia="Times New Roman" w:hAnsi="Times New Roman"/>
                            <w:b/>
                            <w:sz w:val="36"/>
                          </w:rPr>
                          <w:t>26</w:t>
                        </w:r>
                      </w:p>
                    </w:txbxContent>
                  </v:textbox>
                </v:rect>
                <w10:anchorlock/>
              </v:group>
            </w:pict>
          </mc:Fallback>
        </mc:AlternateContent>
      </w:r>
    </w:p>
    <w:p w14:paraId="030ADDFB" w14:textId="77777777" w:rsidR="00280C42" w:rsidRDefault="00280C42" w:rsidP="00280C42">
      <w:pPr>
        <w:spacing w:after="408"/>
        <w:ind w:left="-245" w:right="-324"/>
      </w:pPr>
      <w:r>
        <w:rPr>
          <w:noProof/>
        </w:rPr>
        <w:lastRenderedPageBreak/>
        <mc:AlternateContent>
          <mc:Choice Requires="wpg">
            <w:drawing>
              <wp:inline distT="0" distB="0" distL="0" distR="0" wp14:anchorId="4A0190E6" wp14:editId="3920951B">
                <wp:extent cx="5390388" cy="2171700"/>
                <wp:effectExtent l="0" t="0" r="0" b="0"/>
                <wp:docPr id="6840" name="Group 6840"/>
                <wp:cNvGraphicFramePr/>
                <a:graphic xmlns:a="http://schemas.openxmlformats.org/drawingml/2006/main">
                  <a:graphicData uri="http://schemas.microsoft.com/office/word/2010/wordprocessingGroup">
                    <wpg:wgp>
                      <wpg:cNvGrpSpPr/>
                      <wpg:grpSpPr>
                        <a:xfrm>
                          <a:off x="0" y="0"/>
                          <a:ext cx="5390388" cy="2171700"/>
                          <a:chOff x="0" y="0"/>
                          <a:chExt cx="5390388" cy="2171700"/>
                        </a:xfrm>
                      </wpg:grpSpPr>
                      <pic:pic xmlns:pic="http://schemas.openxmlformats.org/drawingml/2006/picture">
                        <pic:nvPicPr>
                          <pic:cNvPr id="356" name="Picture 356"/>
                          <pic:cNvPicPr/>
                        </pic:nvPicPr>
                        <pic:blipFill>
                          <a:blip r:embed="rId177"/>
                          <a:stretch>
                            <a:fillRect/>
                          </a:stretch>
                        </pic:blipFill>
                        <pic:spPr>
                          <a:xfrm>
                            <a:off x="0" y="0"/>
                            <a:ext cx="5390388" cy="2171700"/>
                          </a:xfrm>
                          <a:prstGeom prst="rect">
                            <a:avLst/>
                          </a:prstGeom>
                        </pic:spPr>
                      </pic:pic>
                      <pic:pic xmlns:pic="http://schemas.openxmlformats.org/drawingml/2006/picture">
                        <pic:nvPicPr>
                          <pic:cNvPr id="358" name="Picture 358"/>
                          <pic:cNvPicPr/>
                        </pic:nvPicPr>
                        <pic:blipFill>
                          <a:blip r:embed="rId178"/>
                          <a:stretch>
                            <a:fillRect/>
                          </a:stretch>
                        </pic:blipFill>
                        <pic:spPr>
                          <a:xfrm>
                            <a:off x="64008" y="64008"/>
                            <a:ext cx="5212081" cy="1993392"/>
                          </a:xfrm>
                          <a:prstGeom prst="rect">
                            <a:avLst/>
                          </a:prstGeom>
                        </pic:spPr>
                      </pic:pic>
                      <wps:wsp>
                        <wps:cNvPr id="359" name="Shape 359"/>
                        <wps:cNvSpPr/>
                        <wps:spPr>
                          <a:xfrm>
                            <a:off x="44958" y="44958"/>
                            <a:ext cx="5250180" cy="2031492"/>
                          </a:xfrm>
                          <a:custGeom>
                            <a:avLst/>
                            <a:gdLst/>
                            <a:ahLst/>
                            <a:cxnLst/>
                            <a:rect l="0" t="0" r="0" b="0"/>
                            <a:pathLst>
                              <a:path w="5250180" h="2031492">
                                <a:moveTo>
                                  <a:pt x="0" y="2031492"/>
                                </a:moveTo>
                                <a:lnTo>
                                  <a:pt x="5250180" y="203149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97EE7B7" id="Group 6840" o:spid="_x0000_s1026" style="width:424.45pt;height:171pt;mso-position-horizontal-relative:char;mso-position-vertical-relative:line" coordsize="53903,217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">
                <v:shape id="Picture 356" o:spid="_x0000_s1027" type="#_x0000_t75" style="position:absolute;width:53903;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">
                  <v:imagedata r:id="rId179" o:title=""/>
                </v:shape>
                <v:shape id="Picture 358" o:spid="_x0000_s1028" type="#_x0000_t75" style="position:absolute;left:640;top:640;width:52120;height:19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">
                  <v:imagedata r:id="rId180" o:title=""/>
                </v:shape>
                <v:shape id="Shape 359" o:spid="_x0000_s1029" style="position:absolute;left:449;top:449;width:52502;height:20315;visibility:visible;mso-wrap-style:square;v-text-anchor:top" coordsize="5250180,203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" path="m,2031492r5250180,l5250180,,,,,2031492xe" filled="f" strokeweight="3pt">
                  <v:stroke miterlimit="83231f" joinstyle="miter" endcap="square"/>
                  <v:path arrowok="t" textboxrect="0,0,5250180,2031492"/>
                </v:shape>
                <w10:anchorlock/>
              </v:group>
            </w:pict>
          </mc:Fallback>
        </mc:AlternateContent>
      </w:r>
    </w:p>
    <w:p w14:paraId="52F29516" w14:textId="77777777" w:rsidR="00280C42" w:rsidRDefault="00280C42" w:rsidP="00280C42">
      <w:pPr>
        <w:spacing w:after="0"/>
        <w:ind w:left="-245" w:right="-324"/>
      </w:pPr>
      <w:r>
        <w:rPr>
          <w:noProof/>
        </w:rPr>
        <mc:AlternateContent>
          <mc:Choice Requires="wpg">
            <w:drawing>
              <wp:inline distT="0" distB="0" distL="0" distR="0" wp14:anchorId="32050693" wp14:editId="05DA001C">
                <wp:extent cx="5390388" cy="4809744"/>
                <wp:effectExtent l="0" t="0" r="0" b="0"/>
                <wp:docPr id="6841" name="Group 6841"/>
                <wp:cNvGraphicFramePr/>
                <a:graphic xmlns:a="http://schemas.openxmlformats.org/drawingml/2006/main">
                  <a:graphicData uri="http://schemas.microsoft.com/office/word/2010/wordprocessingGroup">
                    <wpg:wgp>
                      <wpg:cNvGrpSpPr/>
                      <wpg:grpSpPr>
                        <a:xfrm>
                          <a:off x="0" y="0"/>
                          <a:ext cx="5390388" cy="4809744"/>
                          <a:chOff x="0" y="0"/>
                          <a:chExt cx="5390388" cy="4809744"/>
                        </a:xfrm>
                      </wpg:grpSpPr>
                      <pic:pic xmlns:pic="http://schemas.openxmlformats.org/drawingml/2006/picture">
                        <pic:nvPicPr>
                          <pic:cNvPr id="361" name="Picture 361"/>
                          <pic:cNvPicPr/>
                        </pic:nvPicPr>
                        <pic:blipFill>
                          <a:blip r:embed="rId181"/>
                          <a:stretch>
                            <a:fillRect/>
                          </a:stretch>
                        </pic:blipFill>
                        <pic:spPr>
                          <a:xfrm>
                            <a:off x="0" y="2264664"/>
                            <a:ext cx="5390388" cy="2545080"/>
                          </a:xfrm>
                          <a:prstGeom prst="rect">
                            <a:avLst/>
                          </a:prstGeom>
                        </pic:spPr>
                      </pic:pic>
                      <pic:pic xmlns:pic="http://schemas.openxmlformats.org/drawingml/2006/picture">
                        <pic:nvPicPr>
                          <pic:cNvPr id="363" name="Picture 363"/>
                          <pic:cNvPicPr/>
                        </pic:nvPicPr>
                        <pic:blipFill>
                          <a:blip r:embed="rId182"/>
                          <a:stretch>
                            <a:fillRect/>
                          </a:stretch>
                        </pic:blipFill>
                        <pic:spPr>
                          <a:xfrm>
                            <a:off x="64008" y="2328672"/>
                            <a:ext cx="5212081" cy="2366772"/>
                          </a:xfrm>
                          <a:prstGeom prst="rect">
                            <a:avLst/>
                          </a:prstGeom>
                        </pic:spPr>
                      </pic:pic>
                      <wps:wsp>
                        <wps:cNvPr id="364" name="Shape 364"/>
                        <wps:cNvSpPr/>
                        <wps:spPr>
                          <a:xfrm>
                            <a:off x="44958" y="2309622"/>
                            <a:ext cx="5250180" cy="2404872"/>
                          </a:xfrm>
                          <a:custGeom>
                            <a:avLst/>
                            <a:gdLst/>
                            <a:ahLst/>
                            <a:cxnLst/>
                            <a:rect l="0" t="0" r="0" b="0"/>
                            <a:pathLst>
                              <a:path w="5250180" h="2404872">
                                <a:moveTo>
                                  <a:pt x="0" y="2404872"/>
                                </a:moveTo>
                                <a:lnTo>
                                  <a:pt x="5250180" y="24048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66" name="Picture 366"/>
                          <pic:cNvPicPr/>
                        </pic:nvPicPr>
                        <pic:blipFill>
                          <a:blip r:embed="rId183"/>
                          <a:stretch>
                            <a:fillRect/>
                          </a:stretch>
                        </pic:blipFill>
                        <pic:spPr>
                          <a:xfrm>
                            <a:off x="0" y="0"/>
                            <a:ext cx="5390388" cy="2005584"/>
                          </a:xfrm>
                          <a:prstGeom prst="rect">
                            <a:avLst/>
                          </a:prstGeom>
                        </pic:spPr>
                      </pic:pic>
                      <pic:pic xmlns:pic="http://schemas.openxmlformats.org/drawingml/2006/picture">
                        <pic:nvPicPr>
                          <pic:cNvPr id="368" name="Picture 368"/>
                          <pic:cNvPicPr/>
                        </pic:nvPicPr>
                        <pic:blipFill>
                          <a:blip r:embed="rId184"/>
                          <a:stretch>
                            <a:fillRect/>
                          </a:stretch>
                        </pic:blipFill>
                        <pic:spPr>
                          <a:xfrm>
                            <a:off x="64008" y="64008"/>
                            <a:ext cx="5212081" cy="1827276"/>
                          </a:xfrm>
                          <a:prstGeom prst="rect">
                            <a:avLst/>
                          </a:prstGeom>
                        </pic:spPr>
                      </pic:pic>
                      <wps:wsp>
                        <wps:cNvPr id="369" name="Shape 369"/>
                        <wps:cNvSpPr/>
                        <wps:spPr>
                          <a:xfrm>
                            <a:off x="44958" y="44958"/>
                            <a:ext cx="5250180" cy="1865376"/>
                          </a:xfrm>
                          <a:custGeom>
                            <a:avLst/>
                            <a:gdLst/>
                            <a:ahLst/>
                            <a:cxnLst/>
                            <a:rect l="0" t="0" r="0" b="0"/>
                            <a:pathLst>
                              <a:path w="5250180" h="1865376">
                                <a:moveTo>
                                  <a:pt x="0" y="1865376"/>
                                </a:moveTo>
                                <a:lnTo>
                                  <a:pt x="5250180" y="18653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4" name="Shape 8304"/>
                        <wps:cNvSpPr/>
                        <wps:spPr>
                          <a:xfrm>
                            <a:off x="4866132" y="1487424"/>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71" name="Shape 371"/>
                        <wps:cNvSpPr/>
                        <wps:spPr>
                          <a:xfrm>
                            <a:off x="4866132" y="1487424"/>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372" name="Rectangle 372"/>
                        <wps:cNvSpPr/>
                        <wps:spPr>
                          <a:xfrm>
                            <a:off x="4959350" y="1570000"/>
                            <a:ext cx="304038" cy="336570"/>
                          </a:xfrm>
                          <a:prstGeom prst="rect">
                            <a:avLst/>
                          </a:prstGeom>
                          <a:ln>
                            <a:noFill/>
                          </a:ln>
                        </wps:spPr>
                        <wps:txbx>
                          <w:txbxContent>
                            <w:p w14:paraId="4BDB6746" w14:textId="77777777" w:rsidR="00280C42" w:rsidRDefault="00280C42" w:rsidP="00280C42">
                              <w:r>
                                <w:rPr>
                                  <w:rFonts w:ascii="Times New Roman" w:eastAsia="Times New Roman" w:hAnsi="Times New Roman"/>
                                  <w:b/>
                                  <w:sz w:val="36"/>
                                </w:rPr>
                                <w:t>27</w:t>
                              </w:r>
                            </w:p>
                          </w:txbxContent>
                        </wps:txbx>
                        <wps:bodyPr horzOverflow="overflow" vert="horz" lIns="0" tIns="0" rIns="0" bIns="0" rtlCol="0">
                          <a:noAutofit/>
                        </wps:bodyPr>
                      </wps:wsp>
                    </wpg:wgp>
                  </a:graphicData>
                </a:graphic>
              </wp:inline>
            </w:drawing>
          </mc:Choice>
          <mc:Fallback>
            <w:pict>
              <v:group w14:anchorId="32050693" id="Group 6841" o:spid="_x0000_s1236" style="width:424.45pt;height:378.7pt;mso-position-horizontal-relative:char;mso-position-vertical-relative:line" coordsize="53903,480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">
                <v:shape id="Picture 361" o:spid="_x0000_s1237" type="#_x0000_t75" style="position:absolute;top:22646;width:53903;height:2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">
                  <v:imagedata r:id="rId185" o:title=""/>
                </v:shape>
                <v:shape id="Picture 363" o:spid="_x0000_s1238" type="#_x0000_t75" style="position:absolute;left:640;top:23286;width:52120;height:23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">
                  <v:imagedata r:id="rId186" o:title=""/>
                </v:shape>
                <v:shape id="Shape 364" o:spid="_x0000_s1239" style="position:absolute;left:449;top:23096;width:52502;height:24048;visibility:visible;mso-wrap-style:square;v-text-anchor:top" coordsize="5250180,2404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" path="m,2404872r5250180,l5250180,,,,,2404872xe" filled="f" strokeweight="3pt">
                  <v:stroke miterlimit="83231f" joinstyle="miter" endcap="square"/>
                  <v:path arrowok="t" textboxrect="0,0,5250180,2404872"/>
                </v:shape>
                <v:shape id="Picture 366" o:spid="_x0000_s1240" type="#_x0000_t75" style="position:absolute;width:53903;height:20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">
                  <v:imagedata r:id="rId187" o:title=""/>
                </v:shape>
                <v:shape id="Picture 368" o:spid="_x0000_s1241" type="#_x0000_t75" style="position:absolute;left:640;top:640;width:52120;height:18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">
                  <v:imagedata r:id="rId188" o:title=""/>
                </v:shape>
                <v:shape id="Shape 369" o:spid="_x0000_s1242" style="position:absolute;left:449;top:449;width:52502;height:18654;visibility:visible;mso-wrap-style:square;v-text-anchor:top" coordsize="5250180,1865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" path="m,1865376r5250180,l5250180,,,,,1865376xe" filled="f" strokeweight="3pt">
                  <v:stroke miterlimit="83231f" joinstyle="miter" endcap="square"/>
                  <v:path arrowok="t" textboxrect="0,0,5250180,1865376"/>
                </v:shape>
                <v:shape id="Shape 8304" o:spid="_x0000_s1243" style="position:absolute;left:48661;top:14874;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" path="m,l413004,r,402336l,402336,,e" stroked="f" strokeweight="0">
                  <v:stroke miterlimit="83231f" joinstyle="miter" endcap="square"/>
                  <v:path arrowok="t" textboxrect="0,0,413004,402336"/>
                </v:shape>
                <v:shape id="Shape 371" o:spid="_x0000_s1244" style="position:absolute;left:48661;top:14874;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" path="m,402336r413004,l413004,,,,,402336xe" filled="f" strokeweight=".96pt">
                  <v:stroke miterlimit="83231f" joinstyle="miter"/>
                  <v:path arrowok="t" textboxrect="0,0,413004,402336"/>
                </v:shape>
                <v:rect id="Rectangle 372" o:spid="_x0000_s1245" style="position:absolute;left:49593;top:15700;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4BDB6746" w14:textId="77777777" w:rsidR="00280C42" w:rsidRDefault="00280C42" w:rsidP="00280C42">
                        <w:r>
                          <w:rPr>
                            <w:rFonts w:ascii="Times New Roman" w:eastAsia="Times New Roman" w:hAnsi="Times New Roman"/>
                            <w:b/>
                            <w:sz w:val="36"/>
                          </w:rPr>
                          <w:t>27</w:t>
                        </w:r>
                      </w:p>
                    </w:txbxContent>
                  </v:textbox>
                </v:rect>
                <w10:anchorlock/>
              </v:group>
            </w:pict>
          </mc:Fallback>
        </mc:AlternateContent>
      </w:r>
    </w:p>
    <w:p w14:paraId="3F4E61F5" w14:textId="77777777" w:rsidR="00280C42" w:rsidRDefault="00280C42" w:rsidP="00280C42">
      <w:pPr>
        <w:spacing w:after="0"/>
        <w:ind w:left="-245" w:right="-324"/>
      </w:pPr>
      <w:r>
        <w:rPr>
          <w:noProof/>
        </w:rPr>
        <w:lastRenderedPageBreak/>
        <mc:AlternateContent>
          <mc:Choice Requires="wpg">
            <w:drawing>
              <wp:inline distT="0" distB="0" distL="0" distR="0" wp14:anchorId="1742E952" wp14:editId="7CFDBCA3">
                <wp:extent cx="5390388" cy="8753856"/>
                <wp:effectExtent l="0" t="0" r="0" b="0"/>
                <wp:docPr id="6637" name="Group 6637"/>
                <wp:cNvGraphicFramePr/>
                <a:graphic xmlns:a="http://schemas.openxmlformats.org/drawingml/2006/main">
                  <a:graphicData uri="http://schemas.microsoft.com/office/word/2010/wordprocessingGroup">
                    <wpg:wgp>
                      <wpg:cNvGrpSpPr/>
                      <wpg:grpSpPr>
                        <a:xfrm>
                          <a:off x="0" y="0"/>
                          <a:ext cx="5390388" cy="8753856"/>
                          <a:chOff x="0" y="0"/>
                          <a:chExt cx="5390388" cy="8753856"/>
                        </a:xfrm>
                      </wpg:grpSpPr>
                      <pic:pic xmlns:pic="http://schemas.openxmlformats.org/drawingml/2006/picture">
                        <pic:nvPicPr>
                          <pic:cNvPr id="377" name="Picture 377"/>
                          <pic:cNvPicPr/>
                        </pic:nvPicPr>
                        <pic:blipFill>
                          <a:blip r:embed="rId189"/>
                          <a:stretch>
                            <a:fillRect/>
                          </a:stretch>
                        </pic:blipFill>
                        <pic:spPr>
                          <a:xfrm>
                            <a:off x="0" y="5699760"/>
                            <a:ext cx="5390388" cy="3054096"/>
                          </a:xfrm>
                          <a:prstGeom prst="rect">
                            <a:avLst/>
                          </a:prstGeom>
                        </pic:spPr>
                      </pic:pic>
                      <pic:pic xmlns:pic="http://schemas.openxmlformats.org/drawingml/2006/picture">
                        <pic:nvPicPr>
                          <pic:cNvPr id="379" name="Picture 379"/>
                          <pic:cNvPicPr/>
                        </pic:nvPicPr>
                        <pic:blipFill>
                          <a:blip r:embed="rId190"/>
                          <a:stretch>
                            <a:fillRect/>
                          </a:stretch>
                        </pic:blipFill>
                        <pic:spPr>
                          <a:xfrm>
                            <a:off x="64008" y="5763768"/>
                            <a:ext cx="5212081" cy="2875788"/>
                          </a:xfrm>
                          <a:prstGeom prst="rect">
                            <a:avLst/>
                          </a:prstGeom>
                        </pic:spPr>
                      </pic:pic>
                      <wps:wsp>
                        <wps:cNvPr id="380" name="Shape 380"/>
                        <wps:cNvSpPr/>
                        <wps:spPr>
                          <a:xfrm>
                            <a:off x="44958" y="5744718"/>
                            <a:ext cx="5250180" cy="2913888"/>
                          </a:xfrm>
                          <a:custGeom>
                            <a:avLst/>
                            <a:gdLst/>
                            <a:ahLst/>
                            <a:cxnLst/>
                            <a:rect l="0" t="0" r="0" b="0"/>
                            <a:pathLst>
                              <a:path w="5250180" h="2913888">
                                <a:moveTo>
                                  <a:pt x="0" y="2913888"/>
                                </a:moveTo>
                                <a:lnTo>
                                  <a:pt x="5250180" y="291388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2" name="Picture 382"/>
                          <pic:cNvPicPr/>
                        </pic:nvPicPr>
                        <pic:blipFill>
                          <a:blip r:embed="rId191"/>
                          <a:stretch>
                            <a:fillRect/>
                          </a:stretch>
                        </pic:blipFill>
                        <pic:spPr>
                          <a:xfrm>
                            <a:off x="0" y="0"/>
                            <a:ext cx="5390388" cy="3372612"/>
                          </a:xfrm>
                          <a:prstGeom prst="rect">
                            <a:avLst/>
                          </a:prstGeom>
                        </pic:spPr>
                      </pic:pic>
                      <pic:pic xmlns:pic="http://schemas.openxmlformats.org/drawingml/2006/picture">
                        <pic:nvPicPr>
                          <pic:cNvPr id="384" name="Picture 384"/>
                          <pic:cNvPicPr/>
                        </pic:nvPicPr>
                        <pic:blipFill>
                          <a:blip r:embed="rId192"/>
                          <a:stretch>
                            <a:fillRect/>
                          </a:stretch>
                        </pic:blipFill>
                        <pic:spPr>
                          <a:xfrm>
                            <a:off x="64008" y="64008"/>
                            <a:ext cx="5212081" cy="3194304"/>
                          </a:xfrm>
                          <a:prstGeom prst="rect">
                            <a:avLst/>
                          </a:prstGeom>
                        </pic:spPr>
                      </pic:pic>
                      <wps:wsp>
                        <wps:cNvPr id="385" name="Shape 385"/>
                        <wps:cNvSpPr/>
                        <wps:spPr>
                          <a:xfrm>
                            <a:off x="44958" y="44958"/>
                            <a:ext cx="5250180" cy="3232404"/>
                          </a:xfrm>
                          <a:custGeom>
                            <a:avLst/>
                            <a:gdLst/>
                            <a:ahLst/>
                            <a:cxnLst/>
                            <a:rect l="0" t="0" r="0" b="0"/>
                            <a:pathLst>
                              <a:path w="5250180" h="3232404">
                                <a:moveTo>
                                  <a:pt x="0" y="3232404"/>
                                </a:moveTo>
                                <a:lnTo>
                                  <a:pt x="5250180" y="323240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87" name="Picture 387"/>
                          <pic:cNvPicPr/>
                        </pic:nvPicPr>
                        <pic:blipFill>
                          <a:blip r:embed="rId193"/>
                          <a:stretch>
                            <a:fillRect/>
                          </a:stretch>
                        </pic:blipFill>
                        <pic:spPr>
                          <a:xfrm>
                            <a:off x="0" y="3406140"/>
                            <a:ext cx="5390388" cy="2270760"/>
                          </a:xfrm>
                          <a:prstGeom prst="rect">
                            <a:avLst/>
                          </a:prstGeom>
                        </pic:spPr>
                      </pic:pic>
                      <pic:pic xmlns:pic="http://schemas.openxmlformats.org/drawingml/2006/picture">
                        <pic:nvPicPr>
                          <pic:cNvPr id="389" name="Picture 389"/>
                          <pic:cNvPicPr/>
                        </pic:nvPicPr>
                        <pic:blipFill>
                          <a:blip r:embed="rId194"/>
                          <a:stretch>
                            <a:fillRect/>
                          </a:stretch>
                        </pic:blipFill>
                        <pic:spPr>
                          <a:xfrm>
                            <a:off x="64008" y="3470148"/>
                            <a:ext cx="5212081" cy="2092452"/>
                          </a:xfrm>
                          <a:prstGeom prst="rect">
                            <a:avLst/>
                          </a:prstGeom>
                        </pic:spPr>
                      </pic:pic>
                      <wps:wsp>
                        <wps:cNvPr id="390" name="Shape 390"/>
                        <wps:cNvSpPr/>
                        <wps:spPr>
                          <a:xfrm>
                            <a:off x="44958" y="3451098"/>
                            <a:ext cx="5250180" cy="2130552"/>
                          </a:xfrm>
                          <a:custGeom>
                            <a:avLst/>
                            <a:gdLst/>
                            <a:ahLst/>
                            <a:cxnLst/>
                            <a:rect l="0" t="0" r="0" b="0"/>
                            <a:pathLst>
                              <a:path w="5250180" h="2130552">
                                <a:moveTo>
                                  <a:pt x="0" y="2130552"/>
                                </a:moveTo>
                                <a:lnTo>
                                  <a:pt x="5250180" y="21305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5" name="Shape 8305"/>
                        <wps:cNvSpPr/>
                        <wps:spPr>
                          <a:xfrm>
                            <a:off x="4866132" y="5170932"/>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392" name="Shape 392"/>
                        <wps:cNvSpPr/>
                        <wps:spPr>
                          <a:xfrm>
                            <a:off x="4866132" y="5170932"/>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393" name="Rectangle 393"/>
                        <wps:cNvSpPr/>
                        <wps:spPr>
                          <a:xfrm>
                            <a:off x="4959350" y="5252220"/>
                            <a:ext cx="304241" cy="337019"/>
                          </a:xfrm>
                          <a:prstGeom prst="rect">
                            <a:avLst/>
                          </a:prstGeom>
                          <a:ln>
                            <a:noFill/>
                          </a:ln>
                        </wps:spPr>
                        <wps:txbx>
                          <w:txbxContent>
                            <w:p w14:paraId="3B15D873" w14:textId="77777777" w:rsidR="00280C42" w:rsidRDefault="00280C42" w:rsidP="00280C42">
                              <w:r>
                                <w:rPr>
                                  <w:rFonts w:ascii="Times New Roman" w:eastAsia="Times New Roman" w:hAnsi="Times New Roman"/>
                                  <w:b/>
                                  <w:sz w:val="36"/>
                                </w:rPr>
                                <w:t>28</w:t>
                              </w:r>
                            </w:p>
                          </w:txbxContent>
                        </wps:txbx>
                        <wps:bodyPr horzOverflow="overflow" vert="horz" lIns="0" tIns="0" rIns="0" bIns="0" rtlCol="0">
                          <a:noAutofit/>
                        </wps:bodyPr>
                      </wps:wsp>
                    </wpg:wgp>
                  </a:graphicData>
                </a:graphic>
              </wp:inline>
            </w:drawing>
          </mc:Choice>
          <mc:Fallback>
            <w:pict>
              <v:group w14:anchorId="1742E952" id="Group 6637" o:spid="_x0000_s1246" style="width:424.45pt;height:689.3pt;mso-position-horizontal-relative:char;mso-position-vertical-relative:line" coordsize="53903,875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&#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">
                <v:shape id="Picture 377" o:spid="_x0000_s1247" type="#_x0000_t75" style="position:absolute;top:56997;width:53903;height:30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">
                  <v:imagedata r:id="rId195" o:title=""/>
                </v:shape>
                <v:shape id="Picture 379" o:spid="_x0000_s1248" type="#_x0000_t75" style="position:absolute;left:640;top:57637;width:52120;height:28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">
                  <v:imagedata r:id="rId196" o:title=""/>
                </v:shape>
                <v:shape id="Shape 380" o:spid="_x0000_s1249" style="position:absolute;left:449;top:57447;width:52502;height:29139;visibility:visible;mso-wrap-style:square;v-text-anchor:top" coordsize="5250180,291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" path="m,2913888r5250180,l5250180,,,,,2913888xe" filled="f" strokeweight="3pt">
                  <v:stroke miterlimit="83231f" joinstyle="miter" endcap="square"/>
                  <v:path arrowok="t" textboxrect="0,0,5250180,2913888"/>
                </v:shape>
                <v:shape id="Picture 382" o:spid="_x0000_s1250" type="#_x0000_t75" style="position:absolute;width:53903;height:33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">
                  <v:imagedata r:id="rId197" o:title=""/>
                </v:shape>
                <v:shape id="Picture 384" o:spid="_x0000_s1251" type="#_x0000_t75" style="position:absolute;left:640;top:640;width:52120;height:3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">
                  <v:imagedata r:id="rId198" o:title=""/>
                </v:shape>
                <v:shape id="Shape 385" o:spid="_x0000_s1252" style="position:absolute;left:449;top:449;width:52502;height:32324;visibility:visible;mso-wrap-style:square;v-text-anchor:top" coordsize="5250180,3232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" path="m,3232404r5250180,l5250180,,,,,3232404xe" filled="f" strokeweight="3pt">
                  <v:stroke miterlimit="83231f" joinstyle="miter" endcap="square"/>
                  <v:path arrowok="t" textboxrect="0,0,5250180,3232404"/>
                </v:shape>
                <v:shape id="Picture 387" o:spid="_x0000_s1253" type="#_x0000_t75" style="position:absolute;top:34061;width:53903;height:22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">
                  <v:imagedata r:id="rId199" o:title=""/>
                </v:shape>
                <v:shape id="Picture 389" o:spid="_x0000_s1254" type="#_x0000_t75" style="position:absolute;left:640;top:34701;width:52120;height:20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">
                  <v:imagedata r:id="rId200" o:title=""/>
                </v:shape>
                <v:shape id="Shape 390" o:spid="_x0000_s1255" style="position:absolute;left:449;top:34510;width:52502;height:21306;visibility:visible;mso-wrap-style:square;v-text-anchor:top" coordsize="5250180,213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" path="m,2130552r5250180,l5250180,,,,,2130552xe" filled="f" strokeweight="3pt">
                  <v:stroke miterlimit="83231f" joinstyle="miter" endcap="square"/>
                  <v:path arrowok="t" textboxrect="0,0,5250180,2130552"/>
                </v:shape>
                <v:shape id="Shape 8305" o:spid="_x0000_s1256" style="position:absolute;left:48661;top:51709;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" path="m,l413004,r,402336l,402336,,e" stroked="f" strokeweight="0">
                  <v:stroke miterlimit="83231f" joinstyle="miter" endcap="square"/>
                  <v:path arrowok="t" textboxrect="0,0,413004,402336"/>
                </v:shape>
                <v:shape id="Shape 392" o:spid="_x0000_s1257" style="position:absolute;left:48661;top:51709;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" path="m,402336r413004,l413004,,,,,402336xe" filled="f" strokeweight=".96pt">
                  <v:stroke miterlimit="83231f" joinstyle="miter"/>
                  <v:path arrowok="t" textboxrect="0,0,413004,402336"/>
                </v:shape>
                <v:rect id="Rectangle 393" o:spid="_x0000_s1258" style="position:absolute;left:49593;top:52522;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" filled="f" stroked="f">
                  <v:textbox inset="0,0,0,0">
                    <w:txbxContent>
                      <w:p w14:paraId="3B15D873" w14:textId="77777777" w:rsidR="00280C42" w:rsidRDefault="00280C42" w:rsidP="00280C42">
                        <w:r>
                          <w:rPr>
                            <w:rFonts w:ascii="Times New Roman" w:eastAsia="Times New Roman" w:hAnsi="Times New Roman"/>
                            <w:b/>
                            <w:sz w:val="36"/>
                          </w:rPr>
                          <w:t>28</w:t>
                        </w:r>
                      </w:p>
                    </w:txbxContent>
                  </v:textbox>
                </v:rect>
                <w10:anchorlock/>
              </v:group>
            </w:pict>
          </mc:Fallback>
        </mc:AlternateContent>
      </w:r>
    </w:p>
    <w:p w14:paraId="3D10D33D" w14:textId="77777777" w:rsidR="00280C42" w:rsidRDefault="00280C42" w:rsidP="00280C42">
      <w:pPr>
        <w:spacing w:after="0"/>
        <w:ind w:left="-245" w:right="-324"/>
      </w:pPr>
      <w:r>
        <w:rPr>
          <w:noProof/>
        </w:rPr>
        <w:lastRenderedPageBreak/>
        <mc:AlternateContent>
          <mc:Choice Requires="wpg">
            <w:drawing>
              <wp:inline distT="0" distB="0" distL="0" distR="0" wp14:anchorId="2D3AAEDB" wp14:editId="3F52C1EE">
                <wp:extent cx="5390388" cy="8054340"/>
                <wp:effectExtent l="0" t="0" r="0" b="0"/>
                <wp:docPr id="7446" name="Group 7446"/>
                <wp:cNvGraphicFramePr/>
                <a:graphic xmlns:a="http://schemas.openxmlformats.org/drawingml/2006/main">
                  <a:graphicData uri="http://schemas.microsoft.com/office/word/2010/wordprocessingGroup">
                    <wpg:wgp>
                      <wpg:cNvGrpSpPr/>
                      <wpg:grpSpPr>
                        <a:xfrm>
                          <a:off x="0" y="0"/>
                          <a:ext cx="5390388" cy="8054340"/>
                          <a:chOff x="0" y="0"/>
                          <a:chExt cx="5390388" cy="8054340"/>
                        </a:xfrm>
                      </wpg:grpSpPr>
                      <pic:pic xmlns:pic="http://schemas.openxmlformats.org/drawingml/2006/picture">
                        <pic:nvPicPr>
                          <pic:cNvPr id="398" name="Picture 398"/>
                          <pic:cNvPicPr/>
                        </pic:nvPicPr>
                        <pic:blipFill>
                          <a:blip r:embed="rId201"/>
                          <a:stretch>
                            <a:fillRect/>
                          </a:stretch>
                        </pic:blipFill>
                        <pic:spPr>
                          <a:xfrm>
                            <a:off x="0" y="0"/>
                            <a:ext cx="5390388" cy="2775204"/>
                          </a:xfrm>
                          <a:prstGeom prst="rect">
                            <a:avLst/>
                          </a:prstGeom>
                        </pic:spPr>
                      </pic:pic>
                      <pic:pic xmlns:pic="http://schemas.openxmlformats.org/drawingml/2006/picture">
                        <pic:nvPicPr>
                          <pic:cNvPr id="400" name="Picture 400"/>
                          <pic:cNvPicPr/>
                        </pic:nvPicPr>
                        <pic:blipFill>
                          <a:blip r:embed="rId202"/>
                          <a:stretch>
                            <a:fillRect/>
                          </a:stretch>
                        </pic:blipFill>
                        <pic:spPr>
                          <a:xfrm>
                            <a:off x="64008" y="64008"/>
                            <a:ext cx="5212081" cy="2596896"/>
                          </a:xfrm>
                          <a:prstGeom prst="rect">
                            <a:avLst/>
                          </a:prstGeom>
                        </pic:spPr>
                      </pic:pic>
                      <wps:wsp>
                        <wps:cNvPr id="401" name="Shape 401"/>
                        <wps:cNvSpPr/>
                        <wps:spPr>
                          <a:xfrm>
                            <a:off x="44958" y="44958"/>
                            <a:ext cx="5250180" cy="2634996"/>
                          </a:xfrm>
                          <a:custGeom>
                            <a:avLst/>
                            <a:gdLst/>
                            <a:ahLst/>
                            <a:cxnLst/>
                            <a:rect l="0" t="0" r="0" b="0"/>
                            <a:pathLst>
                              <a:path w="5250180" h="2634996">
                                <a:moveTo>
                                  <a:pt x="0" y="2634996"/>
                                </a:moveTo>
                                <a:lnTo>
                                  <a:pt x="5250180" y="26349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03" name="Picture 403"/>
                          <pic:cNvPicPr/>
                        </pic:nvPicPr>
                        <pic:blipFill>
                          <a:blip r:embed="rId203"/>
                          <a:stretch>
                            <a:fillRect/>
                          </a:stretch>
                        </pic:blipFill>
                        <pic:spPr>
                          <a:xfrm>
                            <a:off x="0" y="5088636"/>
                            <a:ext cx="5390388" cy="2965704"/>
                          </a:xfrm>
                          <a:prstGeom prst="rect">
                            <a:avLst/>
                          </a:prstGeom>
                        </pic:spPr>
                      </pic:pic>
                      <pic:pic xmlns:pic="http://schemas.openxmlformats.org/drawingml/2006/picture">
                        <pic:nvPicPr>
                          <pic:cNvPr id="405" name="Picture 405"/>
                          <pic:cNvPicPr/>
                        </pic:nvPicPr>
                        <pic:blipFill>
                          <a:blip r:embed="rId204"/>
                          <a:stretch>
                            <a:fillRect/>
                          </a:stretch>
                        </pic:blipFill>
                        <pic:spPr>
                          <a:xfrm>
                            <a:off x="64008" y="5152645"/>
                            <a:ext cx="5212081" cy="2787396"/>
                          </a:xfrm>
                          <a:prstGeom prst="rect">
                            <a:avLst/>
                          </a:prstGeom>
                        </pic:spPr>
                      </pic:pic>
                      <wps:wsp>
                        <wps:cNvPr id="406" name="Shape 406"/>
                        <wps:cNvSpPr/>
                        <wps:spPr>
                          <a:xfrm>
                            <a:off x="44958" y="5133595"/>
                            <a:ext cx="5250180" cy="2825496"/>
                          </a:xfrm>
                          <a:custGeom>
                            <a:avLst/>
                            <a:gdLst/>
                            <a:ahLst/>
                            <a:cxnLst/>
                            <a:rect l="0" t="0" r="0" b="0"/>
                            <a:pathLst>
                              <a:path w="5250180" h="2825496">
                                <a:moveTo>
                                  <a:pt x="0" y="2825496"/>
                                </a:moveTo>
                                <a:lnTo>
                                  <a:pt x="5250180" y="28254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08" name="Picture 408"/>
                          <pic:cNvPicPr/>
                        </pic:nvPicPr>
                        <pic:blipFill>
                          <a:blip r:embed="rId205"/>
                          <a:stretch>
                            <a:fillRect/>
                          </a:stretch>
                        </pic:blipFill>
                        <pic:spPr>
                          <a:xfrm>
                            <a:off x="0" y="2918460"/>
                            <a:ext cx="5390388" cy="1981200"/>
                          </a:xfrm>
                          <a:prstGeom prst="rect">
                            <a:avLst/>
                          </a:prstGeom>
                        </pic:spPr>
                      </pic:pic>
                      <pic:pic xmlns:pic="http://schemas.openxmlformats.org/drawingml/2006/picture">
                        <pic:nvPicPr>
                          <pic:cNvPr id="410" name="Picture 410"/>
                          <pic:cNvPicPr/>
                        </pic:nvPicPr>
                        <pic:blipFill>
                          <a:blip r:embed="rId206"/>
                          <a:stretch>
                            <a:fillRect/>
                          </a:stretch>
                        </pic:blipFill>
                        <pic:spPr>
                          <a:xfrm>
                            <a:off x="64008" y="2982468"/>
                            <a:ext cx="5212081" cy="1802892"/>
                          </a:xfrm>
                          <a:prstGeom prst="rect">
                            <a:avLst/>
                          </a:prstGeom>
                        </pic:spPr>
                      </pic:pic>
                      <wps:wsp>
                        <wps:cNvPr id="411" name="Shape 411"/>
                        <wps:cNvSpPr/>
                        <wps:spPr>
                          <a:xfrm>
                            <a:off x="44958" y="2963418"/>
                            <a:ext cx="5250180" cy="1840992"/>
                          </a:xfrm>
                          <a:custGeom>
                            <a:avLst/>
                            <a:gdLst/>
                            <a:ahLst/>
                            <a:cxnLst/>
                            <a:rect l="0" t="0" r="0" b="0"/>
                            <a:pathLst>
                              <a:path w="5250180" h="1840992">
                                <a:moveTo>
                                  <a:pt x="0" y="1840992"/>
                                </a:moveTo>
                                <a:lnTo>
                                  <a:pt x="5250180" y="184099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6" name="Shape 8306"/>
                        <wps:cNvSpPr/>
                        <wps:spPr>
                          <a:xfrm>
                            <a:off x="4866132" y="4386073"/>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13" name="Shape 413"/>
                        <wps:cNvSpPr/>
                        <wps:spPr>
                          <a:xfrm>
                            <a:off x="4866132" y="4386073"/>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14" name="Rectangle 414"/>
                        <wps:cNvSpPr/>
                        <wps:spPr>
                          <a:xfrm>
                            <a:off x="4959350" y="4468376"/>
                            <a:ext cx="304241" cy="337019"/>
                          </a:xfrm>
                          <a:prstGeom prst="rect">
                            <a:avLst/>
                          </a:prstGeom>
                          <a:ln>
                            <a:noFill/>
                          </a:ln>
                        </wps:spPr>
                        <wps:txbx>
                          <w:txbxContent>
                            <w:p w14:paraId="501D7C75" w14:textId="77777777" w:rsidR="00280C42" w:rsidRDefault="00280C42" w:rsidP="00280C42">
                              <w:r>
                                <w:rPr>
                                  <w:rFonts w:ascii="Times New Roman" w:eastAsia="Times New Roman" w:hAnsi="Times New Roman"/>
                                  <w:b/>
                                  <w:sz w:val="36"/>
                                </w:rPr>
                                <w:t>29</w:t>
                              </w:r>
                            </w:p>
                          </w:txbxContent>
                        </wps:txbx>
                        <wps:bodyPr horzOverflow="overflow" vert="horz" lIns="0" tIns="0" rIns="0" bIns="0" rtlCol="0">
                          <a:noAutofit/>
                        </wps:bodyPr>
                      </wps:wsp>
                    </wpg:wgp>
                  </a:graphicData>
                </a:graphic>
              </wp:inline>
            </w:drawing>
          </mc:Choice>
          <mc:Fallback>
            <w:pict>
              <v:group w14:anchorId="2D3AAEDB" id="Group 7446" o:spid="_x0000_s1259" style="width:424.45pt;height:634.2pt;mso-position-horizontal-relative:char;mso-position-vertical-relative:line" coordsize="53903,805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">
                <v:shape id="Picture 398" o:spid="_x0000_s1260" type="#_x0000_t75" style="position:absolute;width:53903;height:27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">
                  <v:imagedata r:id="rId207" o:title=""/>
                </v:shape>
                <v:shape id="Picture 400" o:spid="_x0000_s1261" type="#_x0000_t75" style="position:absolute;left:640;top:640;width:52120;height:2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">
                  <v:imagedata r:id="rId208" o:title=""/>
                </v:shape>
                <v:shape id="Shape 401" o:spid="_x0000_s1262" style="position:absolute;left:449;top:449;width:52502;height:26350;visibility:visible;mso-wrap-style:square;v-text-anchor:top" coordsize="5250180,263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" path="m,2634996r5250180,l5250180,,,,,2634996xe" filled="f" strokeweight="3pt">
                  <v:stroke miterlimit="83231f" joinstyle="miter" endcap="square"/>
                  <v:path arrowok="t" textboxrect="0,0,5250180,2634996"/>
                </v:shape>
                <v:shape id="Picture 403" o:spid="_x0000_s1263" type="#_x0000_t75" style="position:absolute;top:50886;width:53903;height:29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">
                  <v:imagedata r:id="rId209" o:title=""/>
                </v:shape>
                <v:shape id="Picture 405" o:spid="_x0000_s1264" type="#_x0000_t75" style="position:absolute;left:640;top:51526;width:52120;height:2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">
                  <v:imagedata r:id="rId210" o:title=""/>
                </v:shape>
                <v:shape id="Shape 406" o:spid="_x0000_s1265" style="position:absolute;left:449;top:51335;width:52502;height:28255;visibility:visible;mso-wrap-style:square;v-text-anchor:top" coordsize="5250180,2825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" path="m,2825496r5250180,l5250180,,,,,2825496xe" filled="f" strokeweight="3pt">
                  <v:stroke miterlimit="83231f" joinstyle="miter" endcap="square"/>
                  <v:path arrowok="t" textboxrect="0,0,5250180,2825496"/>
                </v:shape>
                <v:shape id="Picture 408" o:spid="_x0000_s1266" type="#_x0000_t75" style="position:absolute;top:29184;width:53903;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">
                  <v:imagedata r:id="rId211" o:title=""/>
                </v:shape>
                <v:shape id="Picture 410" o:spid="_x0000_s1267" type="#_x0000_t75" style="position:absolute;left:640;top:29824;width:52120;height:18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">
                  <v:imagedata r:id="rId212" o:title=""/>
                </v:shape>
                <v:shape id="Shape 411" o:spid="_x0000_s1268" style="position:absolute;left:449;top:29634;width:52502;height:18410;visibility:visible;mso-wrap-style:square;v-text-anchor:top" coordsize="5250180,1840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" path="m,1840992r5250180,l5250180,,,,,1840992xe" filled="f" strokeweight="3pt">
                  <v:stroke miterlimit="83231f" joinstyle="miter" endcap="square"/>
                  <v:path arrowok="t" textboxrect="0,0,5250180,1840992"/>
                </v:shape>
                <v:shape id="Shape 8306" o:spid="_x0000_s1269" style="position:absolute;left:48661;top:43860;width:4130;height:4024;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" path="m,l413004,r,402336l,402336,,e" stroked="f" strokeweight="0">
                  <v:stroke miterlimit="83231f" joinstyle="miter" endcap="square"/>
                  <v:path arrowok="t" textboxrect="0,0,413004,402336"/>
                </v:shape>
                <v:shape id="Shape 413" o:spid="_x0000_s1270" style="position:absolute;left:48661;top:43860;width:4130;height:4024;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" path="m,402336r413004,l413004,,,,,402336xe" filled="f" strokeweight=".96pt">
                  <v:stroke miterlimit="83231f" joinstyle="miter"/>
                  <v:path arrowok="t" textboxrect="0,0,413004,402336"/>
                </v:shape>
                <v:rect id="Rectangle 414" o:spid="_x0000_s1271" style="position:absolute;left:49593;top:44683;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501D7C75" w14:textId="77777777" w:rsidR="00280C42" w:rsidRDefault="00280C42" w:rsidP="00280C42">
                        <w:r>
                          <w:rPr>
                            <w:rFonts w:ascii="Times New Roman" w:eastAsia="Times New Roman" w:hAnsi="Times New Roman"/>
                            <w:b/>
                            <w:sz w:val="36"/>
                          </w:rPr>
                          <w:t>29</w:t>
                        </w:r>
                      </w:p>
                    </w:txbxContent>
                  </v:textbox>
                </v:rect>
                <w10:anchorlock/>
              </v:group>
            </w:pict>
          </mc:Fallback>
        </mc:AlternateContent>
      </w:r>
    </w:p>
    <w:p w14:paraId="49849FD4" w14:textId="77777777" w:rsidR="00280C42" w:rsidRDefault="00280C42" w:rsidP="00280C42">
      <w:pPr>
        <w:spacing w:after="0"/>
        <w:ind w:left="-245" w:right="-324"/>
      </w:pPr>
      <w:r>
        <w:rPr>
          <w:noProof/>
        </w:rPr>
        <w:lastRenderedPageBreak/>
        <mc:AlternateContent>
          <mc:Choice Requires="wpg">
            <w:drawing>
              <wp:inline distT="0" distB="0" distL="0" distR="0" wp14:anchorId="64E68E0B" wp14:editId="7BE419E1">
                <wp:extent cx="5390388" cy="8400288"/>
                <wp:effectExtent l="0" t="0" r="0" b="0"/>
                <wp:docPr id="6546" name="Group 6546"/>
                <wp:cNvGraphicFramePr/>
                <a:graphic xmlns:a="http://schemas.openxmlformats.org/drawingml/2006/main">
                  <a:graphicData uri="http://schemas.microsoft.com/office/word/2010/wordprocessingGroup">
                    <wpg:wgp>
                      <wpg:cNvGrpSpPr/>
                      <wpg:grpSpPr>
                        <a:xfrm>
                          <a:off x="0" y="0"/>
                          <a:ext cx="5390388" cy="8400288"/>
                          <a:chOff x="0" y="0"/>
                          <a:chExt cx="5390388" cy="8400288"/>
                        </a:xfrm>
                      </wpg:grpSpPr>
                      <pic:pic xmlns:pic="http://schemas.openxmlformats.org/drawingml/2006/picture">
                        <pic:nvPicPr>
                          <pic:cNvPr id="419" name="Picture 419"/>
                          <pic:cNvPicPr/>
                        </pic:nvPicPr>
                        <pic:blipFill>
                          <a:blip r:embed="rId213"/>
                          <a:stretch>
                            <a:fillRect/>
                          </a:stretch>
                        </pic:blipFill>
                        <pic:spPr>
                          <a:xfrm>
                            <a:off x="0" y="0"/>
                            <a:ext cx="5390388" cy="2900172"/>
                          </a:xfrm>
                          <a:prstGeom prst="rect">
                            <a:avLst/>
                          </a:prstGeom>
                        </pic:spPr>
                      </pic:pic>
                      <pic:pic xmlns:pic="http://schemas.openxmlformats.org/drawingml/2006/picture">
                        <pic:nvPicPr>
                          <pic:cNvPr id="421" name="Picture 421"/>
                          <pic:cNvPicPr/>
                        </pic:nvPicPr>
                        <pic:blipFill>
                          <a:blip r:embed="rId214"/>
                          <a:stretch>
                            <a:fillRect/>
                          </a:stretch>
                        </pic:blipFill>
                        <pic:spPr>
                          <a:xfrm>
                            <a:off x="64008" y="64008"/>
                            <a:ext cx="5212081" cy="2721864"/>
                          </a:xfrm>
                          <a:prstGeom prst="rect">
                            <a:avLst/>
                          </a:prstGeom>
                        </pic:spPr>
                      </pic:pic>
                      <wps:wsp>
                        <wps:cNvPr id="422" name="Shape 422"/>
                        <wps:cNvSpPr/>
                        <wps:spPr>
                          <a:xfrm>
                            <a:off x="44958" y="44958"/>
                            <a:ext cx="5250180" cy="2759964"/>
                          </a:xfrm>
                          <a:custGeom>
                            <a:avLst/>
                            <a:gdLst/>
                            <a:ahLst/>
                            <a:cxnLst/>
                            <a:rect l="0" t="0" r="0" b="0"/>
                            <a:pathLst>
                              <a:path w="5250180" h="2759964">
                                <a:moveTo>
                                  <a:pt x="0" y="2759964"/>
                                </a:moveTo>
                                <a:lnTo>
                                  <a:pt x="5250180" y="275996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4" name="Picture 424"/>
                          <pic:cNvPicPr/>
                        </pic:nvPicPr>
                        <pic:blipFill>
                          <a:blip r:embed="rId113"/>
                          <a:stretch>
                            <a:fillRect/>
                          </a:stretch>
                        </pic:blipFill>
                        <pic:spPr>
                          <a:xfrm>
                            <a:off x="0" y="5708904"/>
                            <a:ext cx="5390388" cy="2691384"/>
                          </a:xfrm>
                          <a:prstGeom prst="rect">
                            <a:avLst/>
                          </a:prstGeom>
                        </pic:spPr>
                      </pic:pic>
                      <pic:pic xmlns:pic="http://schemas.openxmlformats.org/drawingml/2006/picture">
                        <pic:nvPicPr>
                          <pic:cNvPr id="426" name="Picture 426"/>
                          <pic:cNvPicPr/>
                        </pic:nvPicPr>
                        <pic:blipFill>
                          <a:blip r:embed="rId215"/>
                          <a:stretch>
                            <a:fillRect/>
                          </a:stretch>
                        </pic:blipFill>
                        <pic:spPr>
                          <a:xfrm>
                            <a:off x="64008" y="5772912"/>
                            <a:ext cx="5212081" cy="2513076"/>
                          </a:xfrm>
                          <a:prstGeom prst="rect">
                            <a:avLst/>
                          </a:prstGeom>
                        </pic:spPr>
                      </pic:pic>
                      <wps:wsp>
                        <wps:cNvPr id="427" name="Shape 427"/>
                        <wps:cNvSpPr/>
                        <wps:spPr>
                          <a:xfrm>
                            <a:off x="44958" y="5753862"/>
                            <a:ext cx="5250180" cy="2551176"/>
                          </a:xfrm>
                          <a:custGeom>
                            <a:avLst/>
                            <a:gdLst/>
                            <a:ahLst/>
                            <a:cxnLst/>
                            <a:rect l="0" t="0" r="0" b="0"/>
                            <a:pathLst>
                              <a:path w="5250180" h="2551176">
                                <a:moveTo>
                                  <a:pt x="0" y="2551176"/>
                                </a:moveTo>
                                <a:lnTo>
                                  <a:pt x="5250180" y="25511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29" name="Picture 429"/>
                          <pic:cNvPicPr/>
                        </pic:nvPicPr>
                        <pic:blipFill>
                          <a:blip r:embed="rId216"/>
                          <a:stretch>
                            <a:fillRect/>
                          </a:stretch>
                        </pic:blipFill>
                        <pic:spPr>
                          <a:xfrm>
                            <a:off x="0" y="3023617"/>
                            <a:ext cx="5390388" cy="2525268"/>
                          </a:xfrm>
                          <a:prstGeom prst="rect">
                            <a:avLst/>
                          </a:prstGeom>
                        </pic:spPr>
                      </pic:pic>
                      <pic:pic xmlns:pic="http://schemas.openxmlformats.org/drawingml/2006/picture">
                        <pic:nvPicPr>
                          <pic:cNvPr id="431" name="Picture 431"/>
                          <pic:cNvPicPr/>
                        </pic:nvPicPr>
                        <pic:blipFill>
                          <a:blip r:embed="rId217"/>
                          <a:stretch>
                            <a:fillRect/>
                          </a:stretch>
                        </pic:blipFill>
                        <pic:spPr>
                          <a:xfrm>
                            <a:off x="64008" y="3087624"/>
                            <a:ext cx="5212081" cy="2346960"/>
                          </a:xfrm>
                          <a:prstGeom prst="rect">
                            <a:avLst/>
                          </a:prstGeom>
                        </pic:spPr>
                      </pic:pic>
                      <wps:wsp>
                        <wps:cNvPr id="432" name="Shape 432"/>
                        <wps:cNvSpPr/>
                        <wps:spPr>
                          <a:xfrm>
                            <a:off x="44958" y="3068574"/>
                            <a:ext cx="5250180" cy="2385060"/>
                          </a:xfrm>
                          <a:custGeom>
                            <a:avLst/>
                            <a:gdLst/>
                            <a:ahLst/>
                            <a:cxnLst/>
                            <a:rect l="0" t="0" r="0" b="0"/>
                            <a:pathLst>
                              <a:path w="5250180" h="2385060">
                                <a:moveTo>
                                  <a:pt x="0" y="2385060"/>
                                </a:moveTo>
                                <a:lnTo>
                                  <a:pt x="5250180" y="238506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7" name="Shape 8307"/>
                        <wps:cNvSpPr/>
                        <wps:spPr>
                          <a:xfrm>
                            <a:off x="4852416" y="5039869"/>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34" name="Shape 434"/>
                        <wps:cNvSpPr/>
                        <wps:spPr>
                          <a:xfrm>
                            <a:off x="4852416" y="5039869"/>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35" name="Rectangle 435"/>
                        <wps:cNvSpPr/>
                        <wps:spPr>
                          <a:xfrm>
                            <a:off x="4945634" y="5121537"/>
                            <a:ext cx="304241" cy="337019"/>
                          </a:xfrm>
                          <a:prstGeom prst="rect">
                            <a:avLst/>
                          </a:prstGeom>
                          <a:ln>
                            <a:noFill/>
                          </a:ln>
                        </wps:spPr>
                        <wps:txbx>
                          <w:txbxContent>
                            <w:p w14:paraId="163C75B0" w14:textId="77777777" w:rsidR="00280C42" w:rsidRDefault="00280C42" w:rsidP="00280C42">
                              <w:r>
                                <w:rPr>
                                  <w:rFonts w:ascii="Times New Roman" w:eastAsia="Times New Roman" w:hAnsi="Times New Roman"/>
                                  <w:b/>
                                  <w:sz w:val="36"/>
                                </w:rPr>
                                <w:t>30</w:t>
                              </w:r>
                            </w:p>
                          </w:txbxContent>
                        </wps:txbx>
                        <wps:bodyPr horzOverflow="overflow" vert="horz" lIns="0" tIns="0" rIns="0" bIns="0" rtlCol="0">
                          <a:noAutofit/>
                        </wps:bodyPr>
                      </wps:wsp>
                    </wpg:wgp>
                  </a:graphicData>
                </a:graphic>
              </wp:inline>
            </w:drawing>
          </mc:Choice>
          <mc:Fallback>
            <w:pict>
              <v:group w14:anchorId="64E68E0B" id="Group 6546" o:spid="_x0000_s1272" style="width:424.45pt;height:661.45pt;mso-position-horizontal-relative:char;mso-position-vertical-relative:line" coordsize="53903,840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">
                <v:shape id="Picture 419" o:spid="_x0000_s1273" type="#_x0000_t75" style="position:absolute;width:53903;height:2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">
                  <v:imagedata r:id="rId218" o:title=""/>
                </v:shape>
                <v:shape id="Picture 421" o:spid="_x0000_s1274" type="#_x0000_t75" style="position:absolute;left:640;top:640;width:52120;height:27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">
                  <v:imagedata r:id="rId219" o:title=""/>
                </v:shape>
                <v:shape id="Shape 422" o:spid="_x0000_s1275" style="position:absolute;left:449;top:449;width:52502;height:27600;visibility:visible;mso-wrap-style:square;v-text-anchor:top" coordsize="5250180,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" path="m,2759964r5250180,l5250180,,,,,2759964xe" filled="f" strokeweight="3pt">
                  <v:stroke miterlimit="83231f" joinstyle="miter" endcap="square"/>
                  <v:path arrowok="t" textboxrect="0,0,5250180,2759964"/>
                </v:shape>
                <v:shape id="Picture 424" o:spid="_x0000_s1276" type="#_x0000_t75" style="position:absolute;top:57089;width:53903;height:2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">
                  <v:imagedata r:id="rId115" o:title=""/>
                </v:shape>
                <v:shape id="Picture 426" o:spid="_x0000_s1277" type="#_x0000_t75" style="position:absolute;left:640;top:57729;width:52120;height:25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">
                  <v:imagedata r:id="rId220" o:title=""/>
                </v:shape>
                <v:shape id="Shape 427" o:spid="_x0000_s1278" style="position:absolute;left:449;top:57538;width:52502;height:25512;visibility:visible;mso-wrap-style:square;v-text-anchor:top" coordsize="5250180,255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" path="m,2551176r5250180,l5250180,,,,,2551176xe" filled="f" strokeweight="3pt">
                  <v:stroke miterlimit="83231f" joinstyle="miter" endcap="square"/>
                  <v:path arrowok="t" textboxrect="0,0,5250180,2551176"/>
                </v:shape>
                <v:shape id="Picture 429" o:spid="_x0000_s1279" type="#_x0000_t75" style="position:absolute;top:30236;width:53903;height:25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">
                  <v:imagedata r:id="rId221" o:title=""/>
                </v:shape>
                <v:shape id="Picture 431" o:spid="_x0000_s1280" type="#_x0000_t75" style="position:absolute;left:640;top:30876;width:52120;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">
                  <v:imagedata r:id="rId222" o:title=""/>
                </v:shape>
                <v:shape id="Shape 432" o:spid="_x0000_s1281" style="position:absolute;left:449;top:30685;width:52502;height:23851;visibility:visible;mso-wrap-style:square;v-text-anchor:top" coordsize="5250180,238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" path="m,2385060r5250180,l5250180,,,,,2385060xe" filled="f" strokeweight="3pt">
                  <v:stroke miterlimit="83231f" joinstyle="miter" endcap="square"/>
                  <v:path arrowok="t" textboxrect="0,0,5250180,2385060"/>
                </v:shape>
                <v:shape id="Shape 8307" o:spid="_x0000_s1282" style="position:absolute;left:48524;top:50398;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" path="m,l411480,r,402336l,402336,,e" stroked="f" strokeweight="0">
                  <v:stroke miterlimit="83231f" joinstyle="miter" endcap="square"/>
                  <v:path arrowok="t" textboxrect="0,0,411480,402336"/>
                </v:shape>
                <v:shape id="Shape 434" o:spid="_x0000_s1283" style="position:absolute;left:48524;top:50398;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" path="m,402336r411480,l411480,,,,,402336xe" filled="f" strokeweight=".96pt">
                  <v:stroke miterlimit="83231f" joinstyle="miter"/>
                  <v:path arrowok="t" textboxrect="0,0,411480,402336"/>
                </v:shape>
                <v:rect id="Rectangle 435" o:spid="_x0000_s1284" style="position:absolute;left:49456;top:51215;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" filled="f" stroked="f">
                  <v:textbox inset="0,0,0,0">
                    <w:txbxContent>
                      <w:p w14:paraId="163C75B0" w14:textId="77777777" w:rsidR="00280C42" w:rsidRDefault="00280C42" w:rsidP="00280C42">
                        <w:r>
                          <w:rPr>
                            <w:rFonts w:ascii="Times New Roman" w:eastAsia="Times New Roman" w:hAnsi="Times New Roman"/>
                            <w:b/>
                            <w:sz w:val="36"/>
                          </w:rPr>
                          <w:t>30</w:t>
                        </w:r>
                      </w:p>
                    </w:txbxContent>
                  </v:textbox>
                </v:rect>
                <w10:anchorlock/>
              </v:group>
            </w:pict>
          </mc:Fallback>
        </mc:AlternateContent>
      </w:r>
    </w:p>
    <w:p w14:paraId="7FF46B97" w14:textId="77777777" w:rsidR="00280C42" w:rsidRDefault="00280C42" w:rsidP="00280C42">
      <w:pPr>
        <w:spacing w:after="0"/>
        <w:ind w:left="-245" w:right="-324"/>
      </w:pPr>
      <w:r>
        <w:rPr>
          <w:noProof/>
        </w:rPr>
        <w:lastRenderedPageBreak/>
        <mc:AlternateContent>
          <mc:Choice Requires="wpg">
            <w:drawing>
              <wp:inline distT="0" distB="0" distL="0" distR="0" wp14:anchorId="78C1BD6D" wp14:editId="3B8D05FE">
                <wp:extent cx="5390388" cy="8383525"/>
                <wp:effectExtent l="0" t="0" r="0" b="0"/>
                <wp:docPr id="7687" name="Group 7687"/>
                <wp:cNvGraphicFramePr/>
                <a:graphic xmlns:a="http://schemas.openxmlformats.org/drawingml/2006/main">
                  <a:graphicData uri="http://schemas.microsoft.com/office/word/2010/wordprocessingGroup">
                    <wpg:wgp>
                      <wpg:cNvGrpSpPr/>
                      <wpg:grpSpPr>
                        <a:xfrm>
                          <a:off x="0" y="0"/>
                          <a:ext cx="5390388" cy="8383525"/>
                          <a:chOff x="0" y="0"/>
                          <a:chExt cx="5390388" cy="8383525"/>
                        </a:xfrm>
                      </wpg:grpSpPr>
                      <pic:pic xmlns:pic="http://schemas.openxmlformats.org/drawingml/2006/picture">
                        <pic:nvPicPr>
                          <pic:cNvPr id="440" name="Picture 440"/>
                          <pic:cNvPicPr/>
                        </pic:nvPicPr>
                        <pic:blipFill>
                          <a:blip r:embed="rId223"/>
                          <a:stretch>
                            <a:fillRect/>
                          </a:stretch>
                        </pic:blipFill>
                        <pic:spPr>
                          <a:xfrm>
                            <a:off x="0" y="0"/>
                            <a:ext cx="5390388" cy="2781300"/>
                          </a:xfrm>
                          <a:prstGeom prst="rect">
                            <a:avLst/>
                          </a:prstGeom>
                        </pic:spPr>
                      </pic:pic>
                      <pic:pic xmlns:pic="http://schemas.openxmlformats.org/drawingml/2006/picture">
                        <pic:nvPicPr>
                          <pic:cNvPr id="442" name="Picture 442"/>
                          <pic:cNvPicPr/>
                        </pic:nvPicPr>
                        <pic:blipFill>
                          <a:blip r:embed="rId224"/>
                          <a:stretch>
                            <a:fillRect/>
                          </a:stretch>
                        </pic:blipFill>
                        <pic:spPr>
                          <a:xfrm>
                            <a:off x="64008" y="64008"/>
                            <a:ext cx="5212081" cy="2602992"/>
                          </a:xfrm>
                          <a:prstGeom prst="rect">
                            <a:avLst/>
                          </a:prstGeom>
                        </pic:spPr>
                      </pic:pic>
                      <wps:wsp>
                        <wps:cNvPr id="443" name="Shape 443"/>
                        <wps:cNvSpPr/>
                        <wps:spPr>
                          <a:xfrm>
                            <a:off x="44958" y="44958"/>
                            <a:ext cx="5250180" cy="2641092"/>
                          </a:xfrm>
                          <a:custGeom>
                            <a:avLst/>
                            <a:gdLst/>
                            <a:ahLst/>
                            <a:cxnLst/>
                            <a:rect l="0" t="0" r="0" b="0"/>
                            <a:pathLst>
                              <a:path w="5250180" h="2641092">
                                <a:moveTo>
                                  <a:pt x="0" y="2641092"/>
                                </a:moveTo>
                                <a:lnTo>
                                  <a:pt x="5250180" y="264109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45" name="Picture 445"/>
                          <pic:cNvPicPr/>
                        </pic:nvPicPr>
                        <pic:blipFill>
                          <a:blip r:embed="rId225"/>
                          <a:stretch>
                            <a:fillRect/>
                          </a:stretch>
                        </pic:blipFill>
                        <pic:spPr>
                          <a:xfrm>
                            <a:off x="0" y="5340097"/>
                            <a:ext cx="5390388" cy="3043428"/>
                          </a:xfrm>
                          <a:prstGeom prst="rect">
                            <a:avLst/>
                          </a:prstGeom>
                        </pic:spPr>
                      </pic:pic>
                      <pic:pic xmlns:pic="http://schemas.openxmlformats.org/drawingml/2006/picture">
                        <pic:nvPicPr>
                          <pic:cNvPr id="447" name="Picture 447"/>
                          <pic:cNvPicPr/>
                        </pic:nvPicPr>
                        <pic:blipFill>
                          <a:blip r:embed="rId226"/>
                          <a:stretch>
                            <a:fillRect/>
                          </a:stretch>
                        </pic:blipFill>
                        <pic:spPr>
                          <a:xfrm>
                            <a:off x="64008" y="5404105"/>
                            <a:ext cx="5212081" cy="2865120"/>
                          </a:xfrm>
                          <a:prstGeom prst="rect">
                            <a:avLst/>
                          </a:prstGeom>
                        </pic:spPr>
                      </pic:pic>
                      <wps:wsp>
                        <wps:cNvPr id="448" name="Shape 448"/>
                        <wps:cNvSpPr/>
                        <wps:spPr>
                          <a:xfrm>
                            <a:off x="44958" y="5385054"/>
                            <a:ext cx="5250180" cy="2903221"/>
                          </a:xfrm>
                          <a:custGeom>
                            <a:avLst/>
                            <a:gdLst/>
                            <a:ahLst/>
                            <a:cxnLst/>
                            <a:rect l="0" t="0" r="0" b="0"/>
                            <a:pathLst>
                              <a:path w="5250180" h="2903221">
                                <a:moveTo>
                                  <a:pt x="0" y="2903221"/>
                                </a:moveTo>
                                <a:lnTo>
                                  <a:pt x="5250180" y="2903221"/>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50" name="Picture 450"/>
                          <pic:cNvPicPr/>
                        </pic:nvPicPr>
                        <pic:blipFill>
                          <a:blip r:embed="rId227"/>
                          <a:stretch>
                            <a:fillRect/>
                          </a:stretch>
                        </pic:blipFill>
                        <pic:spPr>
                          <a:xfrm>
                            <a:off x="0" y="2830069"/>
                            <a:ext cx="5390388" cy="2386584"/>
                          </a:xfrm>
                          <a:prstGeom prst="rect">
                            <a:avLst/>
                          </a:prstGeom>
                        </pic:spPr>
                      </pic:pic>
                      <pic:pic xmlns:pic="http://schemas.openxmlformats.org/drawingml/2006/picture">
                        <pic:nvPicPr>
                          <pic:cNvPr id="452" name="Picture 452"/>
                          <pic:cNvPicPr/>
                        </pic:nvPicPr>
                        <pic:blipFill>
                          <a:blip r:embed="rId228"/>
                          <a:stretch>
                            <a:fillRect/>
                          </a:stretch>
                        </pic:blipFill>
                        <pic:spPr>
                          <a:xfrm>
                            <a:off x="64008" y="2894077"/>
                            <a:ext cx="5212081" cy="2208276"/>
                          </a:xfrm>
                          <a:prstGeom prst="rect">
                            <a:avLst/>
                          </a:prstGeom>
                        </pic:spPr>
                      </pic:pic>
                      <wps:wsp>
                        <wps:cNvPr id="453" name="Shape 453"/>
                        <wps:cNvSpPr/>
                        <wps:spPr>
                          <a:xfrm>
                            <a:off x="44958" y="2875027"/>
                            <a:ext cx="5250180" cy="2246376"/>
                          </a:xfrm>
                          <a:custGeom>
                            <a:avLst/>
                            <a:gdLst/>
                            <a:ahLst/>
                            <a:cxnLst/>
                            <a:rect l="0" t="0" r="0" b="0"/>
                            <a:pathLst>
                              <a:path w="5250180" h="2246376">
                                <a:moveTo>
                                  <a:pt x="0" y="2246376"/>
                                </a:moveTo>
                                <a:lnTo>
                                  <a:pt x="5250180" y="22463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8" name="Shape 8308"/>
                        <wps:cNvSpPr/>
                        <wps:spPr>
                          <a:xfrm>
                            <a:off x="4866132" y="4690873"/>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55" name="Shape 455"/>
                        <wps:cNvSpPr/>
                        <wps:spPr>
                          <a:xfrm>
                            <a:off x="4866132" y="4690873"/>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56" name="Rectangle 456"/>
                        <wps:cNvSpPr/>
                        <wps:spPr>
                          <a:xfrm>
                            <a:off x="4959350" y="4773067"/>
                            <a:ext cx="304038" cy="336570"/>
                          </a:xfrm>
                          <a:prstGeom prst="rect">
                            <a:avLst/>
                          </a:prstGeom>
                          <a:ln>
                            <a:noFill/>
                          </a:ln>
                        </wps:spPr>
                        <wps:txbx>
                          <w:txbxContent>
                            <w:p w14:paraId="287BAAF8" w14:textId="77777777" w:rsidR="00280C42" w:rsidRDefault="00280C42" w:rsidP="00280C42">
                              <w:r>
                                <w:rPr>
                                  <w:rFonts w:ascii="Times New Roman" w:eastAsia="Times New Roman" w:hAnsi="Times New Roman"/>
                                  <w:b/>
                                  <w:sz w:val="36"/>
                                </w:rPr>
                                <w:t>31</w:t>
                              </w:r>
                            </w:p>
                          </w:txbxContent>
                        </wps:txbx>
                        <wps:bodyPr horzOverflow="overflow" vert="horz" lIns="0" tIns="0" rIns="0" bIns="0" rtlCol="0">
                          <a:noAutofit/>
                        </wps:bodyPr>
                      </wps:wsp>
                    </wpg:wgp>
                  </a:graphicData>
                </a:graphic>
              </wp:inline>
            </w:drawing>
          </mc:Choice>
          <mc:Fallback>
            <w:pict>
              <v:group w14:anchorId="78C1BD6D" id="Group 7687" o:spid="_x0000_s1285" style="width:424.45pt;height:660.1pt;mso-position-horizontal-relative:char;mso-position-vertical-relative:line" coordsize="53903,838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">
                <v:shape id="Picture 440" o:spid="_x0000_s1286" type="#_x0000_t75" style="position:absolute;width:53903;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">
                  <v:imagedata r:id="rId229" o:title=""/>
                </v:shape>
                <v:shape id="Picture 442" o:spid="_x0000_s1287" type="#_x0000_t75" style="position:absolute;left:640;top:640;width:52120;height:2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">
                  <v:imagedata r:id="rId230" o:title=""/>
                </v:shape>
                <v:shape id="Shape 443" o:spid="_x0000_s1288" style="position:absolute;left:449;top:449;width:52502;height:26411;visibility:visible;mso-wrap-style:square;v-text-anchor:top" coordsize="5250180,264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" path="m,2641092r5250180,l5250180,,,,,2641092xe" filled="f" strokeweight="3pt">
                  <v:stroke miterlimit="83231f" joinstyle="miter" endcap="square"/>
                  <v:path arrowok="t" textboxrect="0,0,5250180,2641092"/>
                </v:shape>
                <v:shape id="Picture 445" o:spid="_x0000_s1289" type="#_x0000_t75" style="position:absolute;top:53400;width:53903;height:30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">
                  <v:imagedata r:id="rId231" o:title=""/>
                </v:shape>
                <v:shape id="Picture 447" o:spid="_x0000_s1290" type="#_x0000_t75" style="position:absolute;left:640;top:54041;width:52120;height:28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">
                  <v:imagedata r:id="rId232" o:title=""/>
                </v:shape>
                <v:shape id="Shape 448" o:spid="_x0000_s1291" style="position:absolute;left:449;top:53850;width:52502;height:29032;visibility:visible;mso-wrap-style:square;v-text-anchor:top" coordsize="5250180,290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" path="m,2903221r5250180,l5250180,,,,,2903221xe" filled="f" strokeweight="3pt">
                  <v:stroke miterlimit="83231f" joinstyle="miter" endcap="square"/>
                  <v:path arrowok="t" textboxrect="0,0,5250180,2903221"/>
                </v:shape>
                <v:shape id="Picture 450" o:spid="_x0000_s1292" type="#_x0000_t75" style="position:absolute;top:28300;width:53903;height:2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">
                  <v:imagedata r:id="rId233" o:title=""/>
                </v:shape>
                <v:shape id="Picture 452" o:spid="_x0000_s1293" type="#_x0000_t75" style="position:absolute;left:640;top:28940;width:52120;height:22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">
                  <v:imagedata r:id="rId234" o:title=""/>
                </v:shape>
                <v:shape id="Shape 453" o:spid="_x0000_s1294" style="position:absolute;left:449;top:28750;width:52502;height:22464;visibility:visible;mso-wrap-style:square;v-text-anchor:top" coordsize="5250180,2246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" path="m,2246376r5250180,l5250180,,,,,2246376xe" filled="f" strokeweight="3pt">
                  <v:stroke miterlimit="83231f" joinstyle="miter" endcap="square"/>
                  <v:path arrowok="t" textboxrect="0,0,5250180,2246376"/>
                </v:shape>
                <v:shape id="Shape 8308" o:spid="_x0000_s1295" style="position:absolute;left:48661;top:46908;width:4130;height:4024;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" path="m,l413004,r,402336l,402336,,e" stroked="f" strokeweight="0">
                  <v:stroke miterlimit="83231f" joinstyle="miter" endcap="square"/>
                  <v:path arrowok="t" textboxrect="0,0,413004,402336"/>
                </v:shape>
                <v:shape id="Shape 455" o:spid="_x0000_s1296" style="position:absolute;left:48661;top:46908;width:4130;height:4024;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" path="m,402336r413004,l413004,,,,,402336xe" filled="f" strokeweight=".96pt">
                  <v:stroke miterlimit="83231f" joinstyle="miter"/>
                  <v:path arrowok="t" textboxrect="0,0,413004,402336"/>
                </v:shape>
                <v:rect id="Rectangle 456" o:spid="_x0000_s1297" style="position:absolute;left:49593;top:47730;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14:paraId="287BAAF8" w14:textId="77777777" w:rsidR="00280C42" w:rsidRDefault="00280C42" w:rsidP="00280C42">
                        <w:r>
                          <w:rPr>
                            <w:rFonts w:ascii="Times New Roman" w:eastAsia="Times New Roman" w:hAnsi="Times New Roman"/>
                            <w:b/>
                            <w:sz w:val="36"/>
                          </w:rPr>
                          <w:t>31</w:t>
                        </w:r>
                      </w:p>
                    </w:txbxContent>
                  </v:textbox>
                </v:rect>
                <w10:anchorlock/>
              </v:group>
            </w:pict>
          </mc:Fallback>
        </mc:AlternateContent>
      </w:r>
    </w:p>
    <w:p w14:paraId="70B1E2AF" w14:textId="77777777" w:rsidR="00280C42" w:rsidRDefault="00280C42" w:rsidP="00280C42">
      <w:pPr>
        <w:spacing w:after="0"/>
        <w:ind w:left="-245" w:right="-324"/>
      </w:pPr>
    </w:p>
    <w:p w14:paraId="53250895" w14:textId="77777777" w:rsidR="00280C42" w:rsidRDefault="00280C42" w:rsidP="00280C42">
      <w:pPr>
        <w:spacing w:after="314"/>
        <w:ind w:left="-245" w:right="-324"/>
      </w:pPr>
      <w:r>
        <w:rPr>
          <w:noProof/>
        </w:rPr>
        <w:lastRenderedPageBreak/>
        <mc:AlternateContent>
          <mc:Choice Requires="wpg">
            <w:drawing>
              <wp:inline distT="0" distB="0" distL="0" distR="0" wp14:anchorId="6114495A" wp14:editId="624EFC34">
                <wp:extent cx="5390388" cy="2804160"/>
                <wp:effectExtent l="0" t="0" r="0" b="0"/>
                <wp:docPr id="7702" name="Group 7702"/>
                <wp:cNvGraphicFramePr/>
                <a:graphic xmlns:a="http://schemas.openxmlformats.org/drawingml/2006/main">
                  <a:graphicData uri="http://schemas.microsoft.com/office/word/2010/wordprocessingGroup">
                    <wpg:wgp>
                      <wpg:cNvGrpSpPr/>
                      <wpg:grpSpPr>
                        <a:xfrm>
                          <a:off x="0" y="0"/>
                          <a:ext cx="5390388" cy="2804160"/>
                          <a:chOff x="0" y="0"/>
                          <a:chExt cx="5390388" cy="2804160"/>
                        </a:xfrm>
                      </wpg:grpSpPr>
                      <pic:pic xmlns:pic="http://schemas.openxmlformats.org/drawingml/2006/picture">
                        <pic:nvPicPr>
                          <pic:cNvPr id="466" name="Picture 466"/>
                          <pic:cNvPicPr/>
                        </pic:nvPicPr>
                        <pic:blipFill>
                          <a:blip r:embed="rId153"/>
                          <a:stretch>
                            <a:fillRect/>
                          </a:stretch>
                        </pic:blipFill>
                        <pic:spPr>
                          <a:xfrm>
                            <a:off x="0" y="0"/>
                            <a:ext cx="5390388" cy="2804160"/>
                          </a:xfrm>
                          <a:prstGeom prst="rect">
                            <a:avLst/>
                          </a:prstGeom>
                        </pic:spPr>
                      </pic:pic>
                      <pic:pic xmlns:pic="http://schemas.openxmlformats.org/drawingml/2006/picture">
                        <pic:nvPicPr>
                          <pic:cNvPr id="468" name="Picture 468"/>
                          <pic:cNvPicPr/>
                        </pic:nvPicPr>
                        <pic:blipFill>
                          <a:blip r:embed="rId235"/>
                          <a:stretch>
                            <a:fillRect/>
                          </a:stretch>
                        </pic:blipFill>
                        <pic:spPr>
                          <a:xfrm>
                            <a:off x="64008" y="64008"/>
                            <a:ext cx="5212081" cy="2625852"/>
                          </a:xfrm>
                          <a:prstGeom prst="rect">
                            <a:avLst/>
                          </a:prstGeom>
                        </pic:spPr>
                      </pic:pic>
                      <wps:wsp>
                        <wps:cNvPr id="469" name="Shape 469"/>
                        <wps:cNvSpPr/>
                        <wps:spPr>
                          <a:xfrm>
                            <a:off x="44958" y="44958"/>
                            <a:ext cx="5250180" cy="2663952"/>
                          </a:xfrm>
                          <a:custGeom>
                            <a:avLst/>
                            <a:gdLst/>
                            <a:ahLst/>
                            <a:cxnLst/>
                            <a:rect l="0" t="0" r="0" b="0"/>
                            <a:pathLst>
                              <a:path w="5250180" h="2663952">
                                <a:moveTo>
                                  <a:pt x="0" y="2663952"/>
                                </a:moveTo>
                                <a:lnTo>
                                  <a:pt x="5250180" y="26639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EB7926D" id="Group 7702" o:spid="_x0000_s1026" style="width:424.45pt;height:220.8pt;mso-position-horizontal-relative:char;mso-position-vertical-relative:line" coordsize="53903,280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">
                <v:shape id="Picture 466" o:spid="_x0000_s1027" type="#_x0000_t75" style="position:absolute;width:5390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">
                  <v:imagedata r:id="rId159" o:title=""/>
                </v:shape>
                <v:shape id="Picture 468" o:spid="_x0000_s1028" type="#_x0000_t75" style="position:absolute;left:640;top:640;width:52120;height:26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">
                  <v:imagedata r:id="rId236" o:title=""/>
                </v:shape>
                <v:shape id="Shape 469" o:spid="_x0000_s1029" style="position:absolute;left:449;top:449;width:52502;height:26640;visibility:visible;mso-wrap-style:square;v-text-anchor:top" coordsize="5250180,266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" path="m,2663952r5250180,l5250180,,,,,2663952xe" filled="f" strokeweight="3pt">
                  <v:stroke miterlimit="83231f" joinstyle="miter" endcap="square"/>
                  <v:path arrowok="t" textboxrect="0,0,5250180,2663952"/>
                </v:shape>
                <w10:anchorlock/>
              </v:group>
            </w:pict>
          </mc:Fallback>
        </mc:AlternateContent>
      </w:r>
    </w:p>
    <w:p w14:paraId="4EC71944" w14:textId="77777777" w:rsidR="00280C42" w:rsidRDefault="00280C42" w:rsidP="00280C42">
      <w:pPr>
        <w:spacing w:after="442"/>
        <w:ind w:left="-245" w:right="-324"/>
      </w:pPr>
      <w:r>
        <w:rPr>
          <w:noProof/>
        </w:rPr>
        <mc:AlternateContent>
          <mc:Choice Requires="wpg">
            <w:drawing>
              <wp:inline distT="0" distB="0" distL="0" distR="0" wp14:anchorId="0B2E300F" wp14:editId="05F668C6">
                <wp:extent cx="5390388" cy="2107692"/>
                <wp:effectExtent l="0" t="0" r="0" b="0"/>
                <wp:docPr id="7703" name="Group 7703"/>
                <wp:cNvGraphicFramePr/>
                <a:graphic xmlns:a="http://schemas.openxmlformats.org/drawingml/2006/main">
                  <a:graphicData uri="http://schemas.microsoft.com/office/word/2010/wordprocessingGroup">
                    <wpg:wgp>
                      <wpg:cNvGrpSpPr/>
                      <wpg:grpSpPr>
                        <a:xfrm>
                          <a:off x="0" y="0"/>
                          <a:ext cx="5390388" cy="2107692"/>
                          <a:chOff x="0" y="0"/>
                          <a:chExt cx="5390388" cy="2107692"/>
                        </a:xfrm>
                      </wpg:grpSpPr>
                      <pic:pic xmlns:pic="http://schemas.openxmlformats.org/drawingml/2006/picture">
                        <pic:nvPicPr>
                          <pic:cNvPr id="471" name="Picture 471"/>
                          <pic:cNvPicPr/>
                        </pic:nvPicPr>
                        <pic:blipFill>
                          <a:blip r:embed="rId237"/>
                          <a:stretch>
                            <a:fillRect/>
                          </a:stretch>
                        </pic:blipFill>
                        <pic:spPr>
                          <a:xfrm>
                            <a:off x="0" y="0"/>
                            <a:ext cx="5390388" cy="2107692"/>
                          </a:xfrm>
                          <a:prstGeom prst="rect">
                            <a:avLst/>
                          </a:prstGeom>
                        </pic:spPr>
                      </pic:pic>
                      <pic:pic xmlns:pic="http://schemas.openxmlformats.org/drawingml/2006/picture">
                        <pic:nvPicPr>
                          <pic:cNvPr id="473" name="Picture 473"/>
                          <pic:cNvPicPr/>
                        </pic:nvPicPr>
                        <pic:blipFill>
                          <a:blip r:embed="rId238"/>
                          <a:stretch>
                            <a:fillRect/>
                          </a:stretch>
                        </pic:blipFill>
                        <pic:spPr>
                          <a:xfrm>
                            <a:off x="64008" y="64008"/>
                            <a:ext cx="5212081" cy="1929384"/>
                          </a:xfrm>
                          <a:prstGeom prst="rect">
                            <a:avLst/>
                          </a:prstGeom>
                        </pic:spPr>
                      </pic:pic>
                      <wps:wsp>
                        <wps:cNvPr id="474" name="Shape 474"/>
                        <wps:cNvSpPr/>
                        <wps:spPr>
                          <a:xfrm>
                            <a:off x="44958" y="44958"/>
                            <a:ext cx="5250180" cy="1967484"/>
                          </a:xfrm>
                          <a:custGeom>
                            <a:avLst/>
                            <a:gdLst/>
                            <a:ahLst/>
                            <a:cxnLst/>
                            <a:rect l="0" t="0" r="0" b="0"/>
                            <a:pathLst>
                              <a:path w="5250180" h="1967484">
                                <a:moveTo>
                                  <a:pt x="0" y="1967484"/>
                                </a:moveTo>
                                <a:lnTo>
                                  <a:pt x="5250180" y="19674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09" name="Shape 8309"/>
                        <wps:cNvSpPr/>
                        <wps:spPr>
                          <a:xfrm>
                            <a:off x="4867656" y="1598677"/>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76" name="Shape 476"/>
                        <wps:cNvSpPr/>
                        <wps:spPr>
                          <a:xfrm>
                            <a:off x="4867656" y="1598677"/>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77" name="Rectangle 477"/>
                        <wps:cNvSpPr/>
                        <wps:spPr>
                          <a:xfrm>
                            <a:off x="4960620" y="1680980"/>
                            <a:ext cx="152222" cy="337019"/>
                          </a:xfrm>
                          <a:prstGeom prst="rect">
                            <a:avLst/>
                          </a:prstGeom>
                          <a:ln>
                            <a:noFill/>
                          </a:ln>
                        </wps:spPr>
                        <wps:txbx>
                          <w:txbxContent>
                            <w:p w14:paraId="5F4B3C0A"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478" name="Rectangle 478"/>
                        <wps:cNvSpPr/>
                        <wps:spPr>
                          <a:xfrm>
                            <a:off x="5074920" y="1680980"/>
                            <a:ext cx="152222" cy="337019"/>
                          </a:xfrm>
                          <a:prstGeom prst="rect">
                            <a:avLst/>
                          </a:prstGeom>
                          <a:ln>
                            <a:noFill/>
                          </a:ln>
                        </wps:spPr>
                        <wps:txbx>
                          <w:txbxContent>
                            <w:p w14:paraId="644B35A8" w14:textId="77777777" w:rsidR="00280C42" w:rsidRDefault="00280C42" w:rsidP="00280C42">
                              <w:r>
                                <w:rPr>
                                  <w:rFonts w:ascii="Times New Roman" w:eastAsia="Times New Roman" w:hAnsi="Times New Roman"/>
                                  <w:b/>
                                  <w:sz w:val="36"/>
                                </w:rPr>
                                <w:t>2</w:t>
                              </w:r>
                            </w:p>
                          </w:txbxContent>
                        </wps:txbx>
                        <wps:bodyPr horzOverflow="overflow" vert="horz" lIns="0" tIns="0" rIns="0" bIns="0" rtlCol="0">
                          <a:noAutofit/>
                        </wps:bodyPr>
                      </wps:wsp>
                    </wpg:wgp>
                  </a:graphicData>
                </a:graphic>
              </wp:inline>
            </w:drawing>
          </mc:Choice>
          <mc:Fallback>
            <w:pict>
              <v:group w14:anchorId="0B2E300F" id="Group 7703" o:spid="_x0000_s1298" style="width:424.45pt;height:165.95pt;mso-position-horizontal-relative:char;mso-position-vertical-relative:line" coordsize="53903,210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">
                <v:shape id="Picture 471" o:spid="_x0000_s1299" type="#_x0000_t75" style="position:absolute;width:53903;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">
                  <v:imagedata r:id="rId239" o:title=""/>
                </v:shape>
                <v:shape id="Picture 473" o:spid="_x0000_s1300" type="#_x0000_t75" style="position:absolute;left:640;top:640;width:52120;height:19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">
                  <v:imagedata r:id="rId240" o:title=""/>
                </v:shape>
                <v:shape id="Shape 474" o:spid="_x0000_s1301" style="position:absolute;left:449;top:449;width:52502;height:19675;visibility:visible;mso-wrap-style:square;v-text-anchor:top" coordsize="5250180,1967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" path="m,1967484r5250180,l5250180,,,,,1967484xe" filled="f" strokeweight="3pt">
                  <v:stroke miterlimit="83231f" joinstyle="miter" endcap="square"/>
                  <v:path arrowok="t" textboxrect="0,0,5250180,1967484"/>
                </v:shape>
                <v:shape id="Shape 8309" o:spid="_x0000_s1302" style="position:absolute;left:48676;top:15986;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" path="m,l411480,r,402336l,402336,,e" stroked="f" strokeweight="0">
                  <v:stroke miterlimit="83231f" joinstyle="miter" endcap="square"/>
                  <v:path arrowok="t" textboxrect="0,0,411480,402336"/>
                </v:shape>
                <v:shape id="Shape 476" o:spid="_x0000_s1303" style="position:absolute;left:48676;top:15986;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" path="m,402336r411480,l411480,,,,,402336xe" filled="f" strokeweight=".96pt">
                  <v:stroke miterlimit="83231f" joinstyle="miter"/>
                  <v:path arrowok="t" textboxrect="0,0,411480,402336"/>
                </v:shape>
                <v:rect id="Rectangle 477" o:spid="_x0000_s1304" style="position:absolute;left:49606;top:16809;width:152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TH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dbqkx8YAAADcAAAA&#10;DwAAAAAAAAAAAAAAAAAHAgAAZHJzL2Rvd25yZXYueG1sUEsFBgAAAAADAAMAtwAAAPoCAAAAAA==&#10;" filled="f" stroked="f">
                  <v:textbox inset="0,0,0,0">
                    <w:txbxContent>
                      <w:p w14:paraId="5F4B3C0A" w14:textId="77777777" w:rsidR="00280C42" w:rsidRDefault="00280C42" w:rsidP="00280C42">
                        <w:r>
                          <w:rPr>
                            <w:rFonts w:ascii="Times New Roman" w:eastAsia="Times New Roman" w:hAnsi="Times New Roman"/>
                            <w:b/>
                            <w:sz w:val="36"/>
                          </w:rPr>
                          <w:t>3</w:t>
                        </w:r>
                      </w:p>
                    </w:txbxContent>
                  </v:textbox>
                </v:rect>
                <v:rect id="Rectangle 478" o:spid="_x0000_s1305" style="position:absolute;left:50749;top:16809;width:152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1wQAAANwAAAAPAAAAZHJzL2Rvd25yZXYueG1sRE/LisIw&#10;FN0L/kO4gjtNHcT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AQlMLXBAAAA3AAAAA8AAAAA&#10;AAAAAAAAAAAABwIAAGRycy9kb3ducmV2LnhtbFBLBQYAAAAAAwADALcAAAD1AgAAAAA=&#10;" filled="f" stroked="f">
                  <v:textbox inset="0,0,0,0">
                    <w:txbxContent>
                      <w:p w14:paraId="644B35A8" w14:textId="77777777" w:rsidR="00280C42" w:rsidRDefault="00280C42" w:rsidP="00280C42">
                        <w:r>
                          <w:rPr>
                            <w:rFonts w:ascii="Times New Roman" w:eastAsia="Times New Roman" w:hAnsi="Times New Roman"/>
                            <w:b/>
                            <w:sz w:val="36"/>
                          </w:rPr>
                          <w:t>2</w:t>
                        </w:r>
                      </w:p>
                    </w:txbxContent>
                  </v:textbox>
                </v:rect>
                <w10:anchorlock/>
              </v:group>
            </w:pict>
          </mc:Fallback>
        </mc:AlternateContent>
      </w:r>
    </w:p>
    <w:p w14:paraId="47211713" w14:textId="77777777" w:rsidR="00280C42" w:rsidRDefault="00280C42" w:rsidP="00280C42">
      <w:pPr>
        <w:spacing w:after="0"/>
        <w:ind w:left="-245" w:right="-329"/>
      </w:pPr>
      <w:r>
        <w:rPr>
          <w:noProof/>
        </w:rPr>
        <mc:AlternateContent>
          <mc:Choice Requires="wpg">
            <w:drawing>
              <wp:inline distT="0" distB="0" distL="0" distR="0" wp14:anchorId="591E25AE" wp14:editId="7498756D">
                <wp:extent cx="5393436" cy="2599944"/>
                <wp:effectExtent l="0" t="0" r="0" b="0"/>
                <wp:docPr id="7701" name="Group 7701"/>
                <wp:cNvGraphicFramePr/>
                <a:graphic xmlns:a="http://schemas.openxmlformats.org/drawingml/2006/main">
                  <a:graphicData uri="http://schemas.microsoft.com/office/word/2010/wordprocessingGroup">
                    <wpg:wgp>
                      <wpg:cNvGrpSpPr/>
                      <wpg:grpSpPr>
                        <a:xfrm>
                          <a:off x="0" y="0"/>
                          <a:ext cx="5393436" cy="2599944"/>
                          <a:chOff x="0" y="0"/>
                          <a:chExt cx="5393436" cy="2599944"/>
                        </a:xfrm>
                      </wpg:grpSpPr>
                      <pic:pic xmlns:pic="http://schemas.openxmlformats.org/drawingml/2006/picture">
                        <pic:nvPicPr>
                          <pic:cNvPr id="461" name="Picture 461"/>
                          <pic:cNvPicPr/>
                        </pic:nvPicPr>
                        <pic:blipFill>
                          <a:blip r:embed="rId145"/>
                          <a:stretch>
                            <a:fillRect/>
                          </a:stretch>
                        </pic:blipFill>
                        <pic:spPr>
                          <a:xfrm>
                            <a:off x="0" y="0"/>
                            <a:ext cx="5393436" cy="2599944"/>
                          </a:xfrm>
                          <a:prstGeom prst="rect">
                            <a:avLst/>
                          </a:prstGeom>
                        </pic:spPr>
                      </pic:pic>
                      <pic:pic xmlns:pic="http://schemas.openxmlformats.org/drawingml/2006/picture">
                        <pic:nvPicPr>
                          <pic:cNvPr id="463" name="Picture 463"/>
                          <pic:cNvPicPr/>
                        </pic:nvPicPr>
                        <pic:blipFill>
                          <a:blip r:embed="rId241"/>
                          <a:stretch>
                            <a:fillRect/>
                          </a:stretch>
                        </pic:blipFill>
                        <pic:spPr>
                          <a:xfrm>
                            <a:off x="64008" y="64008"/>
                            <a:ext cx="5215128" cy="2421636"/>
                          </a:xfrm>
                          <a:prstGeom prst="rect">
                            <a:avLst/>
                          </a:prstGeom>
                        </pic:spPr>
                      </pic:pic>
                      <wps:wsp>
                        <wps:cNvPr id="464" name="Shape 464"/>
                        <wps:cNvSpPr/>
                        <wps:spPr>
                          <a:xfrm>
                            <a:off x="44958" y="44958"/>
                            <a:ext cx="5253228" cy="2459736"/>
                          </a:xfrm>
                          <a:custGeom>
                            <a:avLst/>
                            <a:gdLst/>
                            <a:ahLst/>
                            <a:cxnLst/>
                            <a:rect l="0" t="0" r="0" b="0"/>
                            <a:pathLst>
                              <a:path w="5253228" h="2459736">
                                <a:moveTo>
                                  <a:pt x="0" y="2459736"/>
                                </a:moveTo>
                                <a:lnTo>
                                  <a:pt x="5253228" y="2459736"/>
                                </a:lnTo>
                                <a:lnTo>
                                  <a:pt x="525322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3EAD7E" id="Group 7701" o:spid="_x0000_s1026" style="width:424.7pt;height:204.7pt;mso-position-horizontal-relative:char;mso-position-vertical-relative:line" coordsize="53934,259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">
                <v:shape id="Picture 461" o:spid="_x0000_s1027" type="#_x0000_t75" style="position:absolute;width:53934;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">
                  <v:imagedata r:id="rId151" o:title=""/>
                </v:shape>
                <v:shape id="Picture 463" o:spid="_x0000_s1028" type="#_x0000_t75" style="position:absolute;left:640;top:640;width:52151;height:2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">
                  <v:imagedata r:id="rId242" o:title=""/>
                </v:shape>
                <v:shape id="Shape 464" o:spid="_x0000_s1029" style="position:absolute;left:449;top:449;width:52532;height:24597;visibility:visible;mso-wrap-style:square;v-text-anchor:top" coordsize="5253228,245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" path="m,2459736r5253228,l5253228,,,,,2459736xe" filled="f" strokeweight="3pt">
                  <v:stroke miterlimit="83231f" joinstyle="miter" endcap="square"/>
                  <v:path arrowok="t" textboxrect="0,0,5253228,2459736"/>
                </v:shape>
                <w10:anchorlock/>
              </v:group>
            </w:pict>
          </mc:Fallback>
        </mc:AlternateContent>
      </w:r>
    </w:p>
    <w:p w14:paraId="5B7F17C8" w14:textId="77777777" w:rsidR="00280C42" w:rsidRDefault="00280C42" w:rsidP="00280C42">
      <w:pPr>
        <w:spacing w:after="0"/>
        <w:ind w:left="-245" w:right="-324"/>
      </w:pPr>
      <w:r>
        <w:rPr>
          <w:noProof/>
        </w:rPr>
        <w:lastRenderedPageBreak/>
        <mc:AlternateContent>
          <mc:Choice Requires="wpg">
            <w:drawing>
              <wp:inline distT="0" distB="0" distL="0" distR="0" wp14:anchorId="17DDC20C" wp14:editId="316A0C1E">
                <wp:extent cx="5390388" cy="8214373"/>
                <wp:effectExtent l="0" t="0" r="0" b="0"/>
                <wp:docPr id="6111" name="Group 6111"/>
                <wp:cNvGraphicFramePr/>
                <a:graphic xmlns:a="http://schemas.openxmlformats.org/drawingml/2006/main">
                  <a:graphicData uri="http://schemas.microsoft.com/office/word/2010/wordprocessingGroup">
                    <wpg:wgp>
                      <wpg:cNvGrpSpPr/>
                      <wpg:grpSpPr>
                        <a:xfrm>
                          <a:off x="0" y="0"/>
                          <a:ext cx="5390388" cy="8214373"/>
                          <a:chOff x="0" y="0"/>
                          <a:chExt cx="5390388" cy="8214373"/>
                        </a:xfrm>
                      </wpg:grpSpPr>
                      <pic:pic xmlns:pic="http://schemas.openxmlformats.org/drawingml/2006/picture">
                        <pic:nvPicPr>
                          <pic:cNvPr id="483" name="Picture 483"/>
                          <pic:cNvPicPr/>
                        </pic:nvPicPr>
                        <pic:blipFill>
                          <a:blip r:embed="rId243"/>
                          <a:stretch>
                            <a:fillRect/>
                          </a:stretch>
                        </pic:blipFill>
                        <pic:spPr>
                          <a:xfrm>
                            <a:off x="0" y="0"/>
                            <a:ext cx="5390388" cy="3008376"/>
                          </a:xfrm>
                          <a:prstGeom prst="rect">
                            <a:avLst/>
                          </a:prstGeom>
                        </pic:spPr>
                      </pic:pic>
                      <pic:pic xmlns:pic="http://schemas.openxmlformats.org/drawingml/2006/picture">
                        <pic:nvPicPr>
                          <pic:cNvPr id="485" name="Picture 485"/>
                          <pic:cNvPicPr/>
                        </pic:nvPicPr>
                        <pic:blipFill>
                          <a:blip r:embed="rId244"/>
                          <a:stretch>
                            <a:fillRect/>
                          </a:stretch>
                        </pic:blipFill>
                        <pic:spPr>
                          <a:xfrm>
                            <a:off x="64008" y="64008"/>
                            <a:ext cx="5212081" cy="2830068"/>
                          </a:xfrm>
                          <a:prstGeom prst="rect">
                            <a:avLst/>
                          </a:prstGeom>
                        </pic:spPr>
                      </pic:pic>
                      <wps:wsp>
                        <wps:cNvPr id="486" name="Shape 486"/>
                        <wps:cNvSpPr/>
                        <wps:spPr>
                          <a:xfrm>
                            <a:off x="44958" y="44957"/>
                            <a:ext cx="5250180" cy="2868168"/>
                          </a:xfrm>
                          <a:custGeom>
                            <a:avLst/>
                            <a:gdLst/>
                            <a:ahLst/>
                            <a:cxnLst/>
                            <a:rect l="0" t="0" r="0" b="0"/>
                            <a:pathLst>
                              <a:path w="5250180" h="2868168">
                                <a:moveTo>
                                  <a:pt x="0" y="2868168"/>
                                </a:moveTo>
                                <a:lnTo>
                                  <a:pt x="5250180" y="286816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88" name="Picture 488"/>
                          <pic:cNvPicPr/>
                        </pic:nvPicPr>
                        <pic:blipFill>
                          <a:blip r:embed="rId245"/>
                          <a:stretch>
                            <a:fillRect/>
                          </a:stretch>
                        </pic:blipFill>
                        <pic:spPr>
                          <a:xfrm>
                            <a:off x="0" y="5343157"/>
                            <a:ext cx="5390388" cy="2871216"/>
                          </a:xfrm>
                          <a:prstGeom prst="rect">
                            <a:avLst/>
                          </a:prstGeom>
                        </pic:spPr>
                      </pic:pic>
                      <pic:pic xmlns:pic="http://schemas.openxmlformats.org/drawingml/2006/picture">
                        <pic:nvPicPr>
                          <pic:cNvPr id="490" name="Picture 490"/>
                          <pic:cNvPicPr/>
                        </pic:nvPicPr>
                        <pic:blipFill>
                          <a:blip r:embed="rId246"/>
                          <a:stretch>
                            <a:fillRect/>
                          </a:stretch>
                        </pic:blipFill>
                        <pic:spPr>
                          <a:xfrm>
                            <a:off x="64008" y="5407153"/>
                            <a:ext cx="5212081" cy="2692908"/>
                          </a:xfrm>
                          <a:prstGeom prst="rect">
                            <a:avLst/>
                          </a:prstGeom>
                        </pic:spPr>
                      </pic:pic>
                      <wps:wsp>
                        <wps:cNvPr id="491" name="Shape 491"/>
                        <wps:cNvSpPr/>
                        <wps:spPr>
                          <a:xfrm>
                            <a:off x="44958" y="5388102"/>
                            <a:ext cx="5250180" cy="2731008"/>
                          </a:xfrm>
                          <a:custGeom>
                            <a:avLst/>
                            <a:gdLst/>
                            <a:ahLst/>
                            <a:cxnLst/>
                            <a:rect l="0" t="0" r="0" b="0"/>
                            <a:pathLst>
                              <a:path w="5250180" h="2731008">
                                <a:moveTo>
                                  <a:pt x="0" y="2731008"/>
                                </a:moveTo>
                                <a:lnTo>
                                  <a:pt x="5250180" y="273100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3" name="Picture 493"/>
                          <pic:cNvPicPr/>
                        </pic:nvPicPr>
                        <pic:blipFill>
                          <a:blip r:embed="rId247"/>
                          <a:stretch>
                            <a:fillRect/>
                          </a:stretch>
                        </pic:blipFill>
                        <pic:spPr>
                          <a:xfrm>
                            <a:off x="0" y="3041904"/>
                            <a:ext cx="5390388" cy="2214372"/>
                          </a:xfrm>
                          <a:prstGeom prst="rect">
                            <a:avLst/>
                          </a:prstGeom>
                        </pic:spPr>
                      </pic:pic>
                      <pic:pic xmlns:pic="http://schemas.openxmlformats.org/drawingml/2006/picture">
                        <pic:nvPicPr>
                          <pic:cNvPr id="495" name="Picture 495"/>
                          <pic:cNvPicPr/>
                        </pic:nvPicPr>
                        <pic:blipFill>
                          <a:blip r:embed="rId248"/>
                          <a:stretch>
                            <a:fillRect/>
                          </a:stretch>
                        </pic:blipFill>
                        <pic:spPr>
                          <a:xfrm>
                            <a:off x="64008" y="3105912"/>
                            <a:ext cx="5212081" cy="2036064"/>
                          </a:xfrm>
                          <a:prstGeom prst="rect">
                            <a:avLst/>
                          </a:prstGeom>
                        </pic:spPr>
                      </pic:pic>
                      <wps:wsp>
                        <wps:cNvPr id="496" name="Shape 496"/>
                        <wps:cNvSpPr/>
                        <wps:spPr>
                          <a:xfrm>
                            <a:off x="44958" y="3086862"/>
                            <a:ext cx="5250180" cy="2074164"/>
                          </a:xfrm>
                          <a:custGeom>
                            <a:avLst/>
                            <a:gdLst/>
                            <a:ahLst/>
                            <a:cxnLst/>
                            <a:rect l="0" t="0" r="0" b="0"/>
                            <a:pathLst>
                              <a:path w="5250180" h="2074164">
                                <a:moveTo>
                                  <a:pt x="0" y="2074164"/>
                                </a:moveTo>
                                <a:lnTo>
                                  <a:pt x="5250180" y="207416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0" name="Shape 8310"/>
                        <wps:cNvSpPr/>
                        <wps:spPr>
                          <a:xfrm>
                            <a:off x="4867656" y="4732020"/>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498" name="Shape 498"/>
                        <wps:cNvSpPr/>
                        <wps:spPr>
                          <a:xfrm>
                            <a:off x="4867656" y="4732020"/>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499" name="Rectangle 499"/>
                        <wps:cNvSpPr/>
                        <wps:spPr>
                          <a:xfrm>
                            <a:off x="4960620" y="4814850"/>
                            <a:ext cx="152019" cy="336570"/>
                          </a:xfrm>
                          <a:prstGeom prst="rect">
                            <a:avLst/>
                          </a:prstGeom>
                          <a:ln>
                            <a:noFill/>
                          </a:ln>
                        </wps:spPr>
                        <wps:txbx>
                          <w:txbxContent>
                            <w:p w14:paraId="345648B2"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500" name="Rectangle 500"/>
                        <wps:cNvSpPr/>
                        <wps:spPr>
                          <a:xfrm>
                            <a:off x="5074920" y="4814850"/>
                            <a:ext cx="152019" cy="336570"/>
                          </a:xfrm>
                          <a:prstGeom prst="rect">
                            <a:avLst/>
                          </a:prstGeom>
                          <a:ln>
                            <a:noFill/>
                          </a:ln>
                        </wps:spPr>
                        <wps:txbx>
                          <w:txbxContent>
                            <w:p w14:paraId="6D2FA642"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g:wgp>
                  </a:graphicData>
                </a:graphic>
              </wp:inline>
            </w:drawing>
          </mc:Choice>
          <mc:Fallback>
            <w:pict>
              <v:group w14:anchorId="17DDC20C" id="Group 6111" o:spid="_x0000_s1306" style="width:424.45pt;height:646.8pt;mso-position-horizontal-relative:char;mso-position-vertical-relative:line" coordsize="53903,821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">
                <v:shape id="Picture 483" o:spid="_x0000_s1307" type="#_x0000_t75" style="position:absolute;width:53903;height:3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">
                  <v:imagedata r:id="rId249" o:title=""/>
                </v:shape>
                <v:shape id="Picture 485" o:spid="_x0000_s1308" type="#_x0000_t75" style="position:absolute;left:640;top:640;width:52120;height:2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">
                  <v:imagedata r:id="rId250" o:title=""/>
                </v:shape>
                <v:shape id="Shape 486" o:spid="_x0000_s1309" style="position:absolute;left:449;top:449;width:52502;height:28682;visibility:visible;mso-wrap-style:square;v-text-anchor:top" coordsize="5250180,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" path="m,2868168r5250180,l5250180,,,,,2868168xe" filled="f" strokeweight="3pt">
                  <v:stroke miterlimit="83231f" joinstyle="miter" endcap="square"/>
                  <v:path arrowok="t" textboxrect="0,0,5250180,2868168"/>
                </v:shape>
                <v:shape id="Picture 488" o:spid="_x0000_s1310" type="#_x0000_t75" style="position:absolute;top:53431;width:53903;height:2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">
                  <v:imagedata r:id="rId251" o:title=""/>
                </v:shape>
                <v:shape id="Picture 490" o:spid="_x0000_s1311" type="#_x0000_t75" style="position:absolute;left:640;top:54071;width:52120;height:2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">
                  <v:imagedata r:id="rId252" o:title=""/>
                </v:shape>
                <v:shape id="Shape 491" o:spid="_x0000_s1312" style="position:absolute;left:449;top:53881;width:52502;height:27310;visibility:visible;mso-wrap-style:square;v-text-anchor:top" coordsize="5250180,273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" path="m,2731008r5250180,l5250180,,,,,2731008xe" filled="f" strokeweight="3pt">
                  <v:stroke miterlimit="83231f" joinstyle="miter" endcap="square"/>
                  <v:path arrowok="t" textboxrect="0,0,5250180,2731008"/>
                </v:shape>
                <v:shape id="Picture 493" o:spid="_x0000_s1313" type="#_x0000_t75" style="position:absolute;top:30419;width:53903;height:22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">
                  <v:imagedata r:id="rId253" o:title=""/>
                </v:shape>
                <v:shape id="Picture 495" o:spid="_x0000_s1314" type="#_x0000_t75" style="position:absolute;left:640;top:31059;width:52120;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">
                  <v:imagedata r:id="rId254" o:title=""/>
                </v:shape>
                <v:shape id="Shape 496" o:spid="_x0000_s1315" style="position:absolute;left:449;top:30868;width:52502;height:20742;visibility:visible;mso-wrap-style:square;v-text-anchor:top" coordsize="5250180,207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" path="m,2074164r5250180,l5250180,,,,,2074164xe" filled="f" strokeweight="3pt">
                  <v:stroke miterlimit="83231f" joinstyle="miter" endcap="square"/>
                  <v:path arrowok="t" textboxrect="0,0,5250180,2074164"/>
                </v:shape>
                <v:shape id="Shape 8310" o:spid="_x0000_s1316" style="position:absolute;left:48676;top:47320;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" path="m,l411480,r,403860l,403860,,e" stroked="f" strokeweight="0">
                  <v:stroke miterlimit="83231f" joinstyle="miter" endcap="square"/>
                  <v:path arrowok="t" textboxrect="0,0,411480,403860"/>
                </v:shape>
                <v:shape id="Shape 498" o:spid="_x0000_s1317" style="position:absolute;left:48676;top:47320;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" path="m,403860r411480,l411480,,,,,403860xe" filled="f" strokeweight=".96pt">
                  <v:stroke miterlimit="83231f" joinstyle="miter"/>
                  <v:path arrowok="t" textboxrect="0,0,411480,403860"/>
                </v:shape>
                <v:rect id="Rectangle 499" o:spid="_x0000_s1318" style="position:absolute;left:49606;top:48148;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XPUxAAAANwAAAAPAAAAZHJzL2Rvd25yZXYueG1sRI9Pi8Iw&#10;FMTvwn6H8ARvmirL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Ntlc9TEAAAA3AAAAA8A&#10;AAAAAAAAAAAAAAAABwIAAGRycy9kb3ducmV2LnhtbFBLBQYAAAAAAwADALcAAAD4AgAAAAA=&#10;" filled="f" stroked="f">
                  <v:textbox inset="0,0,0,0">
                    <w:txbxContent>
                      <w:p w14:paraId="345648B2" w14:textId="77777777" w:rsidR="00280C42" w:rsidRDefault="00280C42" w:rsidP="00280C42">
                        <w:r>
                          <w:rPr>
                            <w:rFonts w:ascii="Times New Roman" w:eastAsia="Times New Roman" w:hAnsi="Times New Roman"/>
                            <w:b/>
                            <w:sz w:val="36"/>
                          </w:rPr>
                          <w:t>3</w:t>
                        </w:r>
                      </w:p>
                    </w:txbxContent>
                  </v:textbox>
                </v:rect>
                <v:rect id="Rectangle 500" o:spid="_x0000_s1319" style="position:absolute;left:50749;top:48148;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EBTwwAAANwAAAAPAAAAZHJzL2Rvd25yZXYueG1sRE9Na8JA&#10;EL0X/A/LCL3VjUKL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1LRAU8MAAADcAAAADwAA&#10;AAAAAAAAAAAAAAAHAgAAZHJzL2Rvd25yZXYueG1sUEsFBgAAAAADAAMAtwAAAPcCAAAAAA==&#10;" filled="f" stroked="f">
                  <v:textbox inset="0,0,0,0">
                    <w:txbxContent>
                      <w:p w14:paraId="6D2FA642" w14:textId="77777777" w:rsidR="00280C42" w:rsidRDefault="00280C42" w:rsidP="00280C42">
                        <w:r>
                          <w:rPr>
                            <w:rFonts w:ascii="Times New Roman" w:eastAsia="Times New Roman" w:hAnsi="Times New Roman"/>
                            <w:b/>
                            <w:sz w:val="36"/>
                          </w:rPr>
                          <w:t>3</w:t>
                        </w:r>
                      </w:p>
                    </w:txbxContent>
                  </v:textbox>
                </v:rect>
                <w10:anchorlock/>
              </v:group>
            </w:pict>
          </mc:Fallback>
        </mc:AlternateContent>
      </w:r>
    </w:p>
    <w:p w14:paraId="35C0325E" w14:textId="77777777" w:rsidR="00280C42" w:rsidRDefault="00280C42" w:rsidP="00280C42">
      <w:pPr>
        <w:spacing w:after="0"/>
        <w:ind w:left="-245" w:right="-324"/>
      </w:pPr>
      <w:r>
        <w:rPr>
          <w:noProof/>
        </w:rPr>
        <w:lastRenderedPageBreak/>
        <mc:AlternateContent>
          <mc:Choice Requires="wpg">
            <w:drawing>
              <wp:inline distT="0" distB="0" distL="0" distR="0" wp14:anchorId="4C5FB8DC" wp14:editId="0F43A139">
                <wp:extent cx="5390388" cy="8412480"/>
                <wp:effectExtent l="0" t="0" r="0" b="0"/>
                <wp:docPr id="6646" name="Group 6646"/>
                <wp:cNvGraphicFramePr/>
                <a:graphic xmlns:a="http://schemas.openxmlformats.org/drawingml/2006/main">
                  <a:graphicData uri="http://schemas.microsoft.com/office/word/2010/wordprocessingGroup">
                    <wpg:wgp>
                      <wpg:cNvGrpSpPr/>
                      <wpg:grpSpPr>
                        <a:xfrm>
                          <a:off x="0" y="0"/>
                          <a:ext cx="5390388" cy="8412480"/>
                          <a:chOff x="0" y="0"/>
                          <a:chExt cx="5390388" cy="8412480"/>
                        </a:xfrm>
                      </wpg:grpSpPr>
                      <pic:pic xmlns:pic="http://schemas.openxmlformats.org/drawingml/2006/picture">
                        <pic:nvPicPr>
                          <pic:cNvPr id="505" name="Picture 505"/>
                          <pic:cNvPicPr/>
                        </pic:nvPicPr>
                        <pic:blipFill>
                          <a:blip r:embed="rId255"/>
                          <a:stretch>
                            <a:fillRect/>
                          </a:stretch>
                        </pic:blipFill>
                        <pic:spPr>
                          <a:xfrm>
                            <a:off x="0" y="5779008"/>
                            <a:ext cx="5390388" cy="2633472"/>
                          </a:xfrm>
                          <a:prstGeom prst="rect">
                            <a:avLst/>
                          </a:prstGeom>
                        </pic:spPr>
                      </pic:pic>
                      <pic:pic xmlns:pic="http://schemas.openxmlformats.org/drawingml/2006/picture">
                        <pic:nvPicPr>
                          <pic:cNvPr id="507" name="Picture 507"/>
                          <pic:cNvPicPr/>
                        </pic:nvPicPr>
                        <pic:blipFill>
                          <a:blip r:embed="rId256"/>
                          <a:stretch>
                            <a:fillRect/>
                          </a:stretch>
                        </pic:blipFill>
                        <pic:spPr>
                          <a:xfrm>
                            <a:off x="64008" y="5843016"/>
                            <a:ext cx="5212081" cy="2455164"/>
                          </a:xfrm>
                          <a:prstGeom prst="rect">
                            <a:avLst/>
                          </a:prstGeom>
                        </pic:spPr>
                      </pic:pic>
                      <wps:wsp>
                        <wps:cNvPr id="508" name="Shape 508"/>
                        <wps:cNvSpPr/>
                        <wps:spPr>
                          <a:xfrm>
                            <a:off x="44958" y="5823966"/>
                            <a:ext cx="5250180" cy="2493265"/>
                          </a:xfrm>
                          <a:custGeom>
                            <a:avLst/>
                            <a:gdLst/>
                            <a:ahLst/>
                            <a:cxnLst/>
                            <a:rect l="0" t="0" r="0" b="0"/>
                            <a:pathLst>
                              <a:path w="5250180" h="2493265">
                                <a:moveTo>
                                  <a:pt x="0" y="2493265"/>
                                </a:moveTo>
                                <a:lnTo>
                                  <a:pt x="5250180" y="2493265"/>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10" name="Picture 510"/>
                          <pic:cNvPicPr/>
                        </pic:nvPicPr>
                        <pic:blipFill>
                          <a:blip r:embed="rId257"/>
                          <a:stretch>
                            <a:fillRect/>
                          </a:stretch>
                        </pic:blipFill>
                        <pic:spPr>
                          <a:xfrm>
                            <a:off x="0" y="0"/>
                            <a:ext cx="5390388" cy="3116580"/>
                          </a:xfrm>
                          <a:prstGeom prst="rect">
                            <a:avLst/>
                          </a:prstGeom>
                        </pic:spPr>
                      </pic:pic>
                      <pic:pic xmlns:pic="http://schemas.openxmlformats.org/drawingml/2006/picture">
                        <pic:nvPicPr>
                          <pic:cNvPr id="512" name="Picture 512"/>
                          <pic:cNvPicPr/>
                        </pic:nvPicPr>
                        <pic:blipFill>
                          <a:blip r:embed="rId258"/>
                          <a:stretch>
                            <a:fillRect/>
                          </a:stretch>
                        </pic:blipFill>
                        <pic:spPr>
                          <a:xfrm>
                            <a:off x="64008" y="64008"/>
                            <a:ext cx="5212081" cy="2938272"/>
                          </a:xfrm>
                          <a:prstGeom prst="rect">
                            <a:avLst/>
                          </a:prstGeom>
                        </pic:spPr>
                      </pic:pic>
                      <wps:wsp>
                        <wps:cNvPr id="513" name="Shape 513"/>
                        <wps:cNvSpPr/>
                        <wps:spPr>
                          <a:xfrm>
                            <a:off x="44958" y="44958"/>
                            <a:ext cx="5250180" cy="2976372"/>
                          </a:xfrm>
                          <a:custGeom>
                            <a:avLst/>
                            <a:gdLst/>
                            <a:ahLst/>
                            <a:cxnLst/>
                            <a:rect l="0" t="0" r="0" b="0"/>
                            <a:pathLst>
                              <a:path w="5250180" h="2976372">
                                <a:moveTo>
                                  <a:pt x="0" y="2976372"/>
                                </a:moveTo>
                                <a:lnTo>
                                  <a:pt x="5250180" y="29763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15" name="Picture 515"/>
                          <pic:cNvPicPr/>
                        </pic:nvPicPr>
                        <pic:blipFill>
                          <a:blip r:embed="rId259"/>
                          <a:stretch>
                            <a:fillRect/>
                          </a:stretch>
                        </pic:blipFill>
                        <pic:spPr>
                          <a:xfrm>
                            <a:off x="0" y="3220212"/>
                            <a:ext cx="5390388" cy="2476500"/>
                          </a:xfrm>
                          <a:prstGeom prst="rect">
                            <a:avLst/>
                          </a:prstGeom>
                        </pic:spPr>
                      </pic:pic>
                      <pic:pic xmlns:pic="http://schemas.openxmlformats.org/drawingml/2006/picture">
                        <pic:nvPicPr>
                          <pic:cNvPr id="517" name="Picture 517"/>
                          <pic:cNvPicPr/>
                        </pic:nvPicPr>
                        <pic:blipFill>
                          <a:blip r:embed="rId260"/>
                          <a:stretch>
                            <a:fillRect/>
                          </a:stretch>
                        </pic:blipFill>
                        <pic:spPr>
                          <a:xfrm>
                            <a:off x="64008" y="3284219"/>
                            <a:ext cx="5212081" cy="2298192"/>
                          </a:xfrm>
                          <a:prstGeom prst="rect">
                            <a:avLst/>
                          </a:prstGeom>
                        </pic:spPr>
                      </pic:pic>
                      <wps:wsp>
                        <wps:cNvPr id="518" name="Shape 518"/>
                        <wps:cNvSpPr/>
                        <wps:spPr>
                          <a:xfrm>
                            <a:off x="44958" y="3265169"/>
                            <a:ext cx="5250180" cy="2336292"/>
                          </a:xfrm>
                          <a:custGeom>
                            <a:avLst/>
                            <a:gdLst/>
                            <a:ahLst/>
                            <a:cxnLst/>
                            <a:rect l="0" t="0" r="0" b="0"/>
                            <a:pathLst>
                              <a:path w="5250180" h="2336292">
                                <a:moveTo>
                                  <a:pt x="0" y="2336292"/>
                                </a:moveTo>
                                <a:lnTo>
                                  <a:pt x="5250180" y="233629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1" name="Shape 8311"/>
                        <wps:cNvSpPr/>
                        <wps:spPr>
                          <a:xfrm>
                            <a:off x="4867656" y="517245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520" name="Shape 520"/>
                        <wps:cNvSpPr/>
                        <wps:spPr>
                          <a:xfrm>
                            <a:off x="4867656" y="517245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521" name="Rectangle 521"/>
                        <wps:cNvSpPr/>
                        <wps:spPr>
                          <a:xfrm>
                            <a:off x="4960620" y="5254396"/>
                            <a:ext cx="152019" cy="336570"/>
                          </a:xfrm>
                          <a:prstGeom prst="rect">
                            <a:avLst/>
                          </a:prstGeom>
                          <a:ln>
                            <a:noFill/>
                          </a:ln>
                        </wps:spPr>
                        <wps:txbx>
                          <w:txbxContent>
                            <w:p w14:paraId="580A2AC3"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522" name="Rectangle 522"/>
                        <wps:cNvSpPr/>
                        <wps:spPr>
                          <a:xfrm>
                            <a:off x="5074920" y="5254396"/>
                            <a:ext cx="152019" cy="336570"/>
                          </a:xfrm>
                          <a:prstGeom prst="rect">
                            <a:avLst/>
                          </a:prstGeom>
                          <a:ln>
                            <a:noFill/>
                          </a:ln>
                        </wps:spPr>
                        <wps:txbx>
                          <w:txbxContent>
                            <w:p w14:paraId="19174D30" w14:textId="77777777" w:rsidR="00280C42" w:rsidRDefault="00280C42" w:rsidP="00280C42">
                              <w:r>
                                <w:rPr>
                                  <w:rFonts w:ascii="Times New Roman" w:eastAsia="Times New Roman" w:hAnsi="Times New Roman"/>
                                  <w:b/>
                                  <w:sz w:val="36"/>
                                </w:rPr>
                                <w:t>4</w:t>
                              </w:r>
                            </w:p>
                          </w:txbxContent>
                        </wps:txbx>
                        <wps:bodyPr horzOverflow="overflow" vert="horz" lIns="0" tIns="0" rIns="0" bIns="0" rtlCol="0">
                          <a:noAutofit/>
                        </wps:bodyPr>
                      </wps:wsp>
                    </wpg:wgp>
                  </a:graphicData>
                </a:graphic>
              </wp:inline>
            </w:drawing>
          </mc:Choice>
          <mc:Fallback>
            <w:pict>
              <v:group w14:anchorId="4C5FB8DC" id="Group 6646" o:spid="_x0000_s1320" style="width:424.45pt;height:662.4pt;mso-position-horizontal-relative:char;mso-position-vertical-relative:line" coordsize="53903,841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">
                <v:shape id="Picture 505" o:spid="_x0000_s1321" type="#_x0000_t75" style="position:absolute;top:57790;width:53903;height:26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">
                  <v:imagedata r:id="rId261" o:title=""/>
                </v:shape>
                <v:shape id="Picture 507" o:spid="_x0000_s1322" type="#_x0000_t75" style="position:absolute;left:640;top:58430;width:52120;height:2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">
                  <v:imagedata r:id="rId262" o:title=""/>
                </v:shape>
                <v:shape id="Shape 508" o:spid="_x0000_s1323" style="position:absolute;left:449;top:58239;width:52502;height:24933;visibility:visible;mso-wrap-style:square;v-text-anchor:top" coordsize="5250180,249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" path="m,2493265r5250180,l5250180,,,,,2493265xe" filled="f" strokeweight="3pt">
                  <v:stroke miterlimit="83231f" joinstyle="miter" endcap="square"/>
                  <v:path arrowok="t" textboxrect="0,0,5250180,2493265"/>
                </v:shape>
                <v:shape id="Picture 510" o:spid="_x0000_s1324" type="#_x0000_t75" style="position:absolute;width:53903;height:3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">
                  <v:imagedata r:id="rId263" o:title=""/>
                </v:shape>
                <v:shape id="Picture 512" o:spid="_x0000_s1325" type="#_x0000_t75" style="position:absolute;left:640;top:640;width:52120;height:29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">
                  <v:imagedata r:id="rId264" o:title=""/>
                </v:shape>
                <v:shape id="Shape 513" o:spid="_x0000_s1326" style="position:absolute;left:449;top:449;width:52502;height:29764;visibility:visible;mso-wrap-style:square;v-text-anchor:top" coordsize="5250180,2976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" path="m,2976372r5250180,l5250180,,,,,2976372xe" filled="f" strokeweight="3pt">
                  <v:stroke miterlimit="83231f" joinstyle="miter" endcap="square"/>
                  <v:path arrowok="t" textboxrect="0,0,5250180,2976372"/>
                </v:shape>
                <v:shape id="Picture 515" o:spid="_x0000_s1327" type="#_x0000_t75" style="position:absolute;top:32202;width:53903;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">
                  <v:imagedata r:id="rId265" o:title=""/>
                </v:shape>
                <v:shape id="Picture 517" o:spid="_x0000_s1328" type="#_x0000_t75" style="position:absolute;left:640;top:32842;width:52120;height:2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">
                  <v:imagedata r:id="rId266" o:title=""/>
                </v:shape>
                <v:shape id="Shape 518" o:spid="_x0000_s1329" style="position:absolute;left:449;top:32651;width:52502;height:23363;visibility:visible;mso-wrap-style:square;v-text-anchor:top" coordsize="5250180,2336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" path="m,2336292r5250180,l5250180,,,,,2336292xe" filled="f" strokeweight="3pt">
                  <v:stroke miterlimit="83231f" joinstyle="miter" endcap="square"/>
                  <v:path arrowok="t" textboxrect="0,0,5250180,2336292"/>
                </v:shape>
                <v:shape id="Shape 8311" o:spid="_x0000_s1330" style="position:absolute;left:48676;top:5172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" path="m,l411480,r,402336l,402336,,e" stroked="f" strokeweight="0">
                  <v:stroke miterlimit="83231f" joinstyle="miter" endcap="square"/>
                  <v:path arrowok="t" textboxrect="0,0,411480,402336"/>
                </v:shape>
                <v:shape id="Shape 520" o:spid="_x0000_s1331" style="position:absolute;left:48676;top:5172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" path="m,402336r411480,l411480,,,,,402336xe" filled="f" strokeweight=".96pt">
                  <v:stroke miterlimit="83231f" joinstyle="miter"/>
                  <v:path arrowok="t" textboxrect="0,0,411480,402336"/>
                </v:shape>
                <v:rect id="Rectangle 521" o:spid="_x0000_s1332" style="position:absolute;left:49606;top:52543;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580A2AC3" w14:textId="77777777" w:rsidR="00280C42" w:rsidRDefault="00280C42" w:rsidP="00280C42">
                        <w:r>
                          <w:rPr>
                            <w:rFonts w:ascii="Times New Roman" w:eastAsia="Times New Roman" w:hAnsi="Times New Roman"/>
                            <w:b/>
                            <w:sz w:val="36"/>
                          </w:rPr>
                          <w:t>3</w:t>
                        </w:r>
                      </w:p>
                    </w:txbxContent>
                  </v:textbox>
                </v:rect>
                <v:rect id="Rectangle 522" o:spid="_x0000_s1333" style="position:absolute;left:50749;top:52543;width:152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19174D30" w14:textId="77777777" w:rsidR="00280C42" w:rsidRDefault="00280C42" w:rsidP="00280C42">
                        <w:r>
                          <w:rPr>
                            <w:rFonts w:ascii="Times New Roman" w:eastAsia="Times New Roman" w:hAnsi="Times New Roman"/>
                            <w:b/>
                            <w:sz w:val="36"/>
                          </w:rPr>
                          <w:t>4</w:t>
                        </w:r>
                      </w:p>
                    </w:txbxContent>
                  </v:textbox>
                </v:rect>
                <w10:anchorlock/>
              </v:group>
            </w:pict>
          </mc:Fallback>
        </mc:AlternateContent>
      </w:r>
    </w:p>
    <w:p w14:paraId="29590A67" w14:textId="77777777" w:rsidR="00280C42" w:rsidRDefault="00280C42" w:rsidP="00280C42">
      <w:pPr>
        <w:spacing w:after="480"/>
        <w:ind w:left="-245" w:right="-324"/>
      </w:pPr>
      <w:r>
        <w:rPr>
          <w:noProof/>
        </w:rPr>
        <w:lastRenderedPageBreak/>
        <mc:AlternateContent>
          <mc:Choice Requires="wpg">
            <w:drawing>
              <wp:inline distT="0" distB="0" distL="0" distR="0" wp14:anchorId="308CBE42" wp14:editId="226BA672">
                <wp:extent cx="5390388" cy="2702052"/>
                <wp:effectExtent l="0" t="0" r="0" b="0"/>
                <wp:docPr id="5807" name="Group 5807"/>
                <wp:cNvGraphicFramePr/>
                <a:graphic xmlns:a="http://schemas.openxmlformats.org/drawingml/2006/main">
                  <a:graphicData uri="http://schemas.microsoft.com/office/word/2010/wordprocessingGroup">
                    <wpg:wgp>
                      <wpg:cNvGrpSpPr/>
                      <wpg:grpSpPr>
                        <a:xfrm>
                          <a:off x="0" y="0"/>
                          <a:ext cx="5390388" cy="2702052"/>
                          <a:chOff x="0" y="0"/>
                          <a:chExt cx="5390388" cy="2702052"/>
                        </a:xfrm>
                      </wpg:grpSpPr>
                      <pic:pic xmlns:pic="http://schemas.openxmlformats.org/drawingml/2006/picture">
                        <pic:nvPicPr>
                          <pic:cNvPr id="532" name="Picture 532"/>
                          <pic:cNvPicPr/>
                        </pic:nvPicPr>
                        <pic:blipFill>
                          <a:blip r:embed="rId267"/>
                          <a:stretch>
                            <a:fillRect/>
                          </a:stretch>
                        </pic:blipFill>
                        <pic:spPr>
                          <a:xfrm>
                            <a:off x="0" y="0"/>
                            <a:ext cx="5390388" cy="2702052"/>
                          </a:xfrm>
                          <a:prstGeom prst="rect">
                            <a:avLst/>
                          </a:prstGeom>
                        </pic:spPr>
                      </pic:pic>
                      <pic:pic xmlns:pic="http://schemas.openxmlformats.org/drawingml/2006/picture">
                        <pic:nvPicPr>
                          <pic:cNvPr id="534" name="Picture 534"/>
                          <pic:cNvPicPr/>
                        </pic:nvPicPr>
                        <pic:blipFill>
                          <a:blip r:embed="rId268"/>
                          <a:stretch>
                            <a:fillRect/>
                          </a:stretch>
                        </pic:blipFill>
                        <pic:spPr>
                          <a:xfrm>
                            <a:off x="64008" y="64008"/>
                            <a:ext cx="5212081" cy="2523744"/>
                          </a:xfrm>
                          <a:prstGeom prst="rect">
                            <a:avLst/>
                          </a:prstGeom>
                        </pic:spPr>
                      </pic:pic>
                      <wps:wsp>
                        <wps:cNvPr id="535" name="Shape 535"/>
                        <wps:cNvSpPr/>
                        <wps:spPr>
                          <a:xfrm>
                            <a:off x="44958" y="44958"/>
                            <a:ext cx="5250180" cy="2561844"/>
                          </a:xfrm>
                          <a:custGeom>
                            <a:avLst/>
                            <a:gdLst/>
                            <a:ahLst/>
                            <a:cxnLst/>
                            <a:rect l="0" t="0" r="0" b="0"/>
                            <a:pathLst>
                              <a:path w="5250180" h="2561844">
                                <a:moveTo>
                                  <a:pt x="0" y="2561844"/>
                                </a:moveTo>
                                <a:lnTo>
                                  <a:pt x="5250180" y="25618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F2EECF" id="Group 5807" o:spid="_x0000_s1026" style="width:424.45pt;height:212.75pt;mso-position-horizontal-relative:char;mso-position-vertical-relative:line" coordsize="53903,270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">
                <v:shape id="Picture 532" o:spid="_x0000_s1027" type="#_x0000_t75" style="position:absolute;width:53903;height:2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">
                  <v:imagedata r:id="rId269" o:title=""/>
                </v:shape>
                <v:shape id="Picture 534" o:spid="_x0000_s1028" type="#_x0000_t75" style="position:absolute;left:640;top:640;width:52120;height:25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">
                  <v:imagedata r:id="rId270" o:title=""/>
                </v:shape>
                <v:shape id="Shape 535" o:spid="_x0000_s1029" style="position:absolute;left:449;top:449;width:52502;height:25619;visibility:visible;mso-wrap-style:square;v-text-anchor:top" coordsize="5250180,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" path="m,2561844r5250180,l5250180,,,,,2561844xe" filled="f" strokeweight="3pt">
                  <v:stroke miterlimit="83231f" joinstyle="miter" endcap="square"/>
                  <v:path arrowok="t" textboxrect="0,0,5250180,2561844"/>
                </v:shape>
                <w10:anchorlock/>
              </v:group>
            </w:pict>
          </mc:Fallback>
        </mc:AlternateContent>
      </w:r>
    </w:p>
    <w:p w14:paraId="57F0EB7B" w14:textId="77777777" w:rsidR="00280C42" w:rsidRDefault="00280C42" w:rsidP="00280C42">
      <w:pPr>
        <w:spacing w:after="0"/>
        <w:ind w:left="-245" w:right="-324"/>
      </w:pPr>
      <w:r>
        <w:rPr>
          <w:noProof/>
        </w:rPr>
        <mc:AlternateContent>
          <mc:Choice Requires="wpg">
            <w:drawing>
              <wp:inline distT="0" distB="0" distL="0" distR="0" wp14:anchorId="16DD2D4C" wp14:editId="3E1F73D5">
                <wp:extent cx="5390388" cy="4739640"/>
                <wp:effectExtent l="0" t="0" r="0" b="0"/>
                <wp:docPr id="5806" name="Group 5806"/>
                <wp:cNvGraphicFramePr/>
                <a:graphic xmlns:a="http://schemas.openxmlformats.org/drawingml/2006/main">
                  <a:graphicData uri="http://schemas.microsoft.com/office/word/2010/wordprocessingGroup">
                    <wpg:wgp>
                      <wpg:cNvGrpSpPr/>
                      <wpg:grpSpPr>
                        <a:xfrm>
                          <a:off x="0" y="0"/>
                          <a:ext cx="5390388" cy="4739640"/>
                          <a:chOff x="0" y="0"/>
                          <a:chExt cx="5390388" cy="4739640"/>
                        </a:xfrm>
                      </wpg:grpSpPr>
                      <pic:pic xmlns:pic="http://schemas.openxmlformats.org/drawingml/2006/picture">
                        <pic:nvPicPr>
                          <pic:cNvPr id="527" name="Picture 527"/>
                          <pic:cNvPicPr/>
                        </pic:nvPicPr>
                        <pic:blipFill>
                          <a:blip r:embed="rId271"/>
                          <a:stretch>
                            <a:fillRect/>
                          </a:stretch>
                        </pic:blipFill>
                        <pic:spPr>
                          <a:xfrm>
                            <a:off x="19812" y="2026920"/>
                            <a:ext cx="5370576" cy="2712720"/>
                          </a:xfrm>
                          <a:prstGeom prst="rect">
                            <a:avLst/>
                          </a:prstGeom>
                        </pic:spPr>
                      </pic:pic>
                      <pic:pic xmlns:pic="http://schemas.openxmlformats.org/drawingml/2006/picture">
                        <pic:nvPicPr>
                          <pic:cNvPr id="529" name="Picture 529"/>
                          <pic:cNvPicPr/>
                        </pic:nvPicPr>
                        <pic:blipFill>
                          <a:blip r:embed="rId272"/>
                          <a:stretch>
                            <a:fillRect/>
                          </a:stretch>
                        </pic:blipFill>
                        <pic:spPr>
                          <a:xfrm>
                            <a:off x="83820" y="2090928"/>
                            <a:ext cx="5192269" cy="2534412"/>
                          </a:xfrm>
                          <a:prstGeom prst="rect">
                            <a:avLst/>
                          </a:prstGeom>
                        </pic:spPr>
                      </pic:pic>
                      <wps:wsp>
                        <wps:cNvPr id="530" name="Shape 530"/>
                        <wps:cNvSpPr/>
                        <wps:spPr>
                          <a:xfrm>
                            <a:off x="64770" y="2071878"/>
                            <a:ext cx="5230369" cy="2572512"/>
                          </a:xfrm>
                          <a:custGeom>
                            <a:avLst/>
                            <a:gdLst/>
                            <a:ahLst/>
                            <a:cxnLst/>
                            <a:rect l="0" t="0" r="0" b="0"/>
                            <a:pathLst>
                              <a:path w="5230369" h="2572512">
                                <a:moveTo>
                                  <a:pt x="0" y="2572512"/>
                                </a:moveTo>
                                <a:lnTo>
                                  <a:pt x="5230369" y="2572512"/>
                                </a:lnTo>
                                <a:lnTo>
                                  <a:pt x="5230369"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7" name="Picture 537"/>
                          <pic:cNvPicPr/>
                        </pic:nvPicPr>
                        <pic:blipFill>
                          <a:blip r:embed="rId273"/>
                          <a:stretch>
                            <a:fillRect/>
                          </a:stretch>
                        </pic:blipFill>
                        <pic:spPr>
                          <a:xfrm>
                            <a:off x="0" y="0"/>
                            <a:ext cx="5390388" cy="1783080"/>
                          </a:xfrm>
                          <a:prstGeom prst="rect">
                            <a:avLst/>
                          </a:prstGeom>
                        </pic:spPr>
                      </pic:pic>
                      <pic:pic xmlns:pic="http://schemas.openxmlformats.org/drawingml/2006/picture">
                        <pic:nvPicPr>
                          <pic:cNvPr id="539" name="Picture 539"/>
                          <pic:cNvPicPr/>
                        </pic:nvPicPr>
                        <pic:blipFill>
                          <a:blip r:embed="rId274"/>
                          <a:stretch>
                            <a:fillRect/>
                          </a:stretch>
                        </pic:blipFill>
                        <pic:spPr>
                          <a:xfrm>
                            <a:off x="64008" y="64008"/>
                            <a:ext cx="5212081" cy="1604772"/>
                          </a:xfrm>
                          <a:prstGeom prst="rect">
                            <a:avLst/>
                          </a:prstGeom>
                        </pic:spPr>
                      </pic:pic>
                      <wps:wsp>
                        <wps:cNvPr id="540" name="Shape 540"/>
                        <wps:cNvSpPr/>
                        <wps:spPr>
                          <a:xfrm>
                            <a:off x="44958" y="44958"/>
                            <a:ext cx="5250180" cy="1642872"/>
                          </a:xfrm>
                          <a:custGeom>
                            <a:avLst/>
                            <a:gdLst/>
                            <a:ahLst/>
                            <a:cxnLst/>
                            <a:rect l="0" t="0" r="0" b="0"/>
                            <a:pathLst>
                              <a:path w="5250180" h="1642872">
                                <a:moveTo>
                                  <a:pt x="0" y="1642872"/>
                                </a:moveTo>
                                <a:lnTo>
                                  <a:pt x="5250180" y="16428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2" name="Shape 8312"/>
                        <wps:cNvSpPr/>
                        <wps:spPr>
                          <a:xfrm>
                            <a:off x="4867656" y="1267968"/>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542" name="Shape 542"/>
                        <wps:cNvSpPr/>
                        <wps:spPr>
                          <a:xfrm>
                            <a:off x="4867656" y="1267968"/>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543" name="Rectangle 543"/>
                        <wps:cNvSpPr/>
                        <wps:spPr>
                          <a:xfrm>
                            <a:off x="4960620" y="1349908"/>
                            <a:ext cx="152019" cy="336570"/>
                          </a:xfrm>
                          <a:prstGeom prst="rect">
                            <a:avLst/>
                          </a:prstGeom>
                          <a:ln>
                            <a:noFill/>
                          </a:ln>
                        </wps:spPr>
                        <wps:txbx>
                          <w:txbxContent>
                            <w:p w14:paraId="2DF8F5D1"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544" name="Rectangle 544"/>
                        <wps:cNvSpPr/>
                        <wps:spPr>
                          <a:xfrm>
                            <a:off x="5074920" y="1349908"/>
                            <a:ext cx="152019" cy="336570"/>
                          </a:xfrm>
                          <a:prstGeom prst="rect">
                            <a:avLst/>
                          </a:prstGeom>
                          <a:ln>
                            <a:noFill/>
                          </a:ln>
                        </wps:spPr>
                        <wps:txbx>
                          <w:txbxContent>
                            <w:p w14:paraId="42FB226D" w14:textId="77777777" w:rsidR="00280C42" w:rsidRDefault="00280C42" w:rsidP="00280C42">
                              <w:r>
                                <w:rPr>
                                  <w:rFonts w:ascii="Times New Roman" w:eastAsia="Times New Roman" w:hAnsi="Times New Roman"/>
                                  <w:b/>
                                  <w:sz w:val="36"/>
                                </w:rPr>
                                <w:t>5</w:t>
                              </w:r>
                            </w:p>
                          </w:txbxContent>
                        </wps:txbx>
                        <wps:bodyPr horzOverflow="overflow" vert="horz" lIns="0" tIns="0" rIns="0" bIns="0" rtlCol="0">
                          <a:noAutofit/>
                        </wps:bodyPr>
                      </wps:wsp>
                    </wpg:wgp>
                  </a:graphicData>
                </a:graphic>
              </wp:inline>
            </w:drawing>
          </mc:Choice>
          <mc:Fallback>
            <w:pict>
              <v:group w14:anchorId="16DD2D4C" id="Group 5806" o:spid="_x0000_s1334" style="width:424.45pt;height:373.2pt;mso-position-horizontal-relative:char;mso-position-vertical-relative:line" coordsize="53903,473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&#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">
                <v:shape id="Picture 527" o:spid="_x0000_s1335" type="#_x0000_t75" style="position:absolute;left:198;top:20269;width:53705;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">
                  <v:imagedata r:id="rId275" o:title=""/>
                </v:shape>
                <v:shape id="Picture 529" o:spid="_x0000_s1336" type="#_x0000_t75" style="position:absolute;left:838;top:20909;width:51922;height:2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">
                  <v:imagedata r:id="rId276" o:title=""/>
                </v:shape>
                <v:shape id="Shape 530" o:spid="_x0000_s1337" style="position:absolute;left:647;top:20718;width:52304;height:25725;visibility:visible;mso-wrap-style:square;v-text-anchor:top" coordsize="5230369,2572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" path="m,2572512r5230369,l5230369,,,,,2572512xe" filled="f" strokeweight="3pt">
                  <v:stroke miterlimit="83231f" joinstyle="miter" endcap="square"/>
                  <v:path arrowok="t" textboxrect="0,0,5230369,2572512"/>
                </v:shape>
                <v:shape id="Picture 537" o:spid="_x0000_s1338" type="#_x0000_t75" style="position:absolute;width:53903;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">
                  <v:imagedata r:id="rId277" o:title=""/>
                </v:shape>
                <v:shape id="Picture 539" o:spid="_x0000_s1339" type="#_x0000_t75" style="position:absolute;left:640;top:640;width:52120;height:1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">
                  <v:imagedata r:id="rId278" o:title=""/>
                </v:shape>
                <v:shape id="Shape 540" o:spid="_x0000_s1340" style="position:absolute;left:449;top:449;width:52502;height:16429;visibility:visible;mso-wrap-style:square;v-text-anchor:top" coordsize="5250180,164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" path="m,1642872r5250180,l5250180,,,,,1642872xe" filled="f" strokeweight="3pt">
                  <v:stroke miterlimit="83231f" joinstyle="miter" endcap="square"/>
                  <v:path arrowok="t" textboxrect="0,0,5250180,1642872"/>
                </v:shape>
                <v:shape id="Shape 8312" o:spid="_x0000_s1341" style="position:absolute;left:48676;top:12679;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" path="m,l411480,r,402336l,402336,,e" stroked="f" strokeweight="0">
                  <v:stroke miterlimit="83231f" joinstyle="miter" endcap="square"/>
                  <v:path arrowok="t" textboxrect="0,0,411480,402336"/>
                </v:shape>
                <v:shape id="Shape 542" o:spid="_x0000_s1342" style="position:absolute;left:48676;top:12679;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" path="m,402336r411480,l411480,,,,,402336xe" filled="f" strokeweight=".96pt">
                  <v:stroke miterlimit="83231f" joinstyle="miter"/>
                  <v:path arrowok="t" textboxrect="0,0,411480,402336"/>
                </v:shape>
                <v:rect id="Rectangle 543" o:spid="_x0000_s1343" style="position:absolute;left:49606;top:13499;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" filled="f" stroked="f">
                  <v:textbox inset="0,0,0,0">
                    <w:txbxContent>
                      <w:p w14:paraId="2DF8F5D1" w14:textId="77777777" w:rsidR="00280C42" w:rsidRDefault="00280C42" w:rsidP="00280C42">
                        <w:r>
                          <w:rPr>
                            <w:rFonts w:ascii="Times New Roman" w:eastAsia="Times New Roman" w:hAnsi="Times New Roman"/>
                            <w:b/>
                            <w:sz w:val="36"/>
                          </w:rPr>
                          <w:t>3</w:t>
                        </w:r>
                      </w:p>
                    </w:txbxContent>
                  </v:textbox>
                </v:rect>
                <v:rect id="Rectangle 544" o:spid="_x0000_s1344" style="position:absolute;left:50749;top:13499;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QxQAAANwAAAAPAAAAZHJzL2Rvd25yZXYueG1sRI9Pi8Iw&#10;FMTvgt8hPMGbpi4q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A95f+QxQAAANwAAAAP&#10;AAAAAAAAAAAAAAAAAAcCAABkcnMvZG93bnJldi54bWxQSwUGAAAAAAMAAwC3AAAA+QIAAAAA&#10;" filled="f" stroked="f">
                  <v:textbox inset="0,0,0,0">
                    <w:txbxContent>
                      <w:p w14:paraId="42FB226D" w14:textId="77777777" w:rsidR="00280C42" w:rsidRDefault="00280C42" w:rsidP="00280C42">
                        <w:r>
                          <w:rPr>
                            <w:rFonts w:ascii="Times New Roman" w:eastAsia="Times New Roman" w:hAnsi="Times New Roman"/>
                            <w:b/>
                            <w:sz w:val="36"/>
                          </w:rPr>
                          <w:t>5</w:t>
                        </w:r>
                      </w:p>
                    </w:txbxContent>
                  </v:textbox>
                </v:rect>
                <w10:anchorlock/>
              </v:group>
            </w:pict>
          </mc:Fallback>
        </mc:AlternateContent>
      </w:r>
    </w:p>
    <w:p w14:paraId="5086B442" w14:textId="77777777" w:rsidR="00280C42" w:rsidRDefault="00280C42" w:rsidP="00280C42">
      <w:pPr>
        <w:spacing w:after="0"/>
        <w:ind w:left="-245" w:right="-324"/>
      </w:pPr>
      <w:r>
        <w:rPr>
          <w:noProof/>
        </w:rPr>
        <w:lastRenderedPageBreak/>
        <mc:AlternateContent>
          <mc:Choice Requires="wpg">
            <w:drawing>
              <wp:inline distT="0" distB="0" distL="0" distR="0" wp14:anchorId="57AB8732" wp14:editId="6A6E7AAE">
                <wp:extent cx="5390388" cy="7627621"/>
                <wp:effectExtent l="0" t="0" r="0" b="0"/>
                <wp:docPr id="5833" name="Group 5833"/>
                <wp:cNvGraphicFramePr/>
                <a:graphic xmlns:a="http://schemas.openxmlformats.org/drawingml/2006/main">
                  <a:graphicData uri="http://schemas.microsoft.com/office/word/2010/wordprocessingGroup">
                    <wpg:wgp>
                      <wpg:cNvGrpSpPr/>
                      <wpg:grpSpPr>
                        <a:xfrm>
                          <a:off x="0" y="0"/>
                          <a:ext cx="5390388" cy="7627621"/>
                          <a:chOff x="0" y="0"/>
                          <a:chExt cx="5390388" cy="7627621"/>
                        </a:xfrm>
                      </wpg:grpSpPr>
                      <pic:pic xmlns:pic="http://schemas.openxmlformats.org/drawingml/2006/picture">
                        <pic:nvPicPr>
                          <pic:cNvPr id="549" name="Picture 549"/>
                          <pic:cNvPicPr/>
                        </pic:nvPicPr>
                        <pic:blipFill>
                          <a:blip r:embed="rId279"/>
                          <a:stretch>
                            <a:fillRect/>
                          </a:stretch>
                        </pic:blipFill>
                        <pic:spPr>
                          <a:xfrm>
                            <a:off x="0" y="5131309"/>
                            <a:ext cx="5390388" cy="2496312"/>
                          </a:xfrm>
                          <a:prstGeom prst="rect">
                            <a:avLst/>
                          </a:prstGeom>
                        </pic:spPr>
                      </pic:pic>
                      <pic:pic xmlns:pic="http://schemas.openxmlformats.org/drawingml/2006/picture">
                        <pic:nvPicPr>
                          <pic:cNvPr id="551" name="Picture 551"/>
                          <pic:cNvPicPr/>
                        </pic:nvPicPr>
                        <pic:blipFill>
                          <a:blip r:embed="rId280"/>
                          <a:stretch>
                            <a:fillRect/>
                          </a:stretch>
                        </pic:blipFill>
                        <pic:spPr>
                          <a:xfrm>
                            <a:off x="64008" y="5195316"/>
                            <a:ext cx="5212081" cy="2318004"/>
                          </a:xfrm>
                          <a:prstGeom prst="rect">
                            <a:avLst/>
                          </a:prstGeom>
                        </pic:spPr>
                      </pic:pic>
                      <wps:wsp>
                        <wps:cNvPr id="552" name="Shape 552"/>
                        <wps:cNvSpPr/>
                        <wps:spPr>
                          <a:xfrm>
                            <a:off x="44958" y="5176266"/>
                            <a:ext cx="5250180" cy="2356104"/>
                          </a:xfrm>
                          <a:custGeom>
                            <a:avLst/>
                            <a:gdLst/>
                            <a:ahLst/>
                            <a:cxnLst/>
                            <a:rect l="0" t="0" r="0" b="0"/>
                            <a:pathLst>
                              <a:path w="5250180" h="2356104">
                                <a:moveTo>
                                  <a:pt x="0" y="2356104"/>
                                </a:moveTo>
                                <a:lnTo>
                                  <a:pt x="5250180" y="235610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54" name="Picture 554"/>
                          <pic:cNvPicPr/>
                        </pic:nvPicPr>
                        <pic:blipFill>
                          <a:blip r:embed="rId281"/>
                          <a:stretch>
                            <a:fillRect/>
                          </a:stretch>
                        </pic:blipFill>
                        <pic:spPr>
                          <a:xfrm>
                            <a:off x="0" y="0"/>
                            <a:ext cx="5390388" cy="2606040"/>
                          </a:xfrm>
                          <a:prstGeom prst="rect">
                            <a:avLst/>
                          </a:prstGeom>
                        </pic:spPr>
                      </pic:pic>
                      <pic:pic xmlns:pic="http://schemas.openxmlformats.org/drawingml/2006/picture">
                        <pic:nvPicPr>
                          <pic:cNvPr id="556" name="Picture 556"/>
                          <pic:cNvPicPr/>
                        </pic:nvPicPr>
                        <pic:blipFill>
                          <a:blip r:embed="rId282"/>
                          <a:stretch>
                            <a:fillRect/>
                          </a:stretch>
                        </pic:blipFill>
                        <pic:spPr>
                          <a:xfrm>
                            <a:off x="64008" y="64008"/>
                            <a:ext cx="5212081" cy="2427732"/>
                          </a:xfrm>
                          <a:prstGeom prst="rect">
                            <a:avLst/>
                          </a:prstGeom>
                        </pic:spPr>
                      </pic:pic>
                      <wps:wsp>
                        <wps:cNvPr id="557" name="Shape 557"/>
                        <wps:cNvSpPr/>
                        <wps:spPr>
                          <a:xfrm>
                            <a:off x="44958" y="44958"/>
                            <a:ext cx="5250180" cy="2465832"/>
                          </a:xfrm>
                          <a:custGeom>
                            <a:avLst/>
                            <a:gdLst/>
                            <a:ahLst/>
                            <a:cxnLst/>
                            <a:rect l="0" t="0" r="0" b="0"/>
                            <a:pathLst>
                              <a:path w="5250180" h="2465832">
                                <a:moveTo>
                                  <a:pt x="0" y="2465832"/>
                                </a:moveTo>
                                <a:lnTo>
                                  <a:pt x="5250180" y="24658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59" name="Picture 559"/>
                          <pic:cNvPicPr/>
                        </pic:nvPicPr>
                        <pic:blipFill>
                          <a:blip r:embed="rId283"/>
                          <a:stretch>
                            <a:fillRect/>
                          </a:stretch>
                        </pic:blipFill>
                        <pic:spPr>
                          <a:xfrm>
                            <a:off x="0" y="2770633"/>
                            <a:ext cx="5390388" cy="2159508"/>
                          </a:xfrm>
                          <a:prstGeom prst="rect">
                            <a:avLst/>
                          </a:prstGeom>
                        </pic:spPr>
                      </pic:pic>
                      <pic:pic xmlns:pic="http://schemas.openxmlformats.org/drawingml/2006/picture">
                        <pic:nvPicPr>
                          <pic:cNvPr id="561" name="Picture 561"/>
                          <pic:cNvPicPr/>
                        </pic:nvPicPr>
                        <pic:blipFill>
                          <a:blip r:embed="rId284"/>
                          <a:stretch>
                            <a:fillRect/>
                          </a:stretch>
                        </pic:blipFill>
                        <pic:spPr>
                          <a:xfrm>
                            <a:off x="64008" y="2834640"/>
                            <a:ext cx="5212081" cy="1981200"/>
                          </a:xfrm>
                          <a:prstGeom prst="rect">
                            <a:avLst/>
                          </a:prstGeom>
                        </pic:spPr>
                      </pic:pic>
                      <wps:wsp>
                        <wps:cNvPr id="562" name="Shape 562"/>
                        <wps:cNvSpPr/>
                        <wps:spPr>
                          <a:xfrm>
                            <a:off x="44958" y="2815591"/>
                            <a:ext cx="5250180" cy="2019300"/>
                          </a:xfrm>
                          <a:custGeom>
                            <a:avLst/>
                            <a:gdLst/>
                            <a:ahLst/>
                            <a:cxnLst/>
                            <a:rect l="0" t="0" r="0" b="0"/>
                            <a:pathLst>
                              <a:path w="5250180" h="2019300">
                                <a:moveTo>
                                  <a:pt x="0" y="2019300"/>
                                </a:moveTo>
                                <a:lnTo>
                                  <a:pt x="5250180" y="201930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3" name="Shape 8313"/>
                        <wps:cNvSpPr/>
                        <wps:spPr>
                          <a:xfrm>
                            <a:off x="4867656" y="4405885"/>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564" name="Shape 564"/>
                        <wps:cNvSpPr/>
                        <wps:spPr>
                          <a:xfrm>
                            <a:off x="4867656" y="4405885"/>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565" name="Rectangle 565"/>
                        <wps:cNvSpPr/>
                        <wps:spPr>
                          <a:xfrm>
                            <a:off x="4960620" y="4488714"/>
                            <a:ext cx="152019" cy="336570"/>
                          </a:xfrm>
                          <a:prstGeom prst="rect">
                            <a:avLst/>
                          </a:prstGeom>
                          <a:ln>
                            <a:noFill/>
                          </a:ln>
                        </wps:spPr>
                        <wps:txbx>
                          <w:txbxContent>
                            <w:p w14:paraId="37647EB9"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566" name="Rectangle 566"/>
                        <wps:cNvSpPr/>
                        <wps:spPr>
                          <a:xfrm>
                            <a:off x="5074920" y="4488714"/>
                            <a:ext cx="152019" cy="336570"/>
                          </a:xfrm>
                          <a:prstGeom prst="rect">
                            <a:avLst/>
                          </a:prstGeom>
                          <a:ln>
                            <a:noFill/>
                          </a:ln>
                        </wps:spPr>
                        <wps:txbx>
                          <w:txbxContent>
                            <w:p w14:paraId="255E51DB" w14:textId="77777777" w:rsidR="00280C42" w:rsidRDefault="00280C42" w:rsidP="00280C42">
                              <w:r>
                                <w:rPr>
                                  <w:rFonts w:ascii="Times New Roman" w:eastAsia="Times New Roman" w:hAnsi="Times New Roman"/>
                                  <w:b/>
                                  <w:sz w:val="36"/>
                                </w:rPr>
                                <w:t>6</w:t>
                              </w:r>
                            </w:p>
                          </w:txbxContent>
                        </wps:txbx>
                        <wps:bodyPr horzOverflow="overflow" vert="horz" lIns="0" tIns="0" rIns="0" bIns="0" rtlCol="0">
                          <a:noAutofit/>
                        </wps:bodyPr>
                      </wps:wsp>
                    </wpg:wgp>
                  </a:graphicData>
                </a:graphic>
              </wp:inline>
            </w:drawing>
          </mc:Choice>
          <mc:Fallback>
            <w:pict>
              <v:group w14:anchorId="57AB8732" id="Group 5833" o:spid="_x0000_s1345" style="width:424.45pt;height:600.6pt;mso-position-horizontal-relative:char;mso-position-vertical-relative:line" coordsize="53903,762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">
                <v:shape id="Picture 549" o:spid="_x0000_s1346" type="#_x0000_t75" style="position:absolute;top:51313;width:53903;height:2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">
                  <v:imagedata r:id="rId285" o:title=""/>
                </v:shape>
                <v:shape id="Picture 551" o:spid="_x0000_s1347" type="#_x0000_t75" style="position:absolute;left:640;top:51953;width:52120;height:2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">
                  <v:imagedata r:id="rId286" o:title=""/>
                </v:shape>
                <v:shape id="Shape 552" o:spid="_x0000_s1348" style="position:absolute;left:449;top:51762;width:52502;height:23561;visibility:visible;mso-wrap-style:square;v-text-anchor:top" coordsize="5250180,2356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" path="m,2356104r5250180,l5250180,,,,,2356104xe" filled="f" strokeweight="3pt">
                  <v:stroke miterlimit="83231f" joinstyle="miter" endcap="square"/>
                  <v:path arrowok="t" textboxrect="0,0,5250180,2356104"/>
                </v:shape>
                <v:shape id="Picture 554" o:spid="_x0000_s1349" type="#_x0000_t75" style="position:absolute;width:53903;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">
                  <v:imagedata r:id="rId287" o:title=""/>
                </v:shape>
                <v:shape id="Picture 556" o:spid="_x0000_s1350" type="#_x0000_t75" style="position:absolute;left:640;top:640;width:52120;height:2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">
                  <v:imagedata r:id="rId288" o:title=""/>
                </v:shape>
                <v:shape id="Shape 557" o:spid="_x0000_s1351" style="position:absolute;left:449;top:449;width:52502;height:24658;visibility:visible;mso-wrap-style:square;v-text-anchor:top" coordsize="5250180,246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" path="m,2465832r5250180,l5250180,,,,,2465832xe" filled="f" strokeweight="3pt">
                  <v:stroke miterlimit="83231f" joinstyle="miter" endcap="square"/>
                  <v:path arrowok="t" textboxrect="0,0,5250180,2465832"/>
                </v:shape>
                <v:shape id="Picture 559" o:spid="_x0000_s1352" type="#_x0000_t75" style="position:absolute;top:27706;width:53903;height:21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">
                  <v:imagedata r:id="rId289" o:title=""/>
                </v:shape>
                <v:shape id="Picture 561" o:spid="_x0000_s1353" type="#_x0000_t75" style="position:absolute;left:640;top:28346;width:52120;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">
                  <v:imagedata r:id="rId290" o:title=""/>
                </v:shape>
                <v:shape id="Shape 562" o:spid="_x0000_s1354" style="position:absolute;left:449;top:28155;width:52502;height:20193;visibility:visible;mso-wrap-style:square;v-text-anchor:top" coordsize="5250180,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" path="m,2019300r5250180,l5250180,,,,,2019300xe" filled="f" strokeweight="3pt">
                  <v:stroke miterlimit="83231f" joinstyle="miter" endcap="square"/>
                  <v:path arrowok="t" textboxrect="0,0,5250180,2019300"/>
                </v:shape>
                <v:shape id="Shape 8313" o:spid="_x0000_s1355" style="position:absolute;left:48676;top:44058;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" path="m,l411480,r,403860l,403860,,e" stroked="f" strokeweight="0">
                  <v:stroke miterlimit="83231f" joinstyle="miter" endcap="square"/>
                  <v:path arrowok="t" textboxrect="0,0,411480,403860"/>
                </v:shape>
                <v:shape id="Shape 564" o:spid="_x0000_s1356" style="position:absolute;left:48676;top:44058;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" path="m,403860r411480,l411480,,,,,403860xe" filled="f" strokeweight=".96pt">
                  <v:stroke miterlimit="83231f" joinstyle="miter"/>
                  <v:path arrowok="t" textboxrect="0,0,411480,403860"/>
                </v:shape>
                <v:rect id="Rectangle 565" o:spid="_x0000_s1357" style="position:absolute;left:49606;top:44887;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37647EB9" w14:textId="77777777" w:rsidR="00280C42" w:rsidRDefault="00280C42" w:rsidP="00280C42">
                        <w:r>
                          <w:rPr>
                            <w:rFonts w:ascii="Times New Roman" w:eastAsia="Times New Roman" w:hAnsi="Times New Roman"/>
                            <w:b/>
                            <w:sz w:val="36"/>
                          </w:rPr>
                          <w:t>3</w:t>
                        </w:r>
                      </w:p>
                    </w:txbxContent>
                  </v:textbox>
                </v:rect>
                <v:rect id="Rectangle 566" o:spid="_x0000_s1358" style="position:absolute;left:50749;top:44887;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pgcxgAAANwAAAAPAAAAZHJzL2Rvd25yZXYueG1sRI/NasMw&#10;EITvgb6D2EJvidxATe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6c6YHMYAAADcAAAA&#10;DwAAAAAAAAAAAAAAAAAHAgAAZHJzL2Rvd25yZXYueG1sUEsFBgAAAAADAAMAtwAAAPoCAAAAAA==&#10;" filled="f" stroked="f">
                  <v:textbox inset="0,0,0,0">
                    <w:txbxContent>
                      <w:p w14:paraId="255E51DB" w14:textId="77777777" w:rsidR="00280C42" w:rsidRDefault="00280C42" w:rsidP="00280C42">
                        <w:r>
                          <w:rPr>
                            <w:rFonts w:ascii="Times New Roman" w:eastAsia="Times New Roman" w:hAnsi="Times New Roman"/>
                            <w:b/>
                            <w:sz w:val="36"/>
                          </w:rPr>
                          <w:t>6</w:t>
                        </w:r>
                      </w:p>
                    </w:txbxContent>
                  </v:textbox>
                </v:rect>
                <w10:anchorlock/>
              </v:group>
            </w:pict>
          </mc:Fallback>
        </mc:AlternateContent>
      </w:r>
    </w:p>
    <w:p w14:paraId="5ABE3B5D" w14:textId="77777777" w:rsidR="00280C42" w:rsidRDefault="00280C42" w:rsidP="00280C42">
      <w:pPr>
        <w:spacing w:after="458"/>
        <w:ind w:left="-245" w:right="-324"/>
      </w:pPr>
      <w:r>
        <w:rPr>
          <w:noProof/>
        </w:rPr>
        <w:lastRenderedPageBreak/>
        <mc:AlternateContent>
          <mc:Choice Requires="wpg">
            <w:drawing>
              <wp:inline distT="0" distB="0" distL="0" distR="0" wp14:anchorId="2B65462B" wp14:editId="6741BB1B">
                <wp:extent cx="5390388" cy="2519172"/>
                <wp:effectExtent l="0" t="0" r="0" b="0"/>
                <wp:docPr id="7693" name="Group 7693"/>
                <wp:cNvGraphicFramePr/>
                <a:graphic xmlns:a="http://schemas.openxmlformats.org/drawingml/2006/main">
                  <a:graphicData uri="http://schemas.microsoft.com/office/word/2010/wordprocessingGroup">
                    <wpg:wgp>
                      <wpg:cNvGrpSpPr/>
                      <wpg:grpSpPr>
                        <a:xfrm>
                          <a:off x="0" y="0"/>
                          <a:ext cx="5390388" cy="2519172"/>
                          <a:chOff x="0" y="0"/>
                          <a:chExt cx="5390388" cy="2519172"/>
                        </a:xfrm>
                      </wpg:grpSpPr>
                      <pic:pic xmlns:pic="http://schemas.openxmlformats.org/drawingml/2006/picture">
                        <pic:nvPicPr>
                          <pic:cNvPr id="576" name="Picture 576"/>
                          <pic:cNvPicPr/>
                        </pic:nvPicPr>
                        <pic:blipFill>
                          <a:blip r:embed="rId291"/>
                          <a:stretch>
                            <a:fillRect/>
                          </a:stretch>
                        </pic:blipFill>
                        <pic:spPr>
                          <a:xfrm>
                            <a:off x="0" y="0"/>
                            <a:ext cx="5390388" cy="2519172"/>
                          </a:xfrm>
                          <a:prstGeom prst="rect">
                            <a:avLst/>
                          </a:prstGeom>
                        </pic:spPr>
                      </pic:pic>
                      <pic:pic xmlns:pic="http://schemas.openxmlformats.org/drawingml/2006/picture">
                        <pic:nvPicPr>
                          <pic:cNvPr id="578" name="Picture 578"/>
                          <pic:cNvPicPr/>
                        </pic:nvPicPr>
                        <pic:blipFill>
                          <a:blip r:embed="rId292"/>
                          <a:stretch>
                            <a:fillRect/>
                          </a:stretch>
                        </pic:blipFill>
                        <pic:spPr>
                          <a:xfrm>
                            <a:off x="64008" y="64008"/>
                            <a:ext cx="5212081" cy="2340864"/>
                          </a:xfrm>
                          <a:prstGeom prst="rect">
                            <a:avLst/>
                          </a:prstGeom>
                        </pic:spPr>
                      </pic:pic>
                      <wps:wsp>
                        <wps:cNvPr id="579" name="Shape 579"/>
                        <wps:cNvSpPr/>
                        <wps:spPr>
                          <a:xfrm>
                            <a:off x="44958" y="44958"/>
                            <a:ext cx="5250180" cy="2378964"/>
                          </a:xfrm>
                          <a:custGeom>
                            <a:avLst/>
                            <a:gdLst/>
                            <a:ahLst/>
                            <a:cxnLst/>
                            <a:rect l="0" t="0" r="0" b="0"/>
                            <a:pathLst>
                              <a:path w="5250180" h="2378964">
                                <a:moveTo>
                                  <a:pt x="0" y="2378964"/>
                                </a:moveTo>
                                <a:lnTo>
                                  <a:pt x="5250180" y="237896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0FDBA7" id="Group 7693" o:spid="_x0000_s1026" style="width:424.45pt;height:198.35pt;mso-position-horizontal-relative:char;mso-position-vertical-relative:line" coordsize="53903,251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">
                <v:shape id="Picture 576" o:spid="_x0000_s1027" type="#_x0000_t75" style="position:absolute;width:53903;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">
                  <v:imagedata r:id="rId293" o:title=""/>
                </v:shape>
                <v:shape id="Picture 578" o:spid="_x0000_s1028" type="#_x0000_t75" style="position:absolute;left:640;top:640;width:52120;height:2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">
                  <v:imagedata r:id="rId294" o:title=""/>
                </v:shape>
                <v:shape id="Shape 579" o:spid="_x0000_s1029" style="position:absolute;left:449;top:449;width:52502;height:23790;visibility:visible;mso-wrap-style:square;v-text-anchor:top" coordsize="5250180,237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" path="m,2378964r5250180,l5250180,,,,,2378964xe" filled="f" strokeweight="3pt">
                  <v:stroke miterlimit="83231f" joinstyle="miter" endcap="square"/>
                  <v:path arrowok="t" textboxrect="0,0,5250180,2378964"/>
                </v:shape>
                <w10:anchorlock/>
              </v:group>
            </w:pict>
          </mc:Fallback>
        </mc:AlternateContent>
      </w:r>
    </w:p>
    <w:p w14:paraId="4EF8547F" w14:textId="77777777" w:rsidR="00280C42" w:rsidRDefault="00280C42" w:rsidP="00280C42">
      <w:pPr>
        <w:spacing w:after="554"/>
        <w:ind w:left="-245" w:right="-324"/>
      </w:pPr>
      <w:r>
        <w:rPr>
          <w:noProof/>
        </w:rPr>
        <mc:AlternateContent>
          <mc:Choice Requires="wpg">
            <w:drawing>
              <wp:inline distT="0" distB="0" distL="0" distR="0" wp14:anchorId="5FB3F2B1" wp14:editId="1572621F">
                <wp:extent cx="5390388" cy="2264664"/>
                <wp:effectExtent l="0" t="0" r="0" b="0"/>
                <wp:docPr id="7695" name="Group 7695"/>
                <wp:cNvGraphicFramePr/>
                <a:graphic xmlns:a="http://schemas.openxmlformats.org/drawingml/2006/main">
                  <a:graphicData uri="http://schemas.microsoft.com/office/word/2010/wordprocessingGroup">
                    <wpg:wgp>
                      <wpg:cNvGrpSpPr/>
                      <wpg:grpSpPr>
                        <a:xfrm>
                          <a:off x="0" y="0"/>
                          <a:ext cx="5390388" cy="2264664"/>
                          <a:chOff x="0" y="0"/>
                          <a:chExt cx="5390388" cy="2264664"/>
                        </a:xfrm>
                      </wpg:grpSpPr>
                      <pic:pic xmlns:pic="http://schemas.openxmlformats.org/drawingml/2006/picture">
                        <pic:nvPicPr>
                          <pic:cNvPr id="581" name="Picture 581"/>
                          <pic:cNvPicPr/>
                        </pic:nvPicPr>
                        <pic:blipFill>
                          <a:blip r:embed="rId295"/>
                          <a:stretch>
                            <a:fillRect/>
                          </a:stretch>
                        </pic:blipFill>
                        <pic:spPr>
                          <a:xfrm>
                            <a:off x="0" y="0"/>
                            <a:ext cx="5390388" cy="2264664"/>
                          </a:xfrm>
                          <a:prstGeom prst="rect">
                            <a:avLst/>
                          </a:prstGeom>
                        </pic:spPr>
                      </pic:pic>
                      <pic:pic xmlns:pic="http://schemas.openxmlformats.org/drawingml/2006/picture">
                        <pic:nvPicPr>
                          <pic:cNvPr id="583" name="Picture 583"/>
                          <pic:cNvPicPr/>
                        </pic:nvPicPr>
                        <pic:blipFill>
                          <a:blip r:embed="rId296"/>
                          <a:stretch>
                            <a:fillRect/>
                          </a:stretch>
                        </pic:blipFill>
                        <pic:spPr>
                          <a:xfrm>
                            <a:off x="64008" y="64008"/>
                            <a:ext cx="5212081" cy="2086356"/>
                          </a:xfrm>
                          <a:prstGeom prst="rect">
                            <a:avLst/>
                          </a:prstGeom>
                        </pic:spPr>
                      </pic:pic>
                      <wps:wsp>
                        <wps:cNvPr id="584" name="Shape 584"/>
                        <wps:cNvSpPr/>
                        <wps:spPr>
                          <a:xfrm>
                            <a:off x="44958" y="44958"/>
                            <a:ext cx="5250180" cy="2124456"/>
                          </a:xfrm>
                          <a:custGeom>
                            <a:avLst/>
                            <a:gdLst/>
                            <a:ahLst/>
                            <a:cxnLst/>
                            <a:rect l="0" t="0" r="0" b="0"/>
                            <a:pathLst>
                              <a:path w="5250180" h="2124456">
                                <a:moveTo>
                                  <a:pt x="0" y="2124456"/>
                                </a:moveTo>
                                <a:lnTo>
                                  <a:pt x="5250180" y="212445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4" name="Shape 8314"/>
                        <wps:cNvSpPr/>
                        <wps:spPr>
                          <a:xfrm>
                            <a:off x="4867656" y="1748028"/>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586" name="Shape 586"/>
                        <wps:cNvSpPr/>
                        <wps:spPr>
                          <a:xfrm>
                            <a:off x="4867656" y="1748028"/>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587" name="Rectangle 587"/>
                        <wps:cNvSpPr/>
                        <wps:spPr>
                          <a:xfrm>
                            <a:off x="4960620" y="1830604"/>
                            <a:ext cx="152019" cy="336570"/>
                          </a:xfrm>
                          <a:prstGeom prst="rect">
                            <a:avLst/>
                          </a:prstGeom>
                          <a:ln>
                            <a:noFill/>
                          </a:ln>
                        </wps:spPr>
                        <wps:txbx>
                          <w:txbxContent>
                            <w:p w14:paraId="2E76FF73"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588" name="Rectangle 588"/>
                        <wps:cNvSpPr/>
                        <wps:spPr>
                          <a:xfrm>
                            <a:off x="5074920" y="1830604"/>
                            <a:ext cx="152019" cy="336570"/>
                          </a:xfrm>
                          <a:prstGeom prst="rect">
                            <a:avLst/>
                          </a:prstGeom>
                          <a:ln>
                            <a:noFill/>
                          </a:ln>
                        </wps:spPr>
                        <wps:txbx>
                          <w:txbxContent>
                            <w:p w14:paraId="26329DCB" w14:textId="77777777" w:rsidR="00280C42" w:rsidRDefault="00280C42" w:rsidP="00280C42">
                              <w:r>
                                <w:rPr>
                                  <w:rFonts w:ascii="Times New Roman" w:eastAsia="Times New Roman" w:hAnsi="Times New Roman"/>
                                  <w:b/>
                                  <w:sz w:val="36"/>
                                </w:rPr>
                                <w:t>7</w:t>
                              </w:r>
                            </w:p>
                          </w:txbxContent>
                        </wps:txbx>
                        <wps:bodyPr horzOverflow="overflow" vert="horz" lIns="0" tIns="0" rIns="0" bIns="0" rtlCol="0">
                          <a:noAutofit/>
                        </wps:bodyPr>
                      </wps:wsp>
                    </wpg:wgp>
                  </a:graphicData>
                </a:graphic>
              </wp:inline>
            </w:drawing>
          </mc:Choice>
          <mc:Fallback>
            <w:pict>
              <v:group w14:anchorId="5FB3F2B1" id="Group 7695" o:spid="_x0000_s1359" style="width:424.45pt;height:178.3pt;mso-position-horizontal-relative:char;mso-position-vertical-relative:line" coordsize="53903,2264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">
                <v:shape id="Picture 581" o:spid="_x0000_s1360" type="#_x0000_t75" style="position:absolute;width:53903;height:22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">
                  <v:imagedata r:id="rId297" o:title=""/>
                </v:shape>
                <v:shape id="Picture 583" o:spid="_x0000_s1361" type="#_x0000_t75" style="position:absolute;left:640;top:640;width:52120;height:20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">
                  <v:imagedata r:id="rId298" o:title=""/>
                </v:shape>
                <v:shape id="Shape 584" o:spid="_x0000_s1362" style="position:absolute;left:449;top:449;width:52502;height:21245;visibility:visible;mso-wrap-style:square;v-text-anchor:top" coordsize="5250180,2124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" path="m,2124456r5250180,l5250180,,,,,2124456xe" filled="f" strokeweight="3pt">
                  <v:stroke miterlimit="83231f" joinstyle="miter" endcap="square"/>
                  <v:path arrowok="t" textboxrect="0,0,5250180,2124456"/>
                </v:shape>
                <v:shape id="Shape 8314" o:spid="_x0000_s1363" style="position:absolute;left:48676;top:17480;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" path="m,l411480,r,402336l,402336,,e" stroked="f" strokeweight="0">
                  <v:stroke miterlimit="83231f" joinstyle="miter" endcap="square"/>
                  <v:path arrowok="t" textboxrect="0,0,411480,402336"/>
                </v:shape>
                <v:shape id="Shape 586" o:spid="_x0000_s1364" style="position:absolute;left:48676;top:17480;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" path="m,402336r411480,l411480,,,,,402336xe" filled="f" strokeweight=".96pt">
                  <v:stroke miterlimit="83231f" joinstyle="miter"/>
                  <v:path arrowok="t" textboxrect="0,0,411480,402336"/>
                </v:shape>
                <v:rect id="Rectangle 587" o:spid="_x0000_s1365" style="position:absolute;left:49606;top:18306;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t9xgAAANwAAAAPAAAAZHJzL2Rvd25yZXYueG1sRI9Pa8JA&#10;FMTvhX6H5RW81Y0FbY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No7bfcYAAADcAAAA&#10;DwAAAAAAAAAAAAAAAAAHAgAAZHJzL2Rvd25yZXYueG1sUEsFBgAAAAADAAMAtwAAAPoCAAAAAA==&#10;" filled="f" stroked="f">
                  <v:textbox inset="0,0,0,0">
                    <w:txbxContent>
                      <w:p w14:paraId="2E76FF73" w14:textId="77777777" w:rsidR="00280C42" w:rsidRDefault="00280C42" w:rsidP="00280C42">
                        <w:r>
                          <w:rPr>
                            <w:rFonts w:ascii="Times New Roman" w:eastAsia="Times New Roman" w:hAnsi="Times New Roman"/>
                            <w:b/>
                            <w:sz w:val="36"/>
                          </w:rPr>
                          <w:t>3</w:t>
                        </w:r>
                      </w:p>
                    </w:txbxContent>
                  </v:textbox>
                </v:rect>
                <v:rect id="Rectangle 588" o:spid="_x0000_s1366" style="position:absolute;left:50749;top:18306;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8PwQAAANwAAAAPAAAAZHJzL2Rvd25yZXYueG1sRE/LisIw&#10;FN0L/kO4gjtNFZT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EcRTw/BAAAA3AAAAA8AAAAA&#10;AAAAAAAAAAAABwIAAGRycy9kb3ducmV2LnhtbFBLBQYAAAAAAwADALcAAAD1AgAAAAA=&#10;" filled="f" stroked="f">
                  <v:textbox inset="0,0,0,0">
                    <w:txbxContent>
                      <w:p w14:paraId="26329DCB" w14:textId="77777777" w:rsidR="00280C42" w:rsidRDefault="00280C42" w:rsidP="00280C42">
                        <w:r>
                          <w:rPr>
                            <w:rFonts w:ascii="Times New Roman" w:eastAsia="Times New Roman" w:hAnsi="Times New Roman"/>
                            <w:b/>
                            <w:sz w:val="36"/>
                          </w:rPr>
                          <w:t>7</w:t>
                        </w:r>
                      </w:p>
                    </w:txbxContent>
                  </v:textbox>
                </v:rect>
                <w10:anchorlock/>
              </v:group>
            </w:pict>
          </mc:Fallback>
        </mc:AlternateContent>
      </w:r>
    </w:p>
    <w:p w14:paraId="27CE73B0" w14:textId="77777777" w:rsidR="00280C42" w:rsidRDefault="00280C42" w:rsidP="00280C42">
      <w:pPr>
        <w:spacing w:after="0"/>
        <w:ind w:left="-245" w:right="-324"/>
      </w:pPr>
      <w:r>
        <w:rPr>
          <w:noProof/>
        </w:rPr>
        <mc:AlternateContent>
          <mc:Choice Requires="wpg">
            <w:drawing>
              <wp:inline distT="0" distB="0" distL="0" distR="0" wp14:anchorId="602AEF5D" wp14:editId="6A2DB426">
                <wp:extent cx="5390388" cy="2542032"/>
                <wp:effectExtent l="0" t="0" r="0" b="0"/>
                <wp:docPr id="7692" name="Group 7692"/>
                <wp:cNvGraphicFramePr/>
                <a:graphic xmlns:a="http://schemas.openxmlformats.org/drawingml/2006/main">
                  <a:graphicData uri="http://schemas.microsoft.com/office/word/2010/wordprocessingGroup">
                    <wpg:wgp>
                      <wpg:cNvGrpSpPr/>
                      <wpg:grpSpPr>
                        <a:xfrm>
                          <a:off x="0" y="0"/>
                          <a:ext cx="5390388" cy="2542032"/>
                          <a:chOff x="0" y="0"/>
                          <a:chExt cx="5390388" cy="2542032"/>
                        </a:xfrm>
                      </wpg:grpSpPr>
                      <pic:pic xmlns:pic="http://schemas.openxmlformats.org/drawingml/2006/picture">
                        <pic:nvPicPr>
                          <pic:cNvPr id="571" name="Picture 571"/>
                          <pic:cNvPicPr/>
                        </pic:nvPicPr>
                        <pic:blipFill>
                          <a:blip r:embed="rId299"/>
                          <a:stretch>
                            <a:fillRect/>
                          </a:stretch>
                        </pic:blipFill>
                        <pic:spPr>
                          <a:xfrm>
                            <a:off x="0" y="0"/>
                            <a:ext cx="5390388" cy="2542032"/>
                          </a:xfrm>
                          <a:prstGeom prst="rect">
                            <a:avLst/>
                          </a:prstGeom>
                        </pic:spPr>
                      </pic:pic>
                      <pic:pic xmlns:pic="http://schemas.openxmlformats.org/drawingml/2006/picture">
                        <pic:nvPicPr>
                          <pic:cNvPr id="573" name="Picture 573"/>
                          <pic:cNvPicPr/>
                        </pic:nvPicPr>
                        <pic:blipFill>
                          <a:blip r:embed="rId300"/>
                          <a:stretch>
                            <a:fillRect/>
                          </a:stretch>
                        </pic:blipFill>
                        <pic:spPr>
                          <a:xfrm>
                            <a:off x="64008" y="64008"/>
                            <a:ext cx="5212081" cy="2363724"/>
                          </a:xfrm>
                          <a:prstGeom prst="rect">
                            <a:avLst/>
                          </a:prstGeom>
                        </pic:spPr>
                      </pic:pic>
                      <wps:wsp>
                        <wps:cNvPr id="574" name="Shape 574"/>
                        <wps:cNvSpPr/>
                        <wps:spPr>
                          <a:xfrm>
                            <a:off x="44958" y="44958"/>
                            <a:ext cx="5250180" cy="2401824"/>
                          </a:xfrm>
                          <a:custGeom>
                            <a:avLst/>
                            <a:gdLst/>
                            <a:ahLst/>
                            <a:cxnLst/>
                            <a:rect l="0" t="0" r="0" b="0"/>
                            <a:pathLst>
                              <a:path w="5250180" h="2401824">
                                <a:moveTo>
                                  <a:pt x="0" y="2401824"/>
                                </a:moveTo>
                                <a:lnTo>
                                  <a:pt x="5250180" y="24018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7EC51D9" id="Group 7692" o:spid="_x0000_s1026" style="width:424.45pt;height:200.15pt;mso-position-horizontal-relative:char;mso-position-vertical-relative:line" coordsize="53903,254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">
                <v:shape id="Picture 571" o:spid="_x0000_s1027" type="#_x0000_t75" style="position:absolute;width:53903;height:2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">
                  <v:imagedata r:id="rId301" o:title=""/>
                </v:shape>
                <v:shape id="Picture 573" o:spid="_x0000_s1028" type="#_x0000_t75" style="position:absolute;left:640;top:640;width:52120;height:2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">
                  <v:imagedata r:id="rId302" o:title=""/>
                </v:shape>
                <v:shape id="Shape 574" o:spid="_x0000_s1029" style="position:absolute;left:449;top:449;width:52502;height:24018;visibility:visible;mso-wrap-style:square;v-text-anchor:top" coordsize="5250180,240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" path="m,2401824r5250180,l5250180,,,,,2401824xe" filled="f" strokeweight="3pt">
                  <v:stroke miterlimit="83231f" joinstyle="miter" endcap="square"/>
                  <v:path arrowok="t" textboxrect="0,0,5250180,2401824"/>
                </v:shape>
                <w10:anchorlock/>
              </v:group>
            </w:pict>
          </mc:Fallback>
        </mc:AlternateContent>
      </w:r>
    </w:p>
    <w:p w14:paraId="363901D4" w14:textId="77777777" w:rsidR="00280C42" w:rsidRDefault="00280C42" w:rsidP="00280C42">
      <w:pPr>
        <w:spacing w:after="348"/>
        <w:ind w:left="-245" w:right="-324"/>
      </w:pPr>
      <w:r>
        <w:rPr>
          <w:noProof/>
        </w:rPr>
        <w:lastRenderedPageBreak/>
        <mc:AlternateContent>
          <mc:Choice Requires="wpg">
            <w:drawing>
              <wp:inline distT="0" distB="0" distL="0" distR="0" wp14:anchorId="76650F2F" wp14:editId="1E04882B">
                <wp:extent cx="5390388" cy="2543556"/>
                <wp:effectExtent l="0" t="0" r="0" b="0"/>
                <wp:docPr id="7717" name="Group 7717"/>
                <wp:cNvGraphicFramePr/>
                <a:graphic xmlns:a="http://schemas.openxmlformats.org/drawingml/2006/main">
                  <a:graphicData uri="http://schemas.microsoft.com/office/word/2010/wordprocessingGroup">
                    <wpg:wgp>
                      <wpg:cNvGrpSpPr/>
                      <wpg:grpSpPr>
                        <a:xfrm>
                          <a:off x="0" y="0"/>
                          <a:ext cx="5390388" cy="2543556"/>
                          <a:chOff x="0" y="0"/>
                          <a:chExt cx="5390388" cy="2543556"/>
                        </a:xfrm>
                      </wpg:grpSpPr>
                      <pic:pic xmlns:pic="http://schemas.openxmlformats.org/drawingml/2006/picture">
                        <pic:nvPicPr>
                          <pic:cNvPr id="603" name="Picture 603"/>
                          <pic:cNvPicPr/>
                        </pic:nvPicPr>
                        <pic:blipFill>
                          <a:blip r:embed="rId303"/>
                          <a:stretch>
                            <a:fillRect/>
                          </a:stretch>
                        </pic:blipFill>
                        <pic:spPr>
                          <a:xfrm>
                            <a:off x="0" y="0"/>
                            <a:ext cx="5390388" cy="2543556"/>
                          </a:xfrm>
                          <a:prstGeom prst="rect">
                            <a:avLst/>
                          </a:prstGeom>
                        </pic:spPr>
                      </pic:pic>
                      <pic:pic xmlns:pic="http://schemas.openxmlformats.org/drawingml/2006/picture">
                        <pic:nvPicPr>
                          <pic:cNvPr id="605" name="Picture 605"/>
                          <pic:cNvPicPr/>
                        </pic:nvPicPr>
                        <pic:blipFill>
                          <a:blip r:embed="rId304"/>
                          <a:stretch>
                            <a:fillRect/>
                          </a:stretch>
                        </pic:blipFill>
                        <pic:spPr>
                          <a:xfrm>
                            <a:off x="64008" y="64008"/>
                            <a:ext cx="5212081" cy="2365248"/>
                          </a:xfrm>
                          <a:prstGeom prst="rect">
                            <a:avLst/>
                          </a:prstGeom>
                        </pic:spPr>
                      </pic:pic>
                      <wps:wsp>
                        <wps:cNvPr id="606" name="Shape 606"/>
                        <wps:cNvSpPr/>
                        <wps:spPr>
                          <a:xfrm>
                            <a:off x="44958" y="44958"/>
                            <a:ext cx="5250180" cy="2403348"/>
                          </a:xfrm>
                          <a:custGeom>
                            <a:avLst/>
                            <a:gdLst/>
                            <a:ahLst/>
                            <a:cxnLst/>
                            <a:rect l="0" t="0" r="0" b="0"/>
                            <a:pathLst>
                              <a:path w="5250180" h="2403348">
                                <a:moveTo>
                                  <a:pt x="0" y="2403348"/>
                                </a:moveTo>
                                <a:lnTo>
                                  <a:pt x="5250180" y="24033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68FABE" id="Group 7717" o:spid="_x0000_s1026" style="width:424.45pt;height:200.3pt;mso-position-horizontal-relative:char;mso-position-vertical-relative:line" coordsize="53903,254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">
                <v:shape id="Picture 603" o:spid="_x0000_s1027" type="#_x0000_t75" style="position:absolute;width:53903;height:2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">
                  <v:imagedata r:id="rId305" o:title=""/>
                </v:shape>
                <v:shape id="Picture 605" o:spid="_x0000_s1028" type="#_x0000_t75" style="position:absolute;left:640;top:640;width:52120;height:23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">
                  <v:imagedata r:id="rId306" o:title=""/>
                </v:shape>
                <v:shape id="Shape 606" o:spid="_x0000_s1029" style="position:absolute;left:449;top:449;width:52502;height:24034;visibility:visible;mso-wrap-style:square;v-text-anchor:top" coordsize="5250180,2403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" path="m,2403348r5250180,l5250180,,,,,2403348xe" filled="f" strokeweight="3pt">
                  <v:stroke miterlimit="83231f" joinstyle="miter" endcap="square"/>
                  <v:path arrowok="t" textboxrect="0,0,5250180,2403348"/>
                </v:shape>
                <w10:anchorlock/>
              </v:group>
            </w:pict>
          </mc:Fallback>
        </mc:AlternateContent>
      </w:r>
    </w:p>
    <w:p w14:paraId="4407E228" w14:textId="77777777" w:rsidR="00280C42" w:rsidRDefault="00280C42" w:rsidP="00280C42">
      <w:pPr>
        <w:spacing w:after="0"/>
        <w:ind w:left="-245" w:right="-324"/>
      </w:pPr>
      <w:r>
        <w:rPr>
          <w:noProof/>
        </w:rPr>
        <mc:AlternateContent>
          <mc:Choice Requires="wpg">
            <w:drawing>
              <wp:inline distT="0" distB="0" distL="0" distR="0" wp14:anchorId="2EE8AA78" wp14:editId="2EE0970F">
                <wp:extent cx="5390388" cy="5423916"/>
                <wp:effectExtent l="0" t="0" r="0" b="0"/>
                <wp:docPr id="7714" name="Group 7714"/>
                <wp:cNvGraphicFramePr/>
                <a:graphic xmlns:a="http://schemas.openxmlformats.org/drawingml/2006/main">
                  <a:graphicData uri="http://schemas.microsoft.com/office/word/2010/wordprocessingGroup">
                    <wpg:wgp>
                      <wpg:cNvGrpSpPr/>
                      <wpg:grpSpPr>
                        <a:xfrm>
                          <a:off x="0" y="0"/>
                          <a:ext cx="5390388" cy="5423916"/>
                          <a:chOff x="0" y="0"/>
                          <a:chExt cx="5390388" cy="5423916"/>
                        </a:xfrm>
                      </wpg:grpSpPr>
                      <pic:pic xmlns:pic="http://schemas.openxmlformats.org/drawingml/2006/picture">
                        <pic:nvPicPr>
                          <pic:cNvPr id="593" name="Picture 593"/>
                          <pic:cNvPicPr/>
                        </pic:nvPicPr>
                        <pic:blipFill>
                          <a:blip r:embed="rId307"/>
                          <a:stretch>
                            <a:fillRect/>
                          </a:stretch>
                        </pic:blipFill>
                        <pic:spPr>
                          <a:xfrm>
                            <a:off x="0" y="0"/>
                            <a:ext cx="5390388" cy="2436876"/>
                          </a:xfrm>
                          <a:prstGeom prst="rect">
                            <a:avLst/>
                          </a:prstGeom>
                        </pic:spPr>
                      </pic:pic>
                      <pic:pic xmlns:pic="http://schemas.openxmlformats.org/drawingml/2006/picture">
                        <pic:nvPicPr>
                          <pic:cNvPr id="595" name="Picture 595"/>
                          <pic:cNvPicPr/>
                        </pic:nvPicPr>
                        <pic:blipFill>
                          <a:blip r:embed="rId308"/>
                          <a:stretch>
                            <a:fillRect/>
                          </a:stretch>
                        </pic:blipFill>
                        <pic:spPr>
                          <a:xfrm>
                            <a:off x="64008" y="64008"/>
                            <a:ext cx="5212081" cy="2258568"/>
                          </a:xfrm>
                          <a:prstGeom prst="rect">
                            <a:avLst/>
                          </a:prstGeom>
                        </pic:spPr>
                      </pic:pic>
                      <wps:wsp>
                        <wps:cNvPr id="596" name="Shape 596"/>
                        <wps:cNvSpPr/>
                        <wps:spPr>
                          <a:xfrm>
                            <a:off x="44958" y="44958"/>
                            <a:ext cx="5250180" cy="2296668"/>
                          </a:xfrm>
                          <a:custGeom>
                            <a:avLst/>
                            <a:gdLst/>
                            <a:ahLst/>
                            <a:cxnLst/>
                            <a:rect l="0" t="0" r="0" b="0"/>
                            <a:pathLst>
                              <a:path w="5250180" h="2296668">
                                <a:moveTo>
                                  <a:pt x="0" y="2296668"/>
                                </a:moveTo>
                                <a:lnTo>
                                  <a:pt x="5250180" y="229666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98" name="Picture 598"/>
                          <pic:cNvPicPr/>
                        </pic:nvPicPr>
                        <pic:blipFill>
                          <a:blip r:embed="rId143"/>
                          <a:stretch>
                            <a:fillRect/>
                          </a:stretch>
                        </pic:blipFill>
                        <pic:spPr>
                          <a:xfrm>
                            <a:off x="0" y="2695956"/>
                            <a:ext cx="5390388" cy="2727960"/>
                          </a:xfrm>
                          <a:prstGeom prst="rect">
                            <a:avLst/>
                          </a:prstGeom>
                        </pic:spPr>
                      </pic:pic>
                      <pic:pic xmlns:pic="http://schemas.openxmlformats.org/drawingml/2006/picture">
                        <pic:nvPicPr>
                          <pic:cNvPr id="600" name="Picture 600"/>
                          <pic:cNvPicPr/>
                        </pic:nvPicPr>
                        <pic:blipFill>
                          <a:blip r:embed="rId309"/>
                          <a:stretch>
                            <a:fillRect/>
                          </a:stretch>
                        </pic:blipFill>
                        <pic:spPr>
                          <a:xfrm>
                            <a:off x="64008" y="2759964"/>
                            <a:ext cx="5212081" cy="2549652"/>
                          </a:xfrm>
                          <a:prstGeom prst="rect">
                            <a:avLst/>
                          </a:prstGeom>
                        </pic:spPr>
                      </pic:pic>
                      <wps:wsp>
                        <wps:cNvPr id="601" name="Shape 601"/>
                        <wps:cNvSpPr/>
                        <wps:spPr>
                          <a:xfrm>
                            <a:off x="44958" y="2740914"/>
                            <a:ext cx="5250180" cy="2587752"/>
                          </a:xfrm>
                          <a:custGeom>
                            <a:avLst/>
                            <a:gdLst/>
                            <a:ahLst/>
                            <a:cxnLst/>
                            <a:rect l="0" t="0" r="0" b="0"/>
                            <a:pathLst>
                              <a:path w="5250180" h="2587752">
                                <a:moveTo>
                                  <a:pt x="0" y="2587752"/>
                                </a:moveTo>
                                <a:lnTo>
                                  <a:pt x="5250180" y="25877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5" name="Shape 8315"/>
                        <wps:cNvSpPr/>
                        <wps:spPr>
                          <a:xfrm>
                            <a:off x="4867656" y="1938528"/>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08" name="Shape 608"/>
                        <wps:cNvSpPr/>
                        <wps:spPr>
                          <a:xfrm>
                            <a:off x="4867656" y="1938528"/>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09" name="Rectangle 609"/>
                        <wps:cNvSpPr/>
                        <wps:spPr>
                          <a:xfrm>
                            <a:off x="4960620" y="2020722"/>
                            <a:ext cx="152019" cy="336570"/>
                          </a:xfrm>
                          <a:prstGeom prst="rect">
                            <a:avLst/>
                          </a:prstGeom>
                          <a:ln>
                            <a:noFill/>
                          </a:ln>
                        </wps:spPr>
                        <wps:txbx>
                          <w:txbxContent>
                            <w:p w14:paraId="7EDC455E"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610" name="Rectangle 610"/>
                        <wps:cNvSpPr/>
                        <wps:spPr>
                          <a:xfrm>
                            <a:off x="5074920" y="2020722"/>
                            <a:ext cx="152019" cy="336570"/>
                          </a:xfrm>
                          <a:prstGeom prst="rect">
                            <a:avLst/>
                          </a:prstGeom>
                          <a:ln>
                            <a:noFill/>
                          </a:ln>
                        </wps:spPr>
                        <wps:txbx>
                          <w:txbxContent>
                            <w:p w14:paraId="635E1212" w14:textId="77777777" w:rsidR="00280C42" w:rsidRDefault="00280C42" w:rsidP="00280C42">
                              <w:r>
                                <w:rPr>
                                  <w:rFonts w:ascii="Times New Roman" w:eastAsia="Times New Roman" w:hAnsi="Times New Roman"/>
                                  <w:b/>
                                  <w:sz w:val="36"/>
                                </w:rPr>
                                <w:t>8</w:t>
                              </w:r>
                            </w:p>
                          </w:txbxContent>
                        </wps:txbx>
                        <wps:bodyPr horzOverflow="overflow" vert="horz" lIns="0" tIns="0" rIns="0" bIns="0" rtlCol="0">
                          <a:noAutofit/>
                        </wps:bodyPr>
                      </wps:wsp>
                    </wpg:wgp>
                  </a:graphicData>
                </a:graphic>
              </wp:inline>
            </w:drawing>
          </mc:Choice>
          <mc:Fallback>
            <w:pict>
              <v:group w14:anchorId="2EE8AA78" id="Group 7714" o:spid="_x0000_s1367" style="width:424.45pt;height:427.1pt;mso-position-horizontal-relative:char;mso-position-vertical-relative:line" coordsize="53903,542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">
                <v:shape id="Picture 593" o:spid="_x0000_s1368" type="#_x0000_t75" style="position:absolute;width:53903;height:24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">
                  <v:imagedata r:id="rId310" o:title=""/>
                </v:shape>
                <v:shape id="Picture 595" o:spid="_x0000_s1369" type="#_x0000_t75" style="position:absolute;left:640;top:640;width:52120;height:2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">
                  <v:imagedata r:id="rId311" o:title=""/>
                </v:shape>
                <v:shape id="Shape 596" o:spid="_x0000_s1370" style="position:absolute;left:449;top:449;width:52502;height:22967;visibility:visible;mso-wrap-style:square;v-text-anchor:top" coordsize="5250180,229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" path="m,2296668r5250180,l5250180,,,,,2296668xe" filled="f" strokeweight="3pt">
                  <v:stroke miterlimit="83231f" joinstyle="miter" endcap="square"/>
                  <v:path arrowok="t" textboxrect="0,0,5250180,2296668"/>
                </v:shape>
                <v:shape id="Picture 598" o:spid="_x0000_s1371" type="#_x0000_t75" style="position:absolute;top:26959;width:53903;height:27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">
                  <v:imagedata r:id="rId149" o:title=""/>
                </v:shape>
                <v:shape id="Picture 600" o:spid="_x0000_s1372" type="#_x0000_t75" style="position:absolute;left:640;top:27599;width:52120;height:25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">
                  <v:imagedata r:id="rId312" o:title=""/>
                </v:shape>
                <v:shape id="Shape 601" o:spid="_x0000_s1373" style="position:absolute;left:449;top:27409;width:52502;height:25877;visibility:visible;mso-wrap-style:square;v-text-anchor:top" coordsize="5250180,258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" path="m,2587752r5250180,l5250180,,,,,2587752xe" filled="f" strokeweight="3pt">
                  <v:stroke miterlimit="83231f" joinstyle="miter" endcap="square"/>
                  <v:path arrowok="t" textboxrect="0,0,5250180,2587752"/>
                </v:shape>
                <v:shape id="Shape 8315" o:spid="_x0000_s1374" style="position:absolute;left:48676;top:19385;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" path="m,l411480,r,402336l,402336,,e" stroked="f" strokeweight="0">
                  <v:stroke miterlimit="83231f" joinstyle="miter" endcap="square"/>
                  <v:path arrowok="t" textboxrect="0,0,411480,402336"/>
                </v:shape>
                <v:shape id="Shape 608" o:spid="_x0000_s1375" style="position:absolute;left:48676;top:19385;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" path="m,402336r411480,l411480,,,,,402336xe" filled="f" strokeweight=".96pt">
                  <v:stroke miterlimit="83231f" joinstyle="miter"/>
                  <v:path arrowok="t" textboxrect="0,0,411480,402336"/>
                </v:shape>
                <v:rect id="Rectangle 609" o:spid="_x0000_s1376" style="position:absolute;left:49606;top:20207;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7EDC455E" w14:textId="77777777" w:rsidR="00280C42" w:rsidRDefault="00280C42" w:rsidP="00280C42">
                        <w:r>
                          <w:rPr>
                            <w:rFonts w:ascii="Times New Roman" w:eastAsia="Times New Roman" w:hAnsi="Times New Roman"/>
                            <w:b/>
                            <w:sz w:val="36"/>
                          </w:rPr>
                          <w:t>3</w:t>
                        </w:r>
                      </w:p>
                    </w:txbxContent>
                  </v:textbox>
                </v:rect>
                <v:rect id="Rectangle 610" o:spid="_x0000_s1377" style="position:absolute;left:50749;top:20207;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filled="f" stroked="f">
                  <v:textbox inset="0,0,0,0">
                    <w:txbxContent>
                      <w:p w14:paraId="635E1212" w14:textId="77777777" w:rsidR="00280C42" w:rsidRDefault="00280C42" w:rsidP="00280C42">
                        <w:r>
                          <w:rPr>
                            <w:rFonts w:ascii="Times New Roman" w:eastAsia="Times New Roman" w:hAnsi="Times New Roman"/>
                            <w:b/>
                            <w:sz w:val="36"/>
                          </w:rPr>
                          <w:t>8</w:t>
                        </w:r>
                      </w:p>
                    </w:txbxContent>
                  </v:textbox>
                </v:rect>
                <w10:anchorlock/>
              </v:group>
            </w:pict>
          </mc:Fallback>
        </mc:AlternateContent>
      </w:r>
    </w:p>
    <w:p w14:paraId="7D7BDE96" w14:textId="77777777" w:rsidR="00280C42" w:rsidRDefault="00280C42" w:rsidP="00280C42">
      <w:pPr>
        <w:spacing w:after="583"/>
        <w:ind w:left="-245" w:right="-324"/>
      </w:pPr>
      <w:r>
        <w:rPr>
          <w:noProof/>
        </w:rPr>
        <w:lastRenderedPageBreak/>
        <mc:AlternateContent>
          <mc:Choice Requires="wpg">
            <w:drawing>
              <wp:inline distT="0" distB="0" distL="0" distR="0" wp14:anchorId="790FEFA4" wp14:editId="73695492">
                <wp:extent cx="5390388" cy="2432304"/>
                <wp:effectExtent l="0" t="0" r="0" b="0"/>
                <wp:docPr id="6775" name="Group 6775"/>
                <wp:cNvGraphicFramePr/>
                <a:graphic xmlns:a="http://schemas.openxmlformats.org/drawingml/2006/main">
                  <a:graphicData uri="http://schemas.microsoft.com/office/word/2010/wordprocessingGroup">
                    <wpg:wgp>
                      <wpg:cNvGrpSpPr/>
                      <wpg:grpSpPr>
                        <a:xfrm>
                          <a:off x="0" y="0"/>
                          <a:ext cx="5390388" cy="2432304"/>
                          <a:chOff x="0" y="0"/>
                          <a:chExt cx="5390388" cy="2432304"/>
                        </a:xfrm>
                      </wpg:grpSpPr>
                      <pic:pic xmlns:pic="http://schemas.openxmlformats.org/drawingml/2006/picture">
                        <pic:nvPicPr>
                          <pic:cNvPr id="620" name="Picture 620"/>
                          <pic:cNvPicPr/>
                        </pic:nvPicPr>
                        <pic:blipFill>
                          <a:blip r:embed="rId313"/>
                          <a:stretch>
                            <a:fillRect/>
                          </a:stretch>
                        </pic:blipFill>
                        <pic:spPr>
                          <a:xfrm>
                            <a:off x="0" y="0"/>
                            <a:ext cx="5390388" cy="2432304"/>
                          </a:xfrm>
                          <a:prstGeom prst="rect">
                            <a:avLst/>
                          </a:prstGeom>
                        </pic:spPr>
                      </pic:pic>
                      <pic:pic xmlns:pic="http://schemas.openxmlformats.org/drawingml/2006/picture">
                        <pic:nvPicPr>
                          <pic:cNvPr id="622" name="Picture 622"/>
                          <pic:cNvPicPr/>
                        </pic:nvPicPr>
                        <pic:blipFill>
                          <a:blip r:embed="rId314"/>
                          <a:stretch>
                            <a:fillRect/>
                          </a:stretch>
                        </pic:blipFill>
                        <pic:spPr>
                          <a:xfrm>
                            <a:off x="64008" y="64008"/>
                            <a:ext cx="5212081" cy="2253996"/>
                          </a:xfrm>
                          <a:prstGeom prst="rect">
                            <a:avLst/>
                          </a:prstGeom>
                        </pic:spPr>
                      </pic:pic>
                      <wps:wsp>
                        <wps:cNvPr id="623" name="Shape 623"/>
                        <wps:cNvSpPr/>
                        <wps:spPr>
                          <a:xfrm>
                            <a:off x="44958" y="44958"/>
                            <a:ext cx="5250180" cy="2292096"/>
                          </a:xfrm>
                          <a:custGeom>
                            <a:avLst/>
                            <a:gdLst/>
                            <a:ahLst/>
                            <a:cxnLst/>
                            <a:rect l="0" t="0" r="0" b="0"/>
                            <a:pathLst>
                              <a:path w="5250180" h="2292096">
                                <a:moveTo>
                                  <a:pt x="0" y="2292096"/>
                                </a:moveTo>
                                <a:lnTo>
                                  <a:pt x="5250180" y="22920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EEBBE18" id="Group 6775" o:spid="_x0000_s1026" style="width:424.45pt;height:191.5pt;mso-position-horizontal-relative:char;mso-position-vertical-relative:line" coordsize="53903,243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">
                <v:shape id="Picture 620" o:spid="_x0000_s1027" type="#_x0000_t75" style="position:absolute;width:53903;height:24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">
                  <v:imagedata r:id="rId315" o:title=""/>
                </v:shape>
                <v:shape id="Picture 622" o:spid="_x0000_s1028" type="#_x0000_t75" style="position:absolute;left:640;top:640;width:52120;height:2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">
                  <v:imagedata r:id="rId316" o:title=""/>
                </v:shape>
                <v:shape id="Shape 623" o:spid="_x0000_s1029" style="position:absolute;left:449;top:449;width:52502;height:22921;visibility:visible;mso-wrap-style:square;v-text-anchor:top" coordsize="5250180,229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" path="m,2292096r5250180,l5250180,,,,,2292096xe" filled="f" strokeweight="3pt">
                  <v:stroke miterlimit="83231f" joinstyle="miter" endcap="square"/>
                  <v:path arrowok="t" textboxrect="0,0,5250180,2292096"/>
                </v:shape>
                <w10:anchorlock/>
              </v:group>
            </w:pict>
          </mc:Fallback>
        </mc:AlternateContent>
      </w:r>
    </w:p>
    <w:p w14:paraId="14171A54" w14:textId="77777777" w:rsidR="00280C42" w:rsidRDefault="00280C42" w:rsidP="00280C42">
      <w:pPr>
        <w:spacing w:after="830"/>
        <w:ind w:left="-245" w:right="-324"/>
      </w:pPr>
      <w:r>
        <w:rPr>
          <w:noProof/>
        </w:rPr>
        <mc:AlternateContent>
          <mc:Choice Requires="wpg">
            <w:drawing>
              <wp:inline distT="0" distB="0" distL="0" distR="0" wp14:anchorId="2ADE57C2" wp14:editId="2ED9648D">
                <wp:extent cx="5390388" cy="2060448"/>
                <wp:effectExtent l="0" t="0" r="0" b="0"/>
                <wp:docPr id="6776" name="Group 6776"/>
                <wp:cNvGraphicFramePr/>
                <a:graphic xmlns:a="http://schemas.openxmlformats.org/drawingml/2006/main">
                  <a:graphicData uri="http://schemas.microsoft.com/office/word/2010/wordprocessingGroup">
                    <wpg:wgp>
                      <wpg:cNvGrpSpPr/>
                      <wpg:grpSpPr>
                        <a:xfrm>
                          <a:off x="0" y="0"/>
                          <a:ext cx="5390388" cy="2060448"/>
                          <a:chOff x="0" y="0"/>
                          <a:chExt cx="5390388" cy="2060448"/>
                        </a:xfrm>
                      </wpg:grpSpPr>
                      <pic:pic xmlns:pic="http://schemas.openxmlformats.org/drawingml/2006/picture">
                        <pic:nvPicPr>
                          <pic:cNvPr id="625" name="Picture 625"/>
                          <pic:cNvPicPr/>
                        </pic:nvPicPr>
                        <pic:blipFill>
                          <a:blip r:embed="rId317"/>
                          <a:stretch>
                            <a:fillRect/>
                          </a:stretch>
                        </pic:blipFill>
                        <pic:spPr>
                          <a:xfrm>
                            <a:off x="0" y="0"/>
                            <a:ext cx="5390388" cy="2060448"/>
                          </a:xfrm>
                          <a:prstGeom prst="rect">
                            <a:avLst/>
                          </a:prstGeom>
                        </pic:spPr>
                      </pic:pic>
                      <pic:pic xmlns:pic="http://schemas.openxmlformats.org/drawingml/2006/picture">
                        <pic:nvPicPr>
                          <pic:cNvPr id="627" name="Picture 627"/>
                          <pic:cNvPicPr/>
                        </pic:nvPicPr>
                        <pic:blipFill>
                          <a:blip r:embed="rId318"/>
                          <a:stretch>
                            <a:fillRect/>
                          </a:stretch>
                        </pic:blipFill>
                        <pic:spPr>
                          <a:xfrm>
                            <a:off x="64008" y="64008"/>
                            <a:ext cx="5212081" cy="1882140"/>
                          </a:xfrm>
                          <a:prstGeom prst="rect">
                            <a:avLst/>
                          </a:prstGeom>
                        </pic:spPr>
                      </pic:pic>
                      <wps:wsp>
                        <wps:cNvPr id="628" name="Shape 628"/>
                        <wps:cNvSpPr/>
                        <wps:spPr>
                          <a:xfrm>
                            <a:off x="44958" y="44958"/>
                            <a:ext cx="5250180" cy="1920240"/>
                          </a:xfrm>
                          <a:custGeom>
                            <a:avLst/>
                            <a:gdLst/>
                            <a:ahLst/>
                            <a:cxnLst/>
                            <a:rect l="0" t="0" r="0" b="0"/>
                            <a:pathLst>
                              <a:path w="5250180" h="1920240">
                                <a:moveTo>
                                  <a:pt x="0" y="1920240"/>
                                </a:moveTo>
                                <a:lnTo>
                                  <a:pt x="5250180" y="192024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6" name="Shape 8316"/>
                        <wps:cNvSpPr/>
                        <wps:spPr>
                          <a:xfrm>
                            <a:off x="4867656" y="154076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30" name="Shape 630"/>
                        <wps:cNvSpPr/>
                        <wps:spPr>
                          <a:xfrm>
                            <a:off x="4867656" y="154076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31" name="Rectangle 631"/>
                        <wps:cNvSpPr/>
                        <wps:spPr>
                          <a:xfrm>
                            <a:off x="4960620" y="1622323"/>
                            <a:ext cx="152019" cy="336570"/>
                          </a:xfrm>
                          <a:prstGeom prst="rect">
                            <a:avLst/>
                          </a:prstGeom>
                          <a:ln>
                            <a:noFill/>
                          </a:ln>
                        </wps:spPr>
                        <wps:txbx>
                          <w:txbxContent>
                            <w:p w14:paraId="2AE81E2C" w14:textId="77777777" w:rsidR="00280C42" w:rsidRDefault="00280C42" w:rsidP="00280C42">
                              <w:r>
                                <w:rPr>
                                  <w:rFonts w:ascii="Times New Roman" w:eastAsia="Times New Roman" w:hAnsi="Times New Roman"/>
                                  <w:b/>
                                  <w:sz w:val="36"/>
                                </w:rPr>
                                <w:t>3</w:t>
                              </w:r>
                            </w:p>
                          </w:txbxContent>
                        </wps:txbx>
                        <wps:bodyPr horzOverflow="overflow" vert="horz" lIns="0" tIns="0" rIns="0" bIns="0" rtlCol="0">
                          <a:noAutofit/>
                        </wps:bodyPr>
                      </wps:wsp>
                      <wps:wsp>
                        <wps:cNvPr id="632" name="Rectangle 632"/>
                        <wps:cNvSpPr/>
                        <wps:spPr>
                          <a:xfrm>
                            <a:off x="5074920" y="1622323"/>
                            <a:ext cx="152019" cy="336570"/>
                          </a:xfrm>
                          <a:prstGeom prst="rect">
                            <a:avLst/>
                          </a:prstGeom>
                          <a:ln>
                            <a:noFill/>
                          </a:ln>
                        </wps:spPr>
                        <wps:txbx>
                          <w:txbxContent>
                            <w:p w14:paraId="25DA4B76" w14:textId="77777777" w:rsidR="00280C42" w:rsidRDefault="00280C42" w:rsidP="00280C42">
                              <w:r>
                                <w:rPr>
                                  <w:rFonts w:ascii="Times New Roman" w:eastAsia="Times New Roman" w:hAnsi="Times New Roman"/>
                                  <w:b/>
                                  <w:sz w:val="36"/>
                                </w:rPr>
                                <w:t>9</w:t>
                              </w:r>
                            </w:p>
                          </w:txbxContent>
                        </wps:txbx>
                        <wps:bodyPr horzOverflow="overflow" vert="horz" lIns="0" tIns="0" rIns="0" bIns="0" rtlCol="0">
                          <a:noAutofit/>
                        </wps:bodyPr>
                      </wps:wsp>
                    </wpg:wgp>
                  </a:graphicData>
                </a:graphic>
              </wp:inline>
            </w:drawing>
          </mc:Choice>
          <mc:Fallback>
            <w:pict>
              <v:group w14:anchorId="2ADE57C2" id="Group 6776" o:spid="_x0000_s1378" style="width:424.45pt;height:162.25pt;mso-position-horizontal-relative:char;mso-position-vertical-relative:line" coordsize="53903,206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">
                <v:shape id="Picture 625" o:spid="_x0000_s1379" type="#_x0000_t75" style="position:absolute;width:53903;height:2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">
                  <v:imagedata r:id="rId319" o:title=""/>
                </v:shape>
                <v:shape id="Picture 627" o:spid="_x0000_s1380" type="#_x0000_t75" style="position:absolute;left:640;top:640;width:52120;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">
                  <v:imagedata r:id="rId320" o:title=""/>
                </v:shape>
                <v:shape id="Shape 628" o:spid="_x0000_s1381" style="position:absolute;left:449;top:449;width:52502;height:19202;visibility:visible;mso-wrap-style:square;v-text-anchor:top" coordsize="5250180,19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" path="m,1920240r5250180,l5250180,,,,,1920240xe" filled="f" strokeweight="3pt">
                  <v:stroke miterlimit="83231f" joinstyle="miter" endcap="square"/>
                  <v:path arrowok="t" textboxrect="0,0,5250180,1920240"/>
                </v:shape>
                <v:shape id="Shape 8316" o:spid="_x0000_s1382" style="position:absolute;left:48676;top:15407;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" path="m,l411480,r,402336l,402336,,e" stroked="f" strokeweight="0">
                  <v:stroke miterlimit="83231f" joinstyle="miter" endcap="square"/>
                  <v:path arrowok="t" textboxrect="0,0,411480,402336"/>
                </v:shape>
                <v:shape id="Shape 630" o:spid="_x0000_s1383" style="position:absolute;left:48676;top:15407;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" path="m,402336r411480,l411480,,,,,402336xe" filled="f" strokeweight=".96pt">
                  <v:stroke miterlimit="83231f" joinstyle="miter"/>
                  <v:path arrowok="t" textboxrect="0,0,411480,402336"/>
                </v:shape>
                <v:rect id="Rectangle 631" o:spid="_x0000_s1384" style="position:absolute;left:49606;top:16223;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4JxAAAANwAAAAPAAAAZHJzL2Rvd25yZXYueG1sRI9Bi8Iw&#10;FITvgv8hPMGbpq4g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K6xTgnEAAAA3AAAAA8A&#10;AAAAAAAAAAAAAAAABwIAAGRycy9kb3ducmV2LnhtbFBLBQYAAAAAAwADALcAAAD4AgAAAAA=&#10;" filled="f" stroked="f">
                  <v:textbox inset="0,0,0,0">
                    <w:txbxContent>
                      <w:p w14:paraId="2AE81E2C" w14:textId="77777777" w:rsidR="00280C42" w:rsidRDefault="00280C42" w:rsidP="00280C42">
                        <w:r>
                          <w:rPr>
                            <w:rFonts w:ascii="Times New Roman" w:eastAsia="Times New Roman" w:hAnsi="Times New Roman"/>
                            <w:b/>
                            <w:sz w:val="36"/>
                          </w:rPr>
                          <w:t>3</w:t>
                        </w:r>
                      </w:p>
                    </w:txbxContent>
                  </v:textbox>
                </v:rect>
                <v:rect id="Rectangle 632" o:spid="_x0000_s1385" style="position:absolute;left:50749;top:16223;width:152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14:paraId="25DA4B76" w14:textId="77777777" w:rsidR="00280C42" w:rsidRDefault="00280C42" w:rsidP="00280C42">
                        <w:r>
                          <w:rPr>
                            <w:rFonts w:ascii="Times New Roman" w:eastAsia="Times New Roman" w:hAnsi="Times New Roman"/>
                            <w:b/>
                            <w:sz w:val="36"/>
                          </w:rPr>
                          <w:t>9</w:t>
                        </w:r>
                      </w:p>
                    </w:txbxContent>
                  </v:textbox>
                </v:rect>
                <w10:anchorlock/>
              </v:group>
            </w:pict>
          </mc:Fallback>
        </mc:AlternateContent>
      </w:r>
    </w:p>
    <w:p w14:paraId="5559C97A" w14:textId="77777777" w:rsidR="00280C42" w:rsidRDefault="00280C42" w:rsidP="00280C42">
      <w:pPr>
        <w:spacing w:after="0"/>
        <w:ind w:left="-245" w:right="-324"/>
      </w:pPr>
      <w:r>
        <w:rPr>
          <w:noProof/>
        </w:rPr>
        <mc:AlternateContent>
          <mc:Choice Requires="wpg">
            <w:drawing>
              <wp:inline distT="0" distB="0" distL="0" distR="0" wp14:anchorId="64F33C1A" wp14:editId="6255AB34">
                <wp:extent cx="5390388" cy="2607564"/>
                <wp:effectExtent l="0" t="0" r="0" b="0"/>
                <wp:docPr id="6774" name="Group 6774"/>
                <wp:cNvGraphicFramePr/>
                <a:graphic xmlns:a="http://schemas.openxmlformats.org/drawingml/2006/main">
                  <a:graphicData uri="http://schemas.microsoft.com/office/word/2010/wordprocessingGroup">
                    <wpg:wgp>
                      <wpg:cNvGrpSpPr/>
                      <wpg:grpSpPr>
                        <a:xfrm>
                          <a:off x="0" y="0"/>
                          <a:ext cx="5390388" cy="2607564"/>
                          <a:chOff x="0" y="0"/>
                          <a:chExt cx="5390388" cy="2607564"/>
                        </a:xfrm>
                      </wpg:grpSpPr>
                      <pic:pic xmlns:pic="http://schemas.openxmlformats.org/drawingml/2006/picture">
                        <pic:nvPicPr>
                          <pic:cNvPr id="615" name="Picture 615"/>
                          <pic:cNvPicPr/>
                        </pic:nvPicPr>
                        <pic:blipFill>
                          <a:blip r:embed="rId321"/>
                          <a:stretch>
                            <a:fillRect/>
                          </a:stretch>
                        </pic:blipFill>
                        <pic:spPr>
                          <a:xfrm>
                            <a:off x="0" y="0"/>
                            <a:ext cx="5390388" cy="2607564"/>
                          </a:xfrm>
                          <a:prstGeom prst="rect">
                            <a:avLst/>
                          </a:prstGeom>
                        </pic:spPr>
                      </pic:pic>
                      <pic:pic xmlns:pic="http://schemas.openxmlformats.org/drawingml/2006/picture">
                        <pic:nvPicPr>
                          <pic:cNvPr id="617" name="Picture 617"/>
                          <pic:cNvPicPr/>
                        </pic:nvPicPr>
                        <pic:blipFill>
                          <a:blip r:embed="rId322"/>
                          <a:stretch>
                            <a:fillRect/>
                          </a:stretch>
                        </pic:blipFill>
                        <pic:spPr>
                          <a:xfrm>
                            <a:off x="64008" y="64008"/>
                            <a:ext cx="5212081" cy="2429256"/>
                          </a:xfrm>
                          <a:prstGeom prst="rect">
                            <a:avLst/>
                          </a:prstGeom>
                        </pic:spPr>
                      </pic:pic>
                      <wps:wsp>
                        <wps:cNvPr id="618" name="Shape 618"/>
                        <wps:cNvSpPr/>
                        <wps:spPr>
                          <a:xfrm>
                            <a:off x="44958" y="44958"/>
                            <a:ext cx="5250180" cy="2467356"/>
                          </a:xfrm>
                          <a:custGeom>
                            <a:avLst/>
                            <a:gdLst/>
                            <a:ahLst/>
                            <a:cxnLst/>
                            <a:rect l="0" t="0" r="0" b="0"/>
                            <a:pathLst>
                              <a:path w="5250180" h="2467356">
                                <a:moveTo>
                                  <a:pt x="0" y="2467356"/>
                                </a:moveTo>
                                <a:lnTo>
                                  <a:pt x="5250180" y="246735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6F2F68" id="Group 6774" o:spid="_x0000_s1026" style="width:424.45pt;height:205.3pt;mso-position-horizontal-relative:char;mso-position-vertical-relative:line" coordsize="53903,260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">
                <v:shape id="Picture 615" o:spid="_x0000_s1027" type="#_x0000_t75" style="position:absolute;width:53903;height:26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">
                  <v:imagedata r:id="rId323" o:title=""/>
                </v:shape>
                <v:shape id="Picture 617" o:spid="_x0000_s1028" type="#_x0000_t75" style="position:absolute;left:640;top:640;width:52120;height:2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">
                  <v:imagedata r:id="rId324" o:title=""/>
                </v:shape>
                <v:shape id="Shape 618" o:spid="_x0000_s1029" style="position:absolute;left:449;top:449;width:52502;height:24674;visibility:visible;mso-wrap-style:square;v-text-anchor:top" coordsize="5250180,2467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" path="m,2467356r5250180,l5250180,,,,,2467356xe" filled="f" strokeweight="3pt">
                  <v:stroke miterlimit="83231f" joinstyle="miter" endcap="square"/>
                  <v:path arrowok="t" textboxrect="0,0,5250180,2467356"/>
                </v:shape>
                <w10:anchorlock/>
              </v:group>
            </w:pict>
          </mc:Fallback>
        </mc:AlternateContent>
      </w:r>
    </w:p>
    <w:p w14:paraId="709339AA" w14:textId="77777777" w:rsidR="00280C42" w:rsidRDefault="00280C42" w:rsidP="00280C42">
      <w:pPr>
        <w:spacing w:after="864"/>
        <w:ind w:left="-245" w:right="-324"/>
      </w:pPr>
      <w:r>
        <w:rPr>
          <w:noProof/>
        </w:rPr>
        <w:lastRenderedPageBreak/>
        <mc:AlternateContent>
          <mc:Choice Requires="wpg">
            <w:drawing>
              <wp:inline distT="0" distB="0" distL="0" distR="0" wp14:anchorId="0B95CA1A" wp14:editId="0C77039E">
                <wp:extent cx="5390388" cy="2580132"/>
                <wp:effectExtent l="0" t="0" r="0" b="0"/>
                <wp:docPr id="7130" name="Group 7130"/>
                <wp:cNvGraphicFramePr/>
                <a:graphic xmlns:a="http://schemas.openxmlformats.org/drawingml/2006/main">
                  <a:graphicData uri="http://schemas.microsoft.com/office/word/2010/wordprocessingGroup">
                    <wpg:wgp>
                      <wpg:cNvGrpSpPr/>
                      <wpg:grpSpPr>
                        <a:xfrm>
                          <a:off x="0" y="0"/>
                          <a:ext cx="5390388" cy="2580132"/>
                          <a:chOff x="0" y="0"/>
                          <a:chExt cx="5390388" cy="2580132"/>
                        </a:xfrm>
                      </wpg:grpSpPr>
                      <pic:pic xmlns:pic="http://schemas.openxmlformats.org/drawingml/2006/picture">
                        <pic:nvPicPr>
                          <pic:cNvPr id="642" name="Picture 642"/>
                          <pic:cNvPicPr/>
                        </pic:nvPicPr>
                        <pic:blipFill>
                          <a:blip r:embed="rId325"/>
                          <a:stretch>
                            <a:fillRect/>
                          </a:stretch>
                        </pic:blipFill>
                        <pic:spPr>
                          <a:xfrm>
                            <a:off x="0" y="0"/>
                            <a:ext cx="5390388" cy="2580132"/>
                          </a:xfrm>
                          <a:prstGeom prst="rect">
                            <a:avLst/>
                          </a:prstGeom>
                        </pic:spPr>
                      </pic:pic>
                      <pic:pic xmlns:pic="http://schemas.openxmlformats.org/drawingml/2006/picture">
                        <pic:nvPicPr>
                          <pic:cNvPr id="644" name="Picture 644"/>
                          <pic:cNvPicPr/>
                        </pic:nvPicPr>
                        <pic:blipFill>
                          <a:blip r:embed="rId326"/>
                          <a:stretch>
                            <a:fillRect/>
                          </a:stretch>
                        </pic:blipFill>
                        <pic:spPr>
                          <a:xfrm>
                            <a:off x="64008" y="64008"/>
                            <a:ext cx="5212081" cy="2401824"/>
                          </a:xfrm>
                          <a:prstGeom prst="rect">
                            <a:avLst/>
                          </a:prstGeom>
                        </pic:spPr>
                      </pic:pic>
                      <wps:wsp>
                        <wps:cNvPr id="645" name="Shape 645"/>
                        <wps:cNvSpPr/>
                        <wps:spPr>
                          <a:xfrm>
                            <a:off x="44958" y="44958"/>
                            <a:ext cx="5250180" cy="2439924"/>
                          </a:xfrm>
                          <a:custGeom>
                            <a:avLst/>
                            <a:gdLst/>
                            <a:ahLst/>
                            <a:cxnLst/>
                            <a:rect l="0" t="0" r="0" b="0"/>
                            <a:pathLst>
                              <a:path w="5250180" h="2439924">
                                <a:moveTo>
                                  <a:pt x="0" y="2439924"/>
                                </a:moveTo>
                                <a:lnTo>
                                  <a:pt x="5250180" y="24399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D00484D" id="Group 7130" o:spid="_x0000_s1026" style="width:424.45pt;height:203.15pt;mso-position-horizontal-relative:char;mso-position-vertical-relative:line" coordsize="53903,258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">
                <v:shape id="Picture 642" o:spid="_x0000_s1027" type="#_x0000_t75" style="position:absolute;width:53903;height:25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">
                  <v:imagedata r:id="rId327" o:title=""/>
                </v:shape>
                <v:shape id="Picture 644" o:spid="_x0000_s1028" type="#_x0000_t75" style="position:absolute;left:640;top:640;width:52120;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">
                  <v:imagedata r:id="rId328" o:title=""/>
                </v:shape>
                <v:shape id="Shape 645" o:spid="_x0000_s1029" style="position:absolute;left:449;top:449;width:52502;height:24399;visibility:visible;mso-wrap-style:square;v-text-anchor:top" coordsize="5250180,243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" path="m,2439924r5250180,l5250180,,,,,2439924xe" filled="f" strokeweight="3pt">
                  <v:stroke miterlimit="83231f" joinstyle="miter" endcap="square"/>
                  <v:path arrowok="t" textboxrect="0,0,5250180,2439924"/>
                </v:shape>
                <w10:anchorlock/>
              </v:group>
            </w:pict>
          </mc:Fallback>
        </mc:AlternateContent>
      </w:r>
    </w:p>
    <w:p w14:paraId="5B18219F" w14:textId="77777777" w:rsidR="00280C42" w:rsidRDefault="00280C42" w:rsidP="00280C42">
      <w:pPr>
        <w:spacing w:after="890"/>
        <w:ind w:left="-245" w:right="-324"/>
      </w:pPr>
      <w:r>
        <w:rPr>
          <w:noProof/>
        </w:rPr>
        <mc:AlternateContent>
          <mc:Choice Requires="wpg">
            <w:drawing>
              <wp:inline distT="0" distB="0" distL="0" distR="0" wp14:anchorId="4CD27267" wp14:editId="407BC77D">
                <wp:extent cx="5390388" cy="1685544"/>
                <wp:effectExtent l="0" t="0" r="0" b="0"/>
                <wp:docPr id="7131" name="Group 7131"/>
                <wp:cNvGraphicFramePr/>
                <a:graphic xmlns:a="http://schemas.openxmlformats.org/drawingml/2006/main">
                  <a:graphicData uri="http://schemas.microsoft.com/office/word/2010/wordprocessingGroup">
                    <wpg:wgp>
                      <wpg:cNvGrpSpPr/>
                      <wpg:grpSpPr>
                        <a:xfrm>
                          <a:off x="0" y="0"/>
                          <a:ext cx="5390388" cy="1685544"/>
                          <a:chOff x="0" y="0"/>
                          <a:chExt cx="5390388" cy="1685544"/>
                        </a:xfrm>
                      </wpg:grpSpPr>
                      <pic:pic xmlns:pic="http://schemas.openxmlformats.org/drawingml/2006/picture">
                        <pic:nvPicPr>
                          <pic:cNvPr id="647" name="Picture 647"/>
                          <pic:cNvPicPr/>
                        </pic:nvPicPr>
                        <pic:blipFill>
                          <a:blip r:embed="rId329"/>
                          <a:stretch>
                            <a:fillRect/>
                          </a:stretch>
                        </pic:blipFill>
                        <pic:spPr>
                          <a:xfrm>
                            <a:off x="0" y="0"/>
                            <a:ext cx="5390388" cy="1685544"/>
                          </a:xfrm>
                          <a:prstGeom prst="rect">
                            <a:avLst/>
                          </a:prstGeom>
                        </pic:spPr>
                      </pic:pic>
                      <pic:pic xmlns:pic="http://schemas.openxmlformats.org/drawingml/2006/picture">
                        <pic:nvPicPr>
                          <pic:cNvPr id="649" name="Picture 649"/>
                          <pic:cNvPicPr/>
                        </pic:nvPicPr>
                        <pic:blipFill>
                          <a:blip r:embed="rId330"/>
                          <a:stretch>
                            <a:fillRect/>
                          </a:stretch>
                        </pic:blipFill>
                        <pic:spPr>
                          <a:xfrm>
                            <a:off x="64008" y="64008"/>
                            <a:ext cx="5212081" cy="1507236"/>
                          </a:xfrm>
                          <a:prstGeom prst="rect">
                            <a:avLst/>
                          </a:prstGeom>
                        </pic:spPr>
                      </pic:pic>
                      <wps:wsp>
                        <wps:cNvPr id="650" name="Shape 650"/>
                        <wps:cNvSpPr/>
                        <wps:spPr>
                          <a:xfrm>
                            <a:off x="44958" y="44958"/>
                            <a:ext cx="5250180" cy="1545336"/>
                          </a:xfrm>
                          <a:custGeom>
                            <a:avLst/>
                            <a:gdLst/>
                            <a:ahLst/>
                            <a:cxnLst/>
                            <a:rect l="0" t="0" r="0" b="0"/>
                            <a:pathLst>
                              <a:path w="5250180" h="1545336">
                                <a:moveTo>
                                  <a:pt x="0" y="1545336"/>
                                </a:moveTo>
                                <a:lnTo>
                                  <a:pt x="5250180" y="15453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7" name="Shape 8317"/>
                        <wps:cNvSpPr/>
                        <wps:spPr>
                          <a:xfrm>
                            <a:off x="4867656" y="1162812"/>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52" name="Shape 652"/>
                        <wps:cNvSpPr/>
                        <wps:spPr>
                          <a:xfrm>
                            <a:off x="4867656" y="1162812"/>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53" name="Rectangle 653"/>
                        <wps:cNvSpPr/>
                        <wps:spPr>
                          <a:xfrm>
                            <a:off x="4960620" y="1244753"/>
                            <a:ext cx="304038" cy="336570"/>
                          </a:xfrm>
                          <a:prstGeom prst="rect">
                            <a:avLst/>
                          </a:prstGeom>
                          <a:ln>
                            <a:noFill/>
                          </a:ln>
                        </wps:spPr>
                        <wps:txbx>
                          <w:txbxContent>
                            <w:p w14:paraId="428DC0AA" w14:textId="77777777" w:rsidR="00280C42" w:rsidRDefault="00280C42" w:rsidP="00280C42">
                              <w:r>
                                <w:rPr>
                                  <w:rFonts w:ascii="Times New Roman" w:eastAsia="Times New Roman" w:hAnsi="Times New Roman"/>
                                  <w:b/>
                                  <w:sz w:val="36"/>
                                </w:rPr>
                                <w:t>40</w:t>
                              </w:r>
                            </w:p>
                          </w:txbxContent>
                        </wps:txbx>
                        <wps:bodyPr horzOverflow="overflow" vert="horz" lIns="0" tIns="0" rIns="0" bIns="0" rtlCol="0">
                          <a:noAutofit/>
                        </wps:bodyPr>
                      </wps:wsp>
                    </wpg:wgp>
                  </a:graphicData>
                </a:graphic>
              </wp:inline>
            </w:drawing>
          </mc:Choice>
          <mc:Fallback>
            <w:pict>
              <v:group w14:anchorId="4CD27267" id="Group 7131" o:spid="_x0000_s1386" style="width:424.45pt;height:132.7pt;mso-position-horizontal-relative:char;mso-position-vertical-relative:line" coordsize="53903,168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">
                <v:shape id="Picture 647" o:spid="_x0000_s1387" type="#_x0000_t75" style="position:absolute;width:53903;height:1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">
                  <v:imagedata r:id="rId331" o:title=""/>
                </v:shape>
                <v:shape id="Picture 649" o:spid="_x0000_s1388" type="#_x0000_t75" style="position:absolute;left:640;top:640;width:52120;height:15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">
                  <v:imagedata r:id="rId332" o:title=""/>
                </v:shape>
                <v:shape id="Shape 650" o:spid="_x0000_s1389" style="position:absolute;left:449;top:449;width:52502;height:15453;visibility:visible;mso-wrap-style:square;v-text-anchor:top" coordsize="5250180,154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" path="m,1545336r5250180,l5250180,,,,,1545336xe" filled="f" strokeweight="3pt">
                  <v:stroke miterlimit="83231f" joinstyle="miter" endcap="square"/>
                  <v:path arrowok="t" textboxrect="0,0,5250180,1545336"/>
                </v:shape>
                <v:shape id="Shape 8317" o:spid="_x0000_s1390" style="position:absolute;left:48676;top:1162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" path="m,l411480,r,402336l,402336,,e" stroked="f" strokeweight="0">
                  <v:stroke miterlimit="83231f" joinstyle="miter" endcap="square"/>
                  <v:path arrowok="t" textboxrect="0,0,411480,402336"/>
                </v:shape>
                <v:shape id="Shape 652" o:spid="_x0000_s1391" style="position:absolute;left:48676;top:1162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" path="m,402336r411480,l411480,,,,,402336xe" filled="f" strokeweight=".96pt">
                  <v:stroke miterlimit="83231f" joinstyle="miter"/>
                  <v:path arrowok="t" textboxrect="0,0,411480,402336"/>
                </v:shape>
                <v:rect id="Rectangle 653" o:spid="_x0000_s1392" style="position:absolute;left:49606;top:12447;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428DC0AA" w14:textId="77777777" w:rsidR="00280C42" w:rsidRDefault="00280C42" w:rsidP="00280C42">
                        <w:r>
                          <w:rPr>
                            <w:rFonts w:ascii="Times New Roman" w:eastAsia="Times New Roman" w:hAnsi="Times New Roman"/>
                            <w:b/>
                            <w:sz w:val="36"/>
                          </w:rPr>
                          <w:t>40</w:t>
                        </w:r>
                      </w:p>
                    </w:txbxContent>
                  </v:textbox>
                </v:rect>
                <w10:anchorlock/>
              </v:group>
            </w:pict>
          </mc:Fallback>
        </mc:AlternateContent>
      </w:r>
    </w:p>
    <w:p w14:paraId="47CEBC22" w14:textId="77777777" w:rsidR="00280C42" w:rsidRDefault="00280C42" w:rsidP="00280C42">
      <w:pPr>
        <w:spacing w:after="0"/>
        <w:ind w:left="-245" w:right="-324"/>
      </w:pPr>
      <w:r>
        <w:rPr>
          <w:noProof/>
        </w:rPr>
        <mc:AlternateContent>
          <mc:Choice Requires="wpg">
            <w:drawing>
              <wp:inline distT="0" distB="0" distL="0" distR="0" wp14:anchorId="67A0D9BA" wp14:editId="20CDB42D">
                <wp:extent cx="5390388" cy="2272284"/>
                <wp:effectExtent l="0" t="0" r="0" b="0"/>
                <wp:docPr id="7129" name="Group 7129"/>
                <wp:cNvGraphicFramePr/>
                <a:graphic xmlns:a="http://schemas.openxmlformats.org/drawingml/2006/main">
                  <a:graphicData uri="http://schemas.microsoft.com/office/word/2010/wordprocessingGroup">
                    <wpg:wgp>
                      <wpg:cNvGrpSpPr/>
                      <wpg:grpSpPr>
                        <a:xfrm>
                          <a:off x="0" y="0"/>
                          <a:ext cx="5390388" cy="2272284"/>
                          <a:chOff x="0" y="0"/>
                          <a:chExt cx="5390388" cy="2272284"/>
                        </a:xfrm>
                      </wpg:grpSpPr>
                      <pic:pic xmlns:pic="http://schemas.openxmlformats.org/drawingml/2006/picture">
                        <pic:nvPicPr>
                          <pic:cNvPr id="637" name="Picture 637"/>
                          <pic:cNvPicPr/>
                        </pic:nvPicPr>
                        <pic:blipFill>
                          <a:blip r:embed="rId333"/>
                          <a:stretch>
                            <a:fillRect/>
                          </a:stretch>
                        </pic:blipFill>
                        <pic:spPr>
                          <a:xfrm>
                            <a:off x="0" y="0"/>
                            <a:ext cx="5390388" cy="2272284"/>
                          </a:xfrm>
                          <a:prstGeom prst="rect">
                            <a:avLst/>
                          </a:prstGeom>
                        </pic:spPr>
                      </pic:pic>
                      <pic:pic xmlns:pic="http://schemas.openxmlformats.org/drawingml/2006/picture">
                        <pic:nvPicPr>
                          <pic:cNvPr id="639" name="Picture 639"/>
                          <pic:cNvPicPr/>
                        </pic:nvPicPr>
                        <pic:blipFill>
                          <a:blip r:embed="rId334"/>
                          <a:stretch>
                            <a:fillRect/>
                          </a:stretch>
                        </pic:blipFill>
                        <pic:spPr>
                          <a:xfrm>
                            <a:off x="64008" y="64008"/>
                            <a:ext cx="5212081" cy="2093976"/>
                          </a:xfrm>
                          <a:prstGeom prst="rect">
                            <a:avLst/>
                          </a:prstGeom>
                        </pic:spPr>
                      </pic:pic>
                      <wps:wsp>
                        <wps:cNvPr id="640" name="Shape 640"/>
                        <wps:cNvSpPr/>
                        <wps:spPr>
                          <a:xfrm>
                            <a:off x="44958" y="44958"/>
                            <a:ext cx="5250180" cy="2132076"/>
                          </a:xfrm>
                          <a:custGeom>
                            <a:avLst/>
                            <a:gdLst/>
                            <a:ahLst/>
                            <a:cxnLst/>
                            <a:rect l="0" t="0" r="0" b="0"/>
                            <a:pathLst>
                              <a:path w="5250180" h="2132076">
                                <a:moveTo>
                                  <a:pt x="0" y="2132076"/>
                                </a:moveTo>
                                <a:lnTo>
                                  <a:pt x="5250180" y="21320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1D3FC9" id="Group 7129" o:spid="_x0000_s1026" style="width:424.45pt;height:178.9pt;mso-position-horizontal-relative:char;mso-position-vertical-relative:line" coordsize="53903,2272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">
                <v:shape id="Picture 637" o:spid="_x0000_s1027" type="#_x0000_t75" style="position:absolute;width:53903;height:2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">
                  <v:imagedata r:id="rId335" o:title=""/>
                </v:shape>
                <v:shape id="Picture 639" o:spid="_x0000_s1028" type="#_x0000_t75" style="position:absolute;left:640;top:640;width:52120;height:20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">
                  <v:imagedata r:id="rId336" o:title=""/>
                </v:shape>
                <v:shape id="Shape 640" o:spid="_x0000_s1029" style="position:absolute;left:449;top:449;width:52502;height:21321;visibility:visible;mso-wrap-style:square;v-text-anchor:top" coordsize="5250180,213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" path="m,2132076r5250180,l5250180,,,,,2132076xe" filled="f" strokeweight="3pt">
                  <v:stroke miterlimit="83231f" joinstyle="miter" endcap="square"/>
                  <v:path arrowok="t" textboxrect="0,0,5250180,2132076"/>
                </v:shape>
                <w10:anchorlock/>
              </v:group>
            </w:pict>
          </mc:Fallback>
        </mc:AlternateContent>
      </w:r>
    </w:p>
    <w:p w14:paraId="384DCC13" w14:textId="77777777" w:rsidR="00280C42" w:rsidRDefault="00280C42" w:rsidP="00D6770B">
      <w:pPr>
        <w:tabs>
          <w:tab w:val="left" w:pos="1922"/>
        </w:tabs>
        <w:rPr>
          <w:bCs/>
          <w:iCs/>
          <w:sz w:val="28"/>
          <w:szCs w:val="28"/>
        </w:rPr>
      </w:pPr>
    </w:p>
    <w:p w14:paraId="02B9D366" w14:textId="77777777" w:rsidR="00280C42" w:rsidRDefault="00280C42" w:rsidP="00D6770B">
      <w:pPr>
        <w:tabs>
          <w:tab w:val="left" w:pos="1922"/>
        </w:tabs>
        <w:rPr>
          <w:bCs/>
          <w:iCs/>
          <w:sz w:val="28"/>
          <w:szCs w:val="28"/>
        </w:rPr>
      </w:pPr>
    </w:p>
    <w:p w14:paraId="5D028E59" w14:textId="77777777" w:rsidR="00280C42" w:rsidRDefault="00280C42" w:rsidP="00D6770B">
      <w:pPr>
        <w:tabs>
          <w:tab w:val="left" w:pos="1922"/>
        </w:tabs>
        <w:rPr>
          <w:bCs/>
          <w:iCs/>
          <w:sz w:val="28"/>
          <w:szCs w:val="28"/>
        </w:rPr>
      </w:pPr>
    </w:p>
    <w:p w14:paraId="2E946369" w14:textId="77777777" w:rsidR="001C016E" w:rsidRDefault="001C016E" w:rsidP="001C016E">
      <w:pPr>
        <w:spacing w:after="0"/>
        <w:ind w:left="-245" w:right="-324"/>
      </w:pPr>
      <w:r>
        <w:rPr>
          <w:noProof/>
        </w:rPr>
        <w:lastRenderedPageBreak/>
        <mc:AlternateContent>
          <mc:Choice Requires="wpg">
            <w:drawing>
              <wp:inline distT="0" distB="0" distL="0" distR="0" wp14:anchorId="4B5AC1FC" wp14:editId="73D0BE0E">
                <wp:extent cx="5390388" cy="7601711"/>
                <wp:effectExtent l="0" t="0" r="0" b="0"/>
                <wp:docPr id="6821" name="Group 6821"/>
                <wp:cNvGraphicFramePr/>
                <a:graphic xmlns:a="http://schemas.openxmlformats.org/drawingml/2006/main">
                  <a:graphicData uri="http://schemas.microsoft.com/office/word/2010/wordprocessingGroup">
                    <wpg:wgp>
                      <wpg:cNvGrpSpPr/>
                      <wpg:grpSpPr>
                        <a:xfrm>
                          <a:off x="0" y="0"/>
                          <a:ext cx="5390388" cy="7601711"/>
                          <a:chOff x="0" y="0"/>
                          <a:chExt cx="5390388" cy="7601711"/>
                        </a:xfrm>
                      </wpg:grpSpPr>
                      <pic:pic xmlns:pic="http://schemas.openxmlformats.org/drawingml/2006/picture">
                        <pic:nvPicPr>
                          <pic:cNvPr id="658" name="Picture 658"/>
                          <pic:cNvPicPr/>
                        </pic:nvPicPr>
                        <pic:blipFill>
                          <a:blip r:embed="rId337"/>
                          <a:stretch>
                            <a:fillRect/>
                          </a:stretch>
                        </pic:blipFill>
                        <pic:spPr>
                          <a:xfrm>
                            <a:off x="0" y="0"/>
                            <a:ext cx="5390388" cy="2816352"/>
                          </a:xfrm>
                          <a:prstGeom prst="rect">
                            <a:avLst/>
                          </a:prstGeom>
                        </pic:spPr>
                      </pic:pic>
                      <pic:pic xmlns:pic="http://schemas.openxmlformats.org/drawingml/2006/picture">
                        <pic:nvPicPr>
                          <pic:cNvPr id="660" name="Picture 660"/>
                          <pic:cNvPicPr/>
                        </pic:nvPicPr>
                        <pic:blipFill>
                          <a:blip r:embed="rId338"/>
                          <a:stretch>
                            <a:fillRect/>
                          </a:stretch>
                        </pic:blipFill>
                        <pic:spPr>
                          <a:xfrm>
                            <a:off x="64008" y="64008"/>
                            <a:ext cx="5212081" cy="2638044"/>
                          </a:xfrm>
                          <a:prstGeom prst="rect">
                            <a:avLst/>
                          </a:prstGeom>
                        </pic:spPr>
                      </pic:pic>
                      <wps:wsp>
                        <wps:cNvPr id="661" name="Shape 661"/>
                        <wps:cNvSpPr/>
                        <wps:spPr>
                          <a:xfrm>
                            <a:off x="44958" y="44957"/>
                            <a:ext cx="5250180" cy="2676145"/>
                          </a:xfrm>
                          <a:custGeom>
                            <a:avLst/>
                            <a:gdLst/>
                            <a:ahLst/>
                            <a:cxnLst/>
                            <a:rect l="0" t="0" r="0" b="0"/>
                            <a:pathLst>
                              <a:path w="5250180" h="2676145">
                                <a:moveTo>
                                  <a:pt x="0" y="2676145"/>
                                </a:moveTo>
                                <a:lnTo>
                                  <a:pt x="5250180" y="2676145"/>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63" name="Picture 663"/>
                          <pic:cNvPicPr/>
                        </pic:nvPicPr>
                        <pic:blipFill>
                          <a:blip r:embed="rId181"/>
                          <a:stretch>
                            <a:fillRect/>
                          </a:stretch>
                        </pic:blipFill>
                        <pic:spPr>
                          <a:xfrm>
                            <a:off x="0" y="5055107"/>
                            <a:ext cx="5390388" cy="2546604"/>
                          </a:xfrm>
                          <a:prstGeom prst="rect">
                            <a:avLst/>
                          </a:prstGeom>
                        </pic:spPr>
                      </pic:pic>
                      <pic:pic xmlns:pic="http://schemas.openxmlformats.org/drawingml/2006/picture">
                        <pic:nvPicPr>
                          <pic:cNvPr id="665" name="Picture 665"/>
                          <pic:cNvPicPr/>
                        </pic:nvPicPr>
                        <pic:blipFill>
                          <a:blip r:embed="rId339"/>
                          <a:stretch>
                            <a:fillRect/>
                          </a:stretch>
                        </pic:blipFill>
                        <pic:spPr>
                          <a:xfrm>
                            <a:off x="64008" y="5119116"/>
                            <a:ext cx="5212081" cy="2368296"/>
                          </a:xfrm>
                          <a:prstGeom prst="rect">
                            <a:avLst/>
                          </a:prstGeom>
                        </pic:spPr>
                      </pic:pic>
                      <wps:wsp>
                        <wps:cNvPr id="666" name="Shape 666"/>
                        <wps:cNvSpPr/>
                        <wps:spPr>
                          <a:xfrm>
                            <a:off x="44958" y="5100066"/>
                            <a:ext cx="5250180" cy="2406396"/>
                          </a:xfrm>
                          <a:custGeom>
                            <a:avLst/>
                            <a:gdLst/>
                            <a:ahLst/>
                            <a:cxnLst/>
                            <a:rect l="0" t="0" r="0" b="0"/>
                            <a:pathLst>
                              <a:path w="5250180" h="2406396">
                                <a:moveTo>
                                  <a:pt x="0" y="2406396"/>
                                </a:moveTo>
                                <a:lnTo>
                                  <a:pt x="5250180" y="24063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68" name="Picture 668"/>
                          <pic:cNvPicPr/>
                        </pic:nvPicPr>
                        <pic:blipFill>
                          <a:blip r:embed="rId340"/>
                          <a:stretch>
                            <a:fillRect/>
                          </a:stretch>
                        </pic:blipFill>
                        <pic:spPr>
                          <a:xfrm>
                            <a:off x="0" y="2938272"/>
                            <a:ext cx="5390388" cy="1993392"/>
                          </a:xfrm>
                          <a:prstGeom prst="rect">
                            <a:avLst/>
                          </a:prstGeom>
                        </pic:spPr>
                      </pic:pic>
                      <pic:pic xmlns:pic="http://schemas.openxmlformats.org/drawingml/2006/picture">
                        <pic:nvPicPr>
                          <pic:cNvPr id="670" name="Picture 670"/>
                          <pic:cNvPicPr/>
                        </pic:nvPicPr>
                        <pic:blipFill>
                          <a:blip r:embed="rId341"/>
                          <a:stretch>
                            <a:fillRect/>
                          </a:stretch>
                        </pic:blipFill>
                        <pic:spPr>
                          <a:xfrm>
                            <a:off x="64008" y="3002280"/>
                            <a:ext cx="5212081" cy="1815084"/>
                          </a:xfrm>
                          <a:prstGeom prst="rect">
                            <a:avLst/>
                          </a:prstGeom>
                        </pic:spPr>
                      </pic:pic>
                      <wps:wsp>
                        <wps:cNvPr id="671" name="Shape 671"/>
                        <wps:cNvSpPr/>
                        <wps:spPr>
                          <a:xfrm>
                            <a:off x="44958" y="2983230"/>
                            <a:ext cx="5250180" cy="1853184"/>
                          </a:xfrm>
                          <a:custGeom>
                            <a:avLst/>
                            <a:gdLst/>
                            <a:ahLst/>
                            <a:cxnLst/>
                            <a:rect l="0" t="0" r="0" b="0"/>
                            <a:pathLst>
                              <a:path w="5250180" h="1853184">
                                <a:moveTo>
                                  <a:pt x="0" y="1853184"/>
                                </a:moveTo>
                                <a:lnTo>
                                  <a:pt x="5250180" y="18531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8" name="Shape 8318"/>
                        <wps:cNvSpPr/>
                        <wps:spPr>
                          <a:xfrm>
                            <a:off x="4867656" y="440283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73" name="Shape 673"/>
                        <wps:cNvSpPr/>
                        <wps:spPr>
                          <a:xfrm>
                            <a:off x="4867656" y="440283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74" name="Rectangle 674"/>
                        <wps:cNvSpPr/>
                        <wps:spPr>
                          <a:xfrm>
                            <a:off x="4960620" y="4485140"/>
                            <a:ext cx="304241" cy="337019"/>
                          </a:xfrm>
                          <a:prstGeom prst="rect">
                            <a:avLst/>
                          </a:prstGeom>
                          <a:ln>
                            <a:noFill/>
                          </a:ln>
                        </wps:spPr>
                        <wps:txbx>
                          <w:txbxContent>
                            <w:p w14:paraId="166B35F5" w14:textId="77777777" w:rsidR="001C016E" w:rsidRDefault="001C016E" w:rsidP="001C016E">
                              <w:r>
                                <w:rPr>
                                  <w:rFonts w:ascii="Times New Roman" w:eastAsia="Times New Roman" w:hAnsi="Times New Roman"/>
                                  <w:b/>
                                  <w:sz w:val="36"/>
                                </w:rPr>
                                <w:t>41</w:t>
                              </w:r>
                            </w:p>
                          </w:txbxContent>
                        </wps:txbx>
                        <wps:bodyPr horzOverflow="overflow" vert="horz" lIns="0" tIns="0" rIns="0" bIns="0" rtlCol="0">
                          <a:noAutofit/>
                        </wps:bodyPr>
                      </wps:wsp>
                    </wpg:wgp>
                  </a:graphicData>
                </a:graphic>
              </wp:inline>
            </w:drawing>
          </mc:Choice>
          <mc:Fallback>
            <w:pict>
              <v:group w14:anchorId="4B5AC1FC" id="Group 6821" o:spid="_x0000_s1393" style="width:424.45pt;height:598.55pt;mso-position-horizontal-relative:char;mso-position-vertical-relative:line" coordsize="53903,760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&#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">
                <v:shape id="Picture 658" o:spid="_x0000_s1394" type="#_x0000_t75" style="position:absolute;width:53903;height:28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">
                  <v:imagedata r:id="rId342" o:title=""/>
                </v:shape>
                <v:shape id="Picture 660" o:spid="_x0000_s1395" type="#_x0000_t75" style="position:absolute;left:640;top:640;width:52120;height:2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">
                  <v:imagedata r:id="rId343" o:title=""/>
                </v:shape>
                <v:shape id="Shape 661" o:spid="_x0000_s1396" style="position:absolute;left:449;top:449;width:52502;height:26762;visibility:visible;mso-wrap-style:square;v-text-anchor:top" coordsize="5250180,2676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" path="m,2676145r5250180,l5250180,,,,,2676145xe" filled="f" strokeweight="3pt">
                  <v:stroke miterlimit="83231f" joinstyle="miter" endcap="square"/>
                  <v:path arrowok="t" textboxrect="0,0,5250180,2676145"/>
                </v:shape>
                <v:shape id="Picture 663" o:spid="_x0000_s1397" type="#_x0000_t75" style="position:absolute;top:50551;width:53903;height:2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">
                  <v:imagedata r:id="rId185" o:title=""/>
                </v:shape>
                <v:shape id="Picture 665" o:spid="_x0000_s1398" type="#_x0000_t75" style="position:absolute;left:640;top:51191;width:52120;height:2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">
                  <v:imagedata r:id="rId344" o:title=""/>
                </v:shape>
                <v:shape id="Shape 666" o:spid="_x0000_s1399" style="position:absolute;left:449;top:51000;width:52502;height:24064;visibility:visible;mso-wrap-style:square;v-text-anchor:top" coordsize="5250180,240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" path="m,2406396r5250180,l5250180,,,,,2406396xe" filled="f" strokeweight="3pt">
                  <v:stroke miterlimit="83231f" joinstyle="miter" endcap="square"/>
                  <v:path arrowok="t" textboxrect="0,0,5250180,2406396"/>
                </v:shape>
                <v:shape id="Picture 668" o:spid="_x0000_s1400" type="#_x0000_t75" style="position:absolute;top:29382;width:53903;height:19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">
                  <v:imagedata r:id="rId345" o:title=""/>
                </v:shape>
                <v:shape id="Picture 670" o:spid="_x0000_s1401" type="#_x0000_t75" style="position:absolute;left:640;top:30022;width:52120;height:18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">
                  <v:imagedata r:id="rId346" o:title=""/>
                </v:shape>
                <v:shape id="Shape 671" o:spid="_x0000_s1402" style="position:absolute;left:449;top:29832;width:52502;height:18532;visibility:visible;mso-wrap-style:square;v-text-anchor:top" coordsize="5250180,185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" path="m,1853184r5250180,l5250180,,,,,1853184xe" filled="f" strokeweight="3pt">
                  <v:stroke miterlimit="83231f" joinstyle="miter" endcap="square"/>
                  <v:path arrowok="t" textboxrect="0,0,5250180,1853184"/>
                </v:shape>
                <v:shape id="Shape 8318" o:spid="_x0000_s1403" style="position:absolute;left:48676;top:4402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" path="m,l411480,r,402336l,402336,,e" stroked="f" strokeweight="0">
                  <v:stroke miterlimit="83231f" joinstyle="miter" endcap="square"/>
                  <v:path arrowok="t" textboxrect="0,0,411480,402336"/>
                </v:shape>
                <v:shape id="Shape 673" o:spid="_x0000_s1404" style="position:absolute;left:48676;top:4402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" path="m,402336r411480,l411480,,,,,402336xe" filled="f" strokeweight=".96pt">
                  <v:stroke miterlimit="83231f" joinstyle="miter"/>
                  <v:path arrowok="t" textboxrect="0,0,411480,402336"/>
                </v:shape>
                <v:rect id="Rectangle 674" o:spid="_x0000_s1405" style="position:absolute;left:49606;top:44851;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166B35F5" w14:textId="77777777" w:rsidR="001C016E" w:rsidRDefault="001C016E" w:rsidP="001C016E">
                        <w:r>
                          <w:rPr>
                            <w:rFonts w:ascii="Times New Roman" w:eastAsia="Times New Roman" w:hAnsi="Times New Roman"/>
                            <w:b/>
                            <w:sz w:val="36"/>
                          </w:rPr>
                          <w:t>41</w:t>
                        </w:r>
                      </w:p>
                    </w:txbxContent>
                  </v:textbox>
                </v:rect>
                <w10:anchorlock/>
              </v:group>
            </w:pict>
          </mc:Fallback>
        </mc:AlternateContent>
      </w:r>
    </w:p>
    <w:p w14:paraId="0DB6729D" w14:textId="77777777" w:rsidR="001C016E" w:rsidRDefault="001C016E" w:rsidP="001C016E">
      <w:pPr>
        <w:spacing w:after="0"/>
        <w:ind w:left="-245" w:right="-324"/>
      </w:pPr>
      <w:r>
        <w:rPr>
          <w:noProof/>
        </w:rPr>
        <w:lastRenderedPageBreak/>
        <mc:AlternateContent>
          <mc:Choice Requires="wpg">
            <w:drawing>
              <wp:inline distT="0" distB="0" distL="0" distR="0" wp14:anchorId="2A18134D" wp14:editId="78A94052">
                <wp:extent cx="5390388" cy="8287512"/>
                <wp:effectExtent l="0" t="0" r="0" b="0"/>
                <wp:docPr id="6916" name="Group 6916"/>
                <wp:cNvGraphicFramePr/>
                <a:graphic xmlns:a="http://schemas.openxmlformats.org/drawingml/2006/main">
                  <a:graphicData uri="http://schemas.microsoft.com/office/word/2010/wordprocessingGroup">
                    <wpg:wgp>
                      <wpg:cNvGrpSpPr/>
                      <wpg:grpSpPr>
                        <a:xfrm>
                          <a:off x="0" y="0"/>
                          <a:ext cx="5390388" cy="8287512"/>
                          <a:chOff x="0" y="0"/>
                          <a:chExt cx="5390388" cy="8287512"/>
                        </a:xfrm>
                      </wpg:grpSpPr>
                      <pic:pic xmlns:pic="http://schemas.openxmlformats.org/drawingml/2006/picture">
                        <pic:nvPicPr>
                          <pic:cNvPr id="679" name="Picture 679"/>
                          <pic:cNvPicPr/>
                        </pic:nvPicPr>
                        <pic:blipFill>
                          <a:blip r:embed="rId347"/>
                          <a:stretch>
                            <a:fillRect/>
                          </a:stretch>
                        </pic:blipFill>
                        <pic:spPr>
                          <a:xfrm>
                            <a:off x="0" y="0"/>
                            <a:ext cx="5390388" cy="3096768"/>
                          </a:xfrm>
                          <a:prstGeom prst="rect">
                            <a:avLst/>
                          </a:prstGeom>
                        </pic:spPr>
                      </pic:pic>
                      <pic:pic xmlns:pic="http://schemas.openxmlformats.org/drawingml/2006/picture">
                        <pic:nvPicPr>
                          <pic:cNvPr id="681" name="Picture 681"/>
                          <pic:cNvPicPr/>
                        </pic:nvPicPr>
                        <pic:blipFill>
                          <a:blip r:embed="rId348"/>
                          <a:stretch>
                            <a:fillRect/>
                          </a:stretch>
                        </pic:blipFill>
                        <pic:spPr>
                          <a:xfrm>
                            <a:off x="64008" y="64008"/>
                            <a:ext cx="5212081" cy="2918460"/>
                          </a:xfrm>
                          <a:prstGeom prst="rect">
                            <a:avLst/>
                          </a:prstGeom>
                        </pic:spPr>
                      </pic:pic>
                      <wps:wsp>
                        <wps:cNvPr id="682" name="Shape 682"/>
                        <wps:cNvSpPr/>
                        <wps:spPr>
                          <a:xfrm>
                            <a:off x="44958" y="44958"/>
                            <a:ext cx="5250180" cy="2956560"/>
                          </a:xfrm>
                          <a:custGeom>
                            <a:avLst/>
                            <a:gdLst/>
                            <a:ahLst/>
                            <a:cxnLst/>
                            <a:rect l="0" t="0" r="0" b="0"/>
                            <a:pathLst>
                              <a:path w="5250180" h="2956560">
                                <a:moveTo>
                                  <a:pt x="0" y="2956560"/>
                                </a:moveTo>
                                <a:lnTo>
                                  <a:pt x="5250180" y="295656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4" name="Picture 684"/>
                          <pic:cNvPicPr/>
                        </pic:nvPicPr>
                        <pic:blipFill>
                          <a:blip r:embed="rId349"/>
                          <a:stretch>
                            <a:fillRect/>
                          </a:stretch>
                        </pic:blipFill>
                        <pic:spPr>
                          <a:xfrm>
                            <a:off x="0" y="5689092"/>
                            <a:ext cx="5390388" cy="2598420"/>
                          </a:xfrm>
                          <a:prstGeom prst="rect">
                            <a:avLst/>
                          </a:prstGeom>
                        </pic:spPr>
                      </pic:pic>
                      <pic:pic xmlns:pic="http://schemas.openxmlformats.org/drawingml/2006/picture">
                        <pic:nvPicPr>
                          <pic:cNvPr id="686" name="Picture 686"/>
                          <pic:cNvPicPr/>
                        </pic:nvPicPr>
                        <pic:blipFill>
                          <a:blip r:embed="rId350"/>
                          <a:stretch>
                            <a:fillRect/>
                          </a:stretch>
                        </pic:blipFill>
                        <pic:spPr>
                          <a:xfrm>
                            <a:off x="64008" y="5753100"/>
                            <a:ext cx="5212081" cy="2420112"/>
                          </a:xfrm>
                          <a:prstGeom prst="rect">
                            <a:avLst/>
                          </a:prstGeom>
                        </pic:spPr>
                      </pic:pic>
                      <wps:wsp>
                        <wps:cNvPr id="687" name="Shape 687"/>
                        <wps:cNvSpPr/>
                        <wps:spPr>
                          <a:xfrm>
                            <a:off x="44958" y="5734050"/>
                            <a:ext cx="5250180" cy="2458212"/>
                          </a:xfrm>
                          <a:custGeom>
                            <a:avLst/>
                            <a:gdLst/>
                            <a:ahLst/>
                            <a:cxnLst/>
                            <a:rect l="0" t="0" r="0" b="0"/>
                            <a:pathLst>
                              <a:path w="5250180" h="2458212">
                                <a:moveTo>
                                  <a:pt x="0" y="2458212"/>
                                </a:moveTo>
                                <a:lnTo>
                                  <a:pt x="5250180" y="245821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89" name="Picture 689"/>
                          <pic:cNvPicPr/>
                        </pic:nvPicPr>
                        <pic:blipFill>
                          <a:blip r:embed="rId351"/>
                          <a:stretch>
                            <a:fillRect/>
                          </a:stretch>
                        </pic:blipFill>
                        <pic:spPr>
                          <a:xfrm>
                            <a:off x="0" y="3108960"/>
                            <a:ext cx="5390388" cy="2513076"/>
                          </a:xfrm>
                          <a:prstGeom prst="rect">
                            <a:avLst/>
                          </a:prstGeom>
                        </pic:spPr>
                      </pic:pic>
                      <pic:pic xmlns:pic="http://schemas.openxmlformats.org/drawingml/2006/picture">
                        <pic:nvPicPr>
                          <pic:cNvPr id="691" name="Picture 691"/>
                          <pic:cNvPicPr/>
                        </pic:nvPicPr>
                        <pic:blipFill>
                          <a:blip r:embed="rId352"/>
                          <a:stretch>
                            <a:fillRect/>
                          </a:stretch>
                        </pic:blipFill>
                        <pic:spPr>
                          <a:xfrm>
                            <a:off x="64008" y="3172968"/>
                            <a:ext cx="5212081" cy="2334768"/>
                          </a:xfrm>
                          <a:prstGeom prst="rect">
                            <a:avLst/>
                          </a:prstGeom>
                        </pic:spPr>
                      </pic:pic>
                      <wps:wsp>
                        <wps:cNvPr id="692" name="Shape 692"/>
                        <wps:cNvSpPr/>
                        <wps:spPr>
                          <a:xfrm>
                            <a:off x="44958" y="3153918"/>
                            <a:ext cx="5250180" cy="2372868"/>
                          </a:xfrm>
                          <a:custGeom>
                            <a:avLst/>
                            <a:gdLst/>
                            <a:ahLst/>
                            <a:cxnLst/>
                            <a:rect l="0" t="0" r="0" b="0"/>
                            <a:pathLst>
                              <a:path w="5250180" h="2372868">
                                <a:moveTo>
                                  <a:pt x="0" y="2372868"/>
                                </a:moveTo>
                                <a:lnTo>
                                  <a:pt x="5250180" y="237286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19" name="Shape 8319"/>
                        <wps:cNvSpPr/>
                        <wps:spPr>
                          <a:xfrm>
                            <a:off x="4847844" y="5102352"/>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694" name="Shape 694"/>
                        <wps:cNvSpPr/>
                        <wps:spPr>
                          <a:xfrm>
                            <a:off x="4847844" y="5102352"/>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695" name="Rectangle 695"/>
                        <wps:cNvSpPr/>
                        <wps:spPr>
                          <a:xfrm>
                            <a:off x="4939919" y="5184293"/>
                            <a:ext cx="304038" cy="336570"/>
                          </a:xfrm>
                          <a:prstGeom prst="rect">
                            <a:avLst/>
                          </a:prstGeom>
                          <a:ln>
                            <a:noFill/>
                          </a:ln>
                        </wps:spPr>
                        <wps:txbx>
                          <w:txbxContent>
                            <w:p w14:paraId="2A01BAC4" w14:textId="77777777" w:rsidR="001C016E" w:rsidRDefault="001C016E" w:rsidP="001C016E">
                              <w:r>
                                <w:rPr>
                                  <w:rFonts w:ascii="Times New Roman" w:eastAsia="Times New Roman" w:hAnsi="Times New Roman"/>
                                  <w:b/>
                                  <w:sz w:val="36"/>
                                </w:rPr>
                                <w:t>42</w:t>
                              </w:r>
                            </w:p>
                          </w:txbxContent>
                        </wps:txbx>
                        <wps:bodyPr horzOverflow="overflow" vert="horz" lIns="0" tIns="0" rIns="0" bIns="0" rtlCol="0">
                          <a:noAutofit/>
                        </wps:bodyPr>
                      </wps:wsp>
                    </wpg:wgp>
                  </a:graphicData>
                </a:graphic>
              </wp:inline>
            </w:drawing>
          </mc:Choice>
          <mc:Fallback>
            <w:pict>
              <v:group w14:anchorId="2A18134D" id="Group 6916" o:spid="_x0000_s1406" style="width:424.45pt;height:652.55pt;mso-position-horizontal-relative:char;mso-position-vertical-relative:line" coordsize="53903,82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&#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">
                <v:shape id="Picture 679" o:spid="_x0000_s1407" type="#_x0000_t75" style="position:absolute;width:53903;height:3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">
                  <v:imagedata r:id="rId353" o:title=""/>
                </v:shape>
                <v:shape id="Picture 681" o:spid="_x0000_s1408" type="#_x0000_t75" style="position:absolute;left:640;top:640;width:52120;height:29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">
                  <v:imagedata r:id="rId354" o:title=""/>
                </v:shape>
                <v:shape id="Shape 682" o:spid="_x0000_s1409" style="position:absolute;left:449;top:449;width:52502;height:29566;visibility:visible;mso-wrap-style:square;v-text-anchor:top" coordsize="5250180,295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" path="m,2956560r5250180,l5250180,,,,,2956560xe" filled="f" strokeweight="3pt">
                  <v:stroke miterlimit="83231f" joinstyle="miter" endcap="square"/>
                  <v:path arrowok="t" textboxrect="0,0,5250180,2956560"/>
                </v:shape>
                <v:shape id="Picture 684" o:spid="_x0000_s1410" type="#_x0000_t75" style="position:absolute;top:56890;width:53903;height:25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">
                  <v:imagedata r:id="rId355" o:title=""/>
                </v:shape>
                <v:shape id="Picture 686" o:spid="_x0000_s1411" type="#_x0000_t75" style="position:absolute;left:640;top:57531;width:52120;height:24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">
                  <v:imagedata r:id="rId356" o:title=""/>
                </v:shape>
                <v:shape id="Shape 687" o:spid="_x0000_s1412" style="position:absolute;left:449;top:57340;width:52502;height:24582;visibility:visible;mso-wrap-style:square;v-text-anchor:top" coordsize="5250180,2458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" path="m,2458212r5250180,l5250180,,,,,2458212xe" filled="f" strokeweight="3pt">
                  <v:stroke miterlimit="83231f" joinstyle="miter" endcap="square"/>
                  <v:path arrowok="t" textboxrect="0,0,5250180,2458212"/>
                </v:shape>
                <v:shape id="Picture 689" o:spid="_x0000_s1413" type="#_x0000_t75" style="position:absolute;top:31089;width:53903;height:2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">
                  <v:imagedata r:id="rId357" o:title=""/>
                </v:shape>
                <v:shape id="Picture 691" o:spid="_x0000_s1414" type="#_x0000_t75" style="position:absolute;left:640;top:31729;width:52120;height:23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">
                  <v:imagedata r:id="rId358" o:title=""/>
                </v:shape>
                <v:shape id="Shape 692" o:spid="_x0000_s1415" style="position:absolute;left:449;top:31539;width:52502;height:23728;visibility:visible;mso-wrap-style:square;v-text-anchor:top" coordsize="5250180,237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" path="m,2372868r5250180,l5250180,,,,,2372868xe" filled="f" strokeweight="3pt">
                  <v:stroke miterlimit="83231f" joinstyle="miter" endcap="square"/>
                  <v:path arrowok="t" textboxrect="0,0,5250180,2372868"/>
                </v:shape>
                <v:shape id="Shape 8319" o:spid="_x0000_s1416" style="position:absolute;left:48478;top:51023;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" path="m,l411480,r,402336l,402336,,e" stroked="f" strokeweight="0">
                  <v:stroke miterlimit="83231f" joinstyle="miter" endcap="square"/>
                  <v:path arrowok="t" textboxrect="0,0,411480,402336"/>
                </v:shape>
                <v:shape id="Shape 694" o:spid="_x0000_s1417" style="position:absolute;left:48478;top:51023;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" path="m,402336r411480,l411480,,,,,402336xe" filled="f" strokeweight=".96pt">
                  <v:stroke miterlimit="83231f" joinstyle="miter"/>
                  <v:path arrowok="t" textboxrect="0,0,411480,402336"/>
                </v:shape>
                <v:rect id="Rectangle 695" o:spid="_x0000_s1418" style="position:absolute;left:49399;top:5184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2A01BAC4" w14:textId="77777777" w:rsidR="001C016E" w:rsidRDefault="001C016E" w:rsidP="001C016E">
                        <w:r>
                          <w:rPr>
                            <w:rFonts w:ascii="Times New Roman" w:eastAsia="Times New Roman" w:hAnsi="Times New Roman"/>
                            <w:b/>
                            <w:sz w:val="36"/>
                          </w:rPr>
                          <w:t>42</w:t>
                        </w:r>
                      </w:p>
                    </w:txbxContent>
                  </v:textbox>
                </v:rect>
                <w10:anchorlock/>
              </v:group>
            </w:pict>
          </mc:Fallback>
        </mc:AlternateContent>
      </w:r>
    </w:p>
    <w:p w14:paraId="2B579EBE" w14:textId="77777777" w:rsidR="001C016E" w:rsidRDefault="001C016E" w:rsidP="001C016E">
      <w:pPr>
        <w:spacing w:after="0"/>
        <w:ind w:left="-245" w:right="-324"/>
      </w:pPr>
      <w:r>
        <w:rPr>
          <w:noProof/>
        </w:rPr>
        <w:lastRenderedPageBreak/>
        <mc:AlternateContent>
          <mc:Choice Requires="wpg">
            <w:drawing>
              <wp:inline distT="0" distB="0" distL="0" distR="0" wp14:anchorId="10157158" wp14:editId="21A9F1A5">
                <wp:extent cx="5390388" cy="8482583"/>
                <wp:effectExtent l="0" t="0" r="0" b="0"/>
                <wp:docPr id="6895" name="Group 6895"/>
                <wp:cNvGraphicFramePr/>
                <a:graphic xmlns:a="http://schemas.openxmlformats.org/drawingml/2006/main">
                  <a:graphicData uri="http://schemas.microsoft.com/office/word/2010/wordprocessingGroup">
                    <wpg:wgp>
                      <wpg:cNvGrpSpPr/>
                      <wpg:grpSpPr>
                        <a:xfrm>
                          <a:off x="0" y="0"/>
                          <a:ext cx="5390388" cy="8482583"/>
                          <a:chOff x="0" y="0"/>
                          <a:chExt cx="5390388" cy="8482583"/>
                        </a:xfrm>
                      </wpg:grpSpPr>
                      <pic:pic xmlns:pic="http://schemas.openxmlformats.org/drawingml/2006/picture">
                        <pic:nvPicPr>
                          <pic:cNvPr id="700" name="Picture 700"/>
                          <pic:cNvPicPr/>
                        </pic:nvPicPr>
                        <pic:blipFill>
                          <a:blip r:embed="rId359"/>
                          <a:stretch>
                            <a:fillRect/>
                          </a:stretch>
                        </pic:blipFill>
                        <pic:spPr>
                          <a:xfrm>
                            <a:off x="0" y="0"/>
                            <a:ext cx="5390388" cy="2926080"/>
                          </a:xfrm>
                          <a:prstGeom prst="rect">
                            <a:avLst/>
                          </a:prstGeom>
                        </pic:spPr>
                      </pic:pic>
                      <pic:pic xmlns:pic="http://schemas.openxmlformats.org/drawingml/2006/picture">
                        <pic:nvPicPr>
                          <pic:cNvPr id="702" name="Picture 702"/>
                          <pic:cNvPicPr/>
                        </pic:nvPicPr>
                        <pic:blipFill>
                          <a:blip r:embed="rId360"/>
                          <a:stretch>
                            <a:fillRect/>
                          </a:stretch>
                        </pic:blipFill>
                        <pic:spPr>
                          <a:xfrm>
                            <a:off x="64008" y="64008"/>
                            <a:ext cx="5212081" cy="2747772"/>
                          </a:xfrm>
                          <a:prstGeom prst="rect">
                            <a:avLst/>
                          </a:prstGeom>
                        </pic:spPr>
                      </pic:pic>
                      <wps:wsp>
                        <wps:cNvPr id="703" name="Shape 703"/>
                        <wps:cNvSpPr/>
                        <wps:spPr>
                          <a:xfrm>
                            <a:off x="44958" y="44958"/>
                            <a:ext cx="5250180" cy="2785872"/>
                          </a:xfrm>
                          <a:custGeom>
                            <a:avLst/>
                            <a:gdLst/>
                            <a:ahLst/>
                            <a:cxnLst/>
                            <a:rect l="0" t="0" r="0" b="0"/>
                            <a:pathLst>
                              <a:path w="5250180" h="2785872">
                                <a:moveTo>
                                  <a:pt x="0" y="2785872"/>
                                </a:moveTo>
                                <a:lnTo>
                                  <a:pt x="5250180" y="27858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05" name="Picture 705"/>
                          <pic:cNvPicPr/>
                        </pic:nvPicPr>
                        <pic:blipFill>
                          <a:blip r:embed="rId361"/>
                          <a:stretch>
                            <a:fillRect/>
                          </a:stretch>
                        </pic:blipFill>
                        <pic:spPr>
                          <a:xfrm>
                            <a:off x="0" y="5460491"/>
                            <a:ext cx="5390388" cy="3022092"/>
                          </a:xfrm>
                          <a:prstGeom prst="rect">
                            <a:avLst/>
                          </a:prstGeom>
                        </pic:spPr>
                      </pic:pic>
                      <pic:pic xmlns:pic="http://schemas.openxmlformats.org/drawingml/2006/picture">
                        <pic:nvPicPr>
                          <pic:cNvPr id="707" name="Picture 707"/>
                          <pic:cNvPicPr/>
                        </pic:nvPicPr>
                        <pic:blipFill>
                          <a:blip r:embed="rId362"/>
                          <a:stretch>
                            <a:fillRect/>
                          </a:stretch>
                        </pic:blipFill>
                        <pic:spPr>
                          <a:xfrm>
                            <a:off x="64008" y="5524500"/>
                            <a:ext cx="5212081" cy="2843784"/>
                          </a:xfrm>
                          <a:prstGeom prst="rect">
                            <a:avLst/>
                          </a:prstGeom>
                        </pic:spPr>
                      </pic:pic>
                      <wps:wsp>
                        <wps:cNvPr id="708" name="Shape 708"/>
                        <wps:cNvSpPr/>
                        <wps:spPr>
                          <a:xfrm>
                            <a:off x="44958" y="5505450"/>
                            <a:ext cx="5250180" cy="2881884"/>
                          </a:xfrm>
                          <a:custGeom>
                            <a:avLst/>
                            <a:gdLst/>
                            <a:ahLst/>
                            <a:cxnLst/>
                            <a:rect l="0" t="0" r="0" b="0"/>
                            <a:pathLst>
                              <a:path w="5250180" h="2881884">
                                <a:moveTo>
                                  <a:pt x="0" y="2881884"/>
                                </a:moveTo>
                                <a:lnTo>
                                  <a:pt x="5250180" y="28818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10" name="Picture 710"/>
                          <pic:cNvPicPr/>
                        </pic:nvPicPr>
                        <pic:blipFill>
                          <a:blip r:embed="rId363"/>
                          <a:stretch>
                            <a:fillRect/>
                          </a:stretch>
                        </pic:blipFill>
                        <pic:spPr>
                          <a:xfrm>
                            <a:off x="0" y="3003804"/>
                            <a:ext cx="5390388" cy="2327148"/>
                          </a:xfrm>
                          <a:prstGeom prst="rect">
                            <a:avLst/>
                          </a:prstGeom>
                        </pic:spPr>
                      </pic:pic>
                      <pic:pic xmlns:pic="http://schemas.openxmlformats.org/drawingml/2006/picture">
                        <pic:nvPicPr>
                          <pic:cNvPr id="712" name="Picture 712"/>
                          <pic:cNvPicPr/>
                        </pic:nvPicPr>
                        <pic:blipFill>
                          <a:blip r:embed="rId364"/>
                          <a:stretch>
                            <a:fillRect/>
                          </a:stretch>
                        </pic:blipFill>
                        <pic:spPr>
                          <a:xfrm>
                            <a:off x="64008" y="3067812"/>
                            <a:ext cx="5212081" cy="2148840"/>
                          </a:xfrm>
                          <a:prstGeom prst="rect">
                            <a:avLst/>
                          </a:prstGeom>
                        </pic:spPr>
                      </pic:pic>
                      <wps:wsp>
                        <wps:cNvPr id="713" name="Shape 713"/>
                        <wps:cNvSpPr/>
                        <wps:spPr>
                          <a:xfrm>
                            <a:off x="44958" y="3048762"/>
                            <a:ext cx="5250180" cy="2186940"/>
                          </a:xfrm>
                          <a:custGeom>
                            <a:avLst/>
                            <a:gdLst/>
                            <a:ahLst/>
                            <a:cxnLst/>
                            <a:rect l="0" t="0" r="0" b="0"/>
                            <a:pathLst>
                              <a:path w="5250180" h="2186940">
                                <a:moveTo>
                                  <a:pt x="0" y="2186940"/>
                                </a:moveTo>
                                <a:lnTo>
                                  <a:pt x="5250180" y="218694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0" name="Shape 8320"/>
                        <wps:cNvSpPr/>
                        <wps:spPr>
                          <a:xfrm>
                            <a:off x="4847844" y="482346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715" name="Shape 715"/>
                        <wps:cNvSpPr/>
                        <wps:spPr>
                          <a:xfrm>
                            <a:off x="4847844" y="482346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716" name="Rectangle 716"/>
                        <wps:cNvSpPr/>
                        <wps:spPr>
                          <a:xfrm>
                            <a:off x="4939919" y="4905400"/>
                            <a:ext cx="304038" cy="336570"/>
                          </a:xfrm>
                          <a:prstGeom prst="rect">
                            <a:avLst/>
                          </a:prstGeom>
                          <a:ln>
                            <a:noFill/>
                          </a:ln>
                        </wps:spPr>
                        <wps:txbx>
                          <w:txbxContent>
                            <w:p w14:paraId="1F66C4FA" w14:textId="77777777" w:rsidR="001C016E" w:rsidRDefault="001C016E" w:rsidP="001C016E">
                              <w:r>
                                <w:rPr>
                                  <w:rFonts w:ascii="Times New Roman" w:eastAsia="Times New Roman" w:hAnsi="Times New Roman"/>
                                  <w:b/>
                                  <w:sz w:val="36"/>
                                </w:rPr>
                                <w:t>43</w:t>
                              </w:r>
                            </w:p>
                          </w:txbxContent>
                        </wps:txbx>
                        <wps:bodyPr horzOverflow="overflow" vert="horz" lIns="0" tIns="0" rIns="0" bIns="0" rtlCol="0">
                          <a:noAutofit/>
                        </wps:bodyPr>
                      </wps:wsp>
                    </wpg:wgp>
                  </a:graphicData>
                </a:graphic>
              </wp:inline>
            </w:drawing>
          </mc:Choice>
          <mc:Fallback>
            <w:pict>
              <v:group w14:anchorId="10157158" id="Group 6895" o:spid="_x0000_s1419" style="width:424.45pt;height:667.9pt;mso-position-horizontal-relative:char;mso-position-vertical-relative:line" coordsize="53903,848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">
                <v:shape id="Picture 700" o:spid="_x0000_s1420" type="#_x0000_t75" style="position:absolute;width:53903;height:29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">
                  <v:imagedata r:id="rId365" o:title=""/>
                </v:shape>
                <v:shape id="Picture 702" o:spid="_x0000_s1421" type="#_x0000_t75" style="position:absolute;left:640;top:640;width:52120;height:27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">
                  <v:imagedata r:id="rId366" o:title=""/>
                </v:shape>
                <v:shape id="Shape 703" o:spid="_x0000_s1422" style="position:absolute;left:449;top:449;width:52502;height:27859;visibility:visible;mso-wrap-style:square;v-text-anchor:top" coordsize="5250180,2785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" path="m,2785872r5250180,l5250180,,,,,2785872xe" filled="f" strokeweight="3pt">
                  <v:stroke miterlimit="83231f" joinstyle="miter" endcap="square"/>
                  <v:path arrowok="t" textboxrect="0,0,5250180,2785872"/>
                </v:shape>
                <v:shape id="Picture 705" o:spid="_x0000_s1423" type="#_x0000_t75" style="position:absolute;top:54604;width:53903;height:3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">
                  <v:imagedata r:id="rId367" o:title=""/>
                </v:shape>
                <v:shape id="Picture 707" o:spid="_x0000_s1424" type="#_x0000_t75" style="position:absolute;left:640;top:55245;width:52120;height:28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">
                  <v:imagedata r:id="rId368" o:title=""/>
                </v:shape>
                <v:shape id="Shape 708" o:spid="_x0000_s1425" style="position:absolute;left:449;top:55054;width:52502;height:28819;visibility:visible;mso-wrap-style:square;v-text-anchor:top" coordsize="5250180,288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" path="m,2881884r5250180,l5250180,,,,,2881884xe" filled="f" strokeweight="3pt">
                  <v:stroke miterlimit="83231f" joinstyle="miter" endcap="square"/>
                  <v:path arrowok="t" textboxrect="0,0,5250180,2881884"/>
                </v:shape>
                <v:shape id="Picture 710" o:spid="_x0000_s1426" type="#_x0000_t75" style="position:absolute;top:30038;width:53903;height:2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">
                  <v:imagedata r:id="rId369" o:title=""/>
                </v:shape>
                <v:shape id="Picture 712" o:spid="_x0000_s1427" type="#_x0000_t75" style="position:absolute;left:640;top:30678;width:52120;height:2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">
                  <v:imagedata r:id="rId370" o:title=""/>
                </v:shape>
                <v:shape id="Shape 713" o:spid="_x0000_s1428" style="position:absolute;left:449;top:30487;width:52502;height:21870;visibility:visible;mso-wrap-style:square;v-text-anchor:top" coordsize="5250180,218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" path="m,2186940r5250180,l5250180,,,,,2186940xe" filled="f" strokeweight="3pt">
                  <v:stroke miterlimit="83231f" joinstyle="miter" endcap="square"/>
                  <v:path arrowok="t" textboxrect="0,0,5250180,2186940"/>
                </v:shape>
                <v:shape id="Shape 8320" o:spid="_x0000_s1429" style="position:absolute;left:48478;top:4823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" path="m,l411480,r,402336l,402336,,e" stroked="f" strokeweight="0">
                  <v:stroke miterlimit="83231f" joinstyle="miter" endcap="square"/>
                  <v:path arrowok="t" textboxrect="0,0,411480,402336"/>
                </v:shape>
                <v:shape id="Shape 715" o:spid="_x0000_s1430" style="position:absolute;left:48478;top:4823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" path="m,402336r411480,l411480,,,,,402336xe" filled="f" strokeweight=".96pt">
                  <v:stroke miterlimit="83231f" joinstyle="miter"/>
                  <v:path arrowok="t" textboxrect="0,0,411480,402336"/>
                </v:shape>
                <v:rect id="Rectangle 716" o:spid="_x0000_s1431" style="position:absolute;left:49399;top:49054;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WA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iC55lwBOTsAQAA//8DAFBLAQItABQABgAIAAAAIQDb4fbL7gAAAIUBAAATAAAAAAAAAAAA&#10;AAAAAAAAAABbQ29udGVudF9UeXBlc10ueG1sUEsBAi0AFAAGAAgAAAAhAFr0LFu/AAAAFQEAAAsA&#10;AAAAAAAAAAAAAAAAHwEAAF9yZWxzLy5yZWxzUEsBAi0AFAAGAAgAAAAhABwMhYDEAAAA3AAAAA8A&#10;AAAAAAAAAAAAAAAABwIAAGRycy9kb3ducmV2LnhtbFBLBQYAAAAAAwADALcAAAD4AgAAAAA=&#10;" filled="f" stroked="f">
                  <v:textbox inset="0,0,0,0">
                    <w:txbxContent>
                      <w:p w14:paraId="1F66C4FA" w14:textId="77777777" w:rsidR="001C016E" w:rsidRDefault="001C016E" w:rsidP="001C016E">
                        <w:r>
                          <w:rPr>
                            <w:rFonts w:ascii="Times New Roman" w:eastAsia="Times New Roman" w:hAnsi="Times New Roman"/>
                            <w:b/>
                            <w:sz w:val="36"/>
                          </w:rPr>
                          <w:t>43</w:t>
                        </w:r>
                      </w:p>
                    </w:txbxContent>
                  </v:textbox>
                </v:rect>
                <w10:anchorlock/>
              </v:group>
            </w:pict>
          </mc:Fallback>
        </mc:AlternateContent>
      </w:r>
    </w:p>
    <w:p w14:paraId="5B71B138" w14:textId="77777777" w:rsidR="001C016E" w:rsidRDefault="001C016E" w:rsidP="001C016E">
      <w:pPr>
        <w:spacing w:after="0"/>
        <w:ind w:left="-245" w:right="-324"/>
      </w:pPr>
      <w:r>
        <w:rPr>
          <w:noProof/>
        </w:rPr>
        <w:lastRenderedPageBreak/>
        <mc:AlternateContent>
          <mc:Choice Requires="wpg">
            <w:drawing>
              <wp:inline distT="0" distB="0" distL="0" distR="0" wp14:anchorId="0FA81505" wp14:editId="3E3B1EA2">
                <wp:extent cx="5390388" cy="8238745"/>
                <wp:effectExtent l="0" t="0" r="0" b="0"/>
                <wp:docPr id="6910" name="Group 6910"/>
                <wp:cNvGraphicFramePr/>
                <a:graphic xmlns:a="http://schemas.openxmlformats.org/drawingml/2006/main">
                  <a:graphicData uri="http://schemas.microsoft.com/office/word/2010/wordprocessingGroup">
                    <wpg:wgp>
                      <wpg:cNvGrpSpPr/>
                      <wpg:grpSpPr>
                        <a:xfrm>
                          <a:off x="0" y="0"/>
                          <a:ext cx="5390388" cy="8238745"/>
                          <a:chOff x="0" y="0"/>
                          <a:chExt cx="5390388" cy="8238745"/>
                        </a:xfrm>
                      </wpg:grpSpPr>
                      <pic:pic xmlns:pic="http://schemas.openxmlformats.org/drawingml/2006/picture">
                        <pic:nvPicPr>
                          <pic:cNvPr id="721" name="Picture 721"/>
                          <pic:cNvPicPr/>
                        </pic:nvPicPr>
                        <pic:blipFill>
                          <a:blip r:embed="rId371"/>
                          <a:stretch>
                            <a:fillRect/>
                          </a:stretch>
                        </pic:blipFill>
                        <pic:spPr>
                          <a:xfrm>
                            <a:off x="0" y="5559552"/>
                            <a:ext cx="5390388" cy="2679192"/>
                          </a:xfrm>
                          <a:prstGeom prst="rect">
                            <a:avLst/>
                          </a:prstGeom>
                        </pic:spPr>
                      </pic:pic>
                      <pic:pic xmlns:pic="http://schemas.openxmlformats.org/drawingml/2006/picture">
                        <pic:nvPicPr>
                          <pic:cNvPr id="723" name="Picture 723"/>
                          <pic:cNvPicPr/>
                        </pic:nvPicPr>
                        <pic:blipFill>
                          <a:blip r:embed="rId372"/>
                          <a:stretch>
                            <a:fillRect/>
                          </a:stretch>
                        </pic:blipFill>
                        <pic:spPr>
                          <a:xfrm>
                            <a:off x="64008" y="5623561"/>
                            <a:ext cx="5212081" cy="2500884"/>
                          </a:xfrm>
                          <a:prstGeom prst="rect">
                            <a:avLst/>
                          </a:prstGeom>
                        </pic:spPr>
                      </pic:pic>
                      <wps:wsp>
                        <wps:cNvPr id="724" name="Shape 724"/>
                        <wps:cNvSpPr/>
                        <wps:spPr>
                          <a:xfrm>
                            <a:off x="44958" y="5604511"/>
                            <a:ext cx="5250180" cy="2538984"/>
                          </a:xfrm>
                          <a:custGeom>
                            <a:avLst/>
                            <a:gdLst/>
                            <a:ahLst/>
                            <a:cxnLst/>
                            <a:rect l="0" t="0" r="0" b="0"/>
                            <a:pathLst>
                              <a:path w="5250180" h="2538984">
                                <a:moveTo>
                                  <a:pt x="0" y="2538984"/>
                                </a:moveTo>
                                <a:lnTo>
                                  <a:pt x="5250180" y="25389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26" name="Picture 726"/>
                          <pic:cNvPicPr/>
                        </pic:nvPicPr>
                        <pic:blipFill>
                          <a:blip r:embed="rId373"/>
                          <a:stretch>
                            <a:fillRect/>
                          </a:stretch>
                        </pic:blipFill>
                        <pic:spPr>
                          <a:xfrm>
                            <a:off x="0" y="0"/>
                            <a:ext cx="5390388" cy="3003804"/>
                          </a:xfrm>
                          <a:prstGeom prst="rect">
                            <a:avLst/>
                          </a:prstGeom>
                        </pic:spPr>
                      </pic:pic>
                      <pic:pic xmlns:pic="http://schemas.openxmlformats.org/drawingml/2006/picture">
                        <pic:nvPicPr>
                          <pic:cNvPr id="728" name="Picture 728"/>
                          <pic:cNvPicPr/>
                        </pic:nvPicPr>
                        <pic:blipFill>
                          <a:blip r:embed="rId374"/>
                          <a:stretch>
                            <a:fillRect/>
                          </a:stretch>
                        </pic:blipFill>
                        <pic:spPr>
                          <a:xfrm>
                            <a:off x="64008" y="64008"/>
                            <a:ext cx="5212081" cy="2825496"/>
                          </a:xfrm>
                          <a:prstGeom prst="rect">
                            <a:avLst/>
                          </a:prstGeom>
                        </pic:spPr>
                      </pic:pic>
                      <wps:wsp>
                        <wps:cNvPr id="729" name="Shape 729"/>
                        <wps:cNvSpPr/>
                        <wps:spPr>
                          <a:xfrm>
                            <a:off x="44958" y="44958"/>
                            <a:ext cx="5250180" cy="2863596"/>
                          </a:xfrm>
                          <a:custGeom>
                            <a:avLst/>
                            <a:gdLst/>
                            <a:ahLst/>
                            <a:cxnLst/>
                            <a:rect l="0" t="0" r="0" b="0"/>
                            <a:pathLst>
                              <a:path w="5250180" h="2863596">
                                <a:moveTo>
                                  <a:pt x="0" y="2863596"/>
                                </a:moveTo>
                                <a:lnTo>
                                  <a:pt x="5250180" y="28635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1" name="Picture 731"/>
                          <pic:cNvPicPr/>
                        </pic:nvPicPr>
                        <pic:blipFill>
                          <a:blip r:embed="rId375"/>
                          <a:stretch>
                            <a:fillRect/>
                          </a:stretch>
                        </pic:blipFill>
                        <pic:spPr>
                          <a:xfrm>
                            <a:off x="0" y="3102864"/>
                            <a:ext cx="5390388" cy="2316480"/>
                          </a:xfrm>
                          <a:prstGeom prst="rect">
                            <a:avLst/>
                          </a:prstGeom>
                        </pic:spPr>
                      </pic:pic>
                      <pic:pic xmlns:pic="http://schemas.openxmlformats.org/drawingml/2006/picture">
                        <pic:nvPicPr>
                          <pic:cNvPr id="733" name="Picture 733"/>
                          <pic:cNvPicPr/>
                        </pic:nvPicPr>
                        <pic:blipFill>
                          <a:blip r:embed="rId376"/>
                          <a:stretch>
                            <a:fillRect/>
                          </a:stretch>
                        </pic:blipFill>
                        <pic:spPr>
                          <a:xfrm>
                            <a:off x="64008" y="3166873"/>
                            <a:ext cx="5212081" cy="2138172"/>
                          </a:xfrm>
                          <a:prstGeom prst="rect">
                            <a:avLst/>
                          </a:prstGeom>
                        </pic:spPr>
                      </pic:pic>
                      <wps:wsp>
                        <wps:cNvPr id="734" name="Shape 734"/>
                        <wps:cNvSpPr/>
                        <wps:spPr>
                          <a:xfrm>
                            <a:off x="44958" y="3147823"/>
                            <a:ext cx="5250180" cy="2176272"/>
                          </a:xfrm>
                          <a:custGeom>
                            <a:avLst/>
                            <a:gdLst/>
                            <a:ahLst/>
                            <a:cxnLst/>
                            <a:rect l="0" t="0" r="0" b="0"/>
                            <a:pathLst>
                              <a:path w="5250180" h="2176272">
                                <a:moveTo>
                                  <a:pt x="0" y="2176272"/>
                                </a:moveTo>
                                <a:lnTo>
                                  <a:pt x="5250180" y="217627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1" name="Shape 8321"/>
                        <wps:cNvSpPr/>
                        <wps:spPr>
                          <a:xfrm>
                            <a:off x="4847844" y="4916425"/>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736" name="Shape 736"/>
                        <wps:cNvSpPr/>
                        <wps:spPr>
                          <a:xfrm>
                            <a:off x="4847844" y="4916425"/>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737" name="Rectangle 737"/>
                        <wps:cNvSpPr/>
                        <wps:spPr>
                          <a:xfrm>
                            <a:off x="4939919" y="4999254"/>
                            <a:ext cx="304038" cy="336570"/>
                          </a:xfrm>
                          <a:prstGeom prst="rect">
                            <a:avLst/>
                          </a:prstGeom>
                          <a:ln>
                            <a:noFill/>
                          </a:ln>
                        </wps:spPr>
                        <wps:txbx>
                          <w:txbxContent>
                            <w:p w14:paraId="449F6125" w14:textId="77777777" w:rsidR="001C016E" w:rsidRDefault="001C016E" w:rsidP="001C016E">
                              <w:r>
                                <w:rPr>
                                  <w:rFonts w:ascii="Times New Roman" w:eastAsia="Times New Roman" w:hAnsi="Times New Roman"/>
                                  <w:b/>
                                  <w:sz w:val="36"/>
                                </w:rPr>
                                <w:t>44</w:t>
                              </w:r>
                            </w:p>
                          </w:txbxContent>
                        </wps:txbx>
                        <wps:bodyPr horzOverflow="overflow" vert="horz" lIns="0" tIns="0" rIns="0" bIns="0" rtlCol="0">
                          <a:noAutofit/>
                        </wps:bodyPr>
                      </wps:wsp>
                    </wpg:wgp>
                  </a:graphicData>
                </a:graphic>
              </wp:inline>
            </w:drawing>
          </mc:Choice>
          <mc:Fallback>
            <w:pict>
              <v:group w14:anchorId="0FA81505" id="Group 6910" o:spid="_x0000_s1432" style="width:424.45pt;height:648.7pt;mso-position-horizontal-relative:char;mso-position-vertical-relative:line" coordsize="53903,823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">
                <v:shape id="Picture 721" o:spid="_x0000_s1433" type="#_x0000_t75" style="position:absolute;top:55595;width:53903;height:26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">
                  <v:imagedata r:id="rId377" o:title=""/>
                </v:shape>
                <v:shape id="Picture 723" o:spid="_x0000_s1434" type="#_x0000_t75" style="position:absolute;left:640;top:56235;width:52120;height:25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">
                  <v:imagedata r:id="rId378" o:title=""/>
                </v:shape>
                <v:shape id="Shape 724" o:spid="_x0000_s1435" style="position:absolute;left:449;top:56045;width:52502;height:25389;visibility:visible;mso-wrap-style:square;v-text-anchor:top" coordsize="5250180,253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" path="m,2538984r5250180,l5250180,,,,,2538984xe" filled="f" strokeweight="3pt">
                  <v:stroke miterlimit="83231f" joinstyle="miter" endcap="square"/>
                  <v:path arrowok="t" textboxrect="0,0,5250180,2538984"/>
                </v:shape>
                <v:shape id="Picture 726" o:spid="_x0000_s1436" type="#_x0000_t75" style="position:absolute;width:53903;height:30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">
                  <v:imagedata r:id="rId379" o:title=""/>
                </v:shape>
                <v:shape id="Picture 728" o:spid="_x0000_s1437" type="#_x0000_t75" style="position:absolute;left:640;top:640;width:52120;height:2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">
                  <v:imagedata r:id="rId380" o:title=""/>
                </v:shape>
                <v:shape id="Shape 729" o:spid="_x0000_s1438" style="position:absolute;left:449;top:449;width:52502;height:28636;visibility:visible;mso-wrap-style:square;v-text-anchor:top" coordsize="5250180,286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" path="m,2863596r5250180,l5250180,,,,,2863596xe" filled="f" strokeweight="3pt">
                  <v:stroke miterlimit="83231f" joinstyle="miter" endcap="square"/>
                  <v:path arrowok="t" textboxrect="0,0,5250180,2863596"/>
                </v:shape>
                <v:shape id="Picture 731" o:spid="_x0000_s1439" type="#_x0000_t75" style="position:absolute;top:31028;width:53903;height:2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">
                  <v:imagedata r:id="rId381" o:title=""/>
                </v:shape>
                <v:shape id="Picture 733" o:spid="_x0000_s1440" type="#_x0000_t75" style="position:absolute;left:640;top:31668;width:52120;height:2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">
                  <v:imagedata r:id="rId382" o:title=""/>
                </v:shape>
                <v:shape id="Shape 734" o:spid="_x0000_s1441" style="position:absolute;left:449;top:31478;width:52502;height:21762;visibility:visible;mso-wrap-style:square;v-text-anchor:top" coordsize="5250180,21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" path="m,2176272r5250180,l5250180,,,,,2176272xe" filled="f" strokeweight="3pt">
                  <v:stroke miterlimit="83231f" joinstyle="miter" endcap="square"/>
                  <v:path arrowok="t" textboxrect="0,0,5250180,2176272"/>
                </v:shape>
                <v:shape id="Shape 8321" o:spid="_x0000_s1442" style="position:absolute;left:48478;top:49164;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" path="m,l411480,r,403860l,403860,,e" stroked="f" strokeweight="0">
                  <v:stroke miterlimit="83231f" joinstyle="miter" endcap="square"/>
                  <v:path arrowok="t" textboxrect="0,0,411480,403860"/>
                </v:shape>
                <v:shape id="Shape 736" o:spid="_x0000_s1443" style="position:absolute;left:48478;top:49164;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" path="m,403860r411480,l411480,,,,,403860xe" filled="f" strokeweight=".96pt">
                  <v:stroke miterlimit="83231f" joinstyle="miter"/>
                  <v:path arrowok="t" textboxrect="0,0,411480,403860"/>
                </v:shape>
                <v:rect id="Rectangle 737" o:spid="_x0000_s1444" style="position:absolute;left:49399;top:4999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x7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OPV8e8YAAADcAAAA&#10;DwAAAAAAAAAAAAAAAAAHAgAAZHJzL2Rvd25yZXYueG1sUEsFBgAAAAADAAMAtwAAAPoCAAAAAA==&#10;" filled="f" stroked="f">
                  <v:textbox inset="0,0,0,0">
                    <w:txbxContent>
                      <w:p w14:paraId="449F6125" w14:textId="77777777" w:rsidR="001C016E" w:rsidRDefault="001C016E" w:rsidP="001C016E">
                        <w:r>
                          <w:rPr>
                            <w:rFonts w:ascii="Times New Roman" w:eastAsia="Times New Roman" w:hAnsi="Times New Roman"/>
                            <w:b/>
                            <w:sz w:val="36"/>
                          </w:rPr>
                          <w:t>44</w:t>
                        </w:r>
                      </w:p>
                    </w:txbxContent>
                  </v:textbox>
                </v:rect>
                <w10:anchorlock/>
              </v:group>
            </w:pict>
          </mc:Fallback>
        </mc:AlternateContent>
      </w:r>
    </w:p>
    <w:p w14:paraId="33A89526" w14:textId="77777777" w:rsidR="001C016E" w:rsidRDefault="001C016E" w:rsidP="001C016E">
      <w:pPr>
        <w:spacing w:after="437"/>
        <w:ind w:left="-245" w:right="-324"/>
      </w:pPr>
      <w:r>
        <w:rPr>
          <w:noProof/>
        </w:rPr>
        <w:lastRenderedPageBreak/>
        <mc:AlternateContent>
          <mc:Choice Requires="wpg">
            <w:drawing>
              <wp:inline distT="0" distB="0" distL="0" distR="0" wp14:anchorId="7D130111" wp14:editId="5D1CEFAC">
                <wp:extent cx="5390388" cy="5007864"/>
                <wp:effectExtent l="0" t="0" r="0" b="0"/>
                <wp:docPr id="6899" name="Group 6899"/>
                <wp:cNvGraphicFramePr/>
                <a:graphic xmlns:a="http://schemas.openxmlformats.org/drawingml/2006/main">
                  <a:graphicData uri="http://schemas.microsoft.com/office/word/2010/wordprocessingGroup">
                    <wpg:wgp>
                      <wpg:cNvGrpSpPr/>
                      <wpg:grpSpPr>
                        <a:xfrm>
                          <a:off x="0" y="0"/>
                          <a:ext cx="5390388" cy="5007864"/>
                          <a:chOff x="0" y="0"/>
                          <a:chExt cx="5390388" cy="5007864"/>
                        </a:xfrm>
                      </wpg:grpSpPr>
                      <pic:pic xmlns:pic="http://schemas.openxmlformats.org/drawingml/2006/picture">
                        <pic:nvPicPr>
                          <pic:cNvPr id="742" name="Picture 742"/>
                          <pic:cNvPicPr/>
                        </pic:nvPicPr>
                        <pic:blipFill>
                          <a:blip r:embed="rId145"/>
                          <a:stretch>
                            <a:fillRect/>
                          </a:stretch>
                        </pic:blipFill>
                        <pic:spPr>
                          <a:xfrm>
                            <a:off x="0" y="0"/>
                            <a:ext cx="5390388" cy="2599944"/>
                          </a:xfrm>
                          <a:prstGeom prst="rect">
                            <a:avLst/>
                          </a:prstGeom>
                        </pic:spPr>
                      </pic:pic>
                      <pic:pic xmlns:pic="http://schemas.openxmlformats.org/drawingml/2006/picture">
                        <pic:nvPicPr>
                          <pic:cNvPr id="744" name="Picture 744"/>
                          <pic:cNvPicPr/>
                        </pic:nvPicPr>
                        <pic:blipFill>
                          <a:blip r:embed="rId383"/>
                          <a:stretch>
                            <a:fillRect/>
                          </a:stretch>
                        </pic:blipFill>
                        <pic:spPr>
                          <a:xfrm>
                            <a:off x="64008" y="64008"/>
                            <a:ext cx="5212081" cy="2421636"/>
                          </a:xfrm>
                          <a:prstGeom prst="rect">
                            <a:avLst/>
                          </a:prstGeom>
                        </pic:spPr>
                      </pic:pic>
                      <wps:wsp>
                        <wps:cNvPr id="745" name="Shape 745"/>
                        <wps:cNvSpPr/>
                        <wps:spPr>
                          <a:xfrm>
                            <a:off x="44958" y="44958"/>
                            <a:ext cx="5250180" cy="2459736"/>
                          </a:xfrm>
                          <a:custGeom>
                            <a:avLst/>
                            <a:gdLst/>
                            <a:ahLst/>
                            <a:cxnLst/>
                            <a:rect l="0" t="0" r="0" b="0"/>
                            <a:pathLst>
                              <a:path w="5250180" h="2459736">
                                <a:moveTo>
                                  <a:pt x="0" y="2459736"/>
                                </a:moveTo>
                                <a:lnTo>
                                  <a:pt x="5250180" y="24597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52" name="Picture 752"/>
                          <pic:cNvPicPr/>
                        </pic:nvPicPr>
                        <pic:blipFill>
                          <a:blip r:embed="rId384"/>
                          <a:stretch>
                            <a:fillRect/>
                          </a:stretch>
                        </pic:blipFill>
                        <pic:spPr>
                          <a:xfrm>
                            <a:off x="0" y="2784348"/>
                            <a:ext cx="5390388" cy="2223516"/>
                          </a:xfrm>
                          <a:prstGeom prst="rect">
                            <a:avLst/>
                          </a:prstGeom>
                        </pic:spPr>
                      </pic:pic>
                      <pic:pic xmlns:pic="http://schemas.openxmlformats.org/drawingml/2006/picture">
                        <pic:nvPicPr>
                          <pic:cNvPr id="754" name="Picture 754"/>
                          <pic:cNvPicPr/>
                        </pic:nvPicPr>
                        <pic:blipFill>
                          <a:blip r:embed="rId385"/>
                          <a:stretch>
                            <a:fillRect/>
                          </a:stretch>
                        </pic:blipFill>
                        <pic:spPr>
                          <a:xfrm>
                            <a:off x="64008" y="2848356"/>
                            <a:ext cx="5212081" cy="2045208"/>
                          </a:xfrm>
                          <a:prstGeom prst="rect">
                            <a:avLst/>
                          </a:prstGeom>
                        </pic:spPr>
                      </pic:pic>
                      <wps:wsp>
                        <wps:cNvPr id="755" name="Shape 755"/>
                        <wps:cNvSpPr/>
                        <wps:spPr>
                          <a:xfrm>
                            <a:off x="44958" y="2829306"/>
                            <a:ext cx="5250180" cy="2083308"/>
                          </a:xfrm>
                          <a:custGeom>
                            <a:avLst/>
                            <a:gdLst/>
                            <a:ahLst/>
                            <a:cxnLst/>
                            <a:rect l="0" t="0" r="0" b="0"/>
                            <a:pathLst>
                              <a:path w="5250180" h="2083308">
                                <a:moveTo>
                                  <a:pt x="0" y="2083308"/>
                                </a:moveTo>
                                <a:lnTo>
                                  <a:pt x="5250180" y="208330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2" name="Shape 8322"/>
                        <wps:cNvSpPr/>
                        <wps:spPr>
                          <a:xfrm>
                            <a:off x="4847844" y="4495801"/>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757" name="Shape 757"/>
                        <wps:cNvSpPr/>
                        <wps:spPr>
                          <a:xfrm>
                            <a:off x="4847844" y="4495801"/>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758" name="Rectangle 758"/>
                        <wps:cNvSpPr/>
                        <wps:spPr>
                          <a:xfrm>
                            <a:off x="4939919" y="4577741"/>
                            <a:ext cx="304038" cy="336570"/>
                          </a:xfrm>
                          <a:prstGeom prst="rect">
                            <a:avLst/>
                          </a:prstGeom>
                          <a:ln>
                            <a:noFill/>
                          </a:ln>
                        </wps:spPr>
                        <wps:txbx>
                          <w:txbxContent>
                            <w:p w14:paraId="315E965E" w14:textId="77777777" w:rsidR="001C016E" w:rsidRDefault="001C016E" w:rsidP="001C016E">
                              <w:r>
                                <w:rPr>
                                  <w:rFonts w:ascii="Times New Roman" w:eastAsia="Times New Roman" w:hAnsi="Times New Roman"/>
                                  <w:b/>
                                  <w:sz w:val="36"/>
                                </w:rPr>
                                <w:t>45</w:t>
                              </w:r>
                            </w:p>
                          </w:txbxContent>
                        </wps:txbx>
                        <wps:bodyPr horzOverflow="overflow" vert="horz" lIns="0" tIns="0" rIns="0" bIns="0" rtlCol="0">
                          <a:noAutofit/>
                        </wps:bodyPr>
                      </wps:wsp>
                    </wpg:wgp>
                  </a:graphicData>
                </a:graphic>
              </wp:inline>
            </w:drawing>
          </mc:Choice>
          <mc:Fallback>
            <w:pict>
              <v:group w14:anchorId="7D130111" id="Group 6899" o:spid="_x0000_s1445" style="width:424.45pt;height:394.3pt;mso-position-horizontal-relative:char;mso-position-vertical-relative:line" coordsize="53903,500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">
                <v:shape id="Picture 742" o:spid="_x0000_s1446" type="#_x0000_t75" style="position:absolute;width:53903;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">
                  <v:imagedata r:id="rId151" o:title=""/>
                </v:shape>
                <v:shape id="Picture 744" o:spid="_x0000_s1447" type="#_x0000_t75" style="position:absolute;left:640;top:640;width:52120;height:24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">
                  <v:imagedata r:id="rId386" o:title=""/>
                </v:shape>
                <v:shape id="Shape 745" o:spid="_x0000_s1448" style="position:absolute;left:449;top:449;width:52502;height:24597;visibility:visible;mso-wrap-style:square;v-text-anchor:top" coordsize="5250180,245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" path="m,2459736r5250180,l5250180,,,,,2459736xe" filled="f" strokeweight="3pt">
                  <v:stroke miterlimit="83231f" joinstyle="miter" endcap="square"/>
                  <v:path arrowok="t" textboxrect="0,0,5250180,2459736"/>
                </v:shape>
                <v:shape id="Picture 752" o:spid="_x0000_s1449" type="#_x0000_t75" style="position:absolute;top:27843;width:53903;height:2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">
                  <v:imagedata r:id="rId387" o:title=""/>
                </v:shape>
                <v:shape id="Picture 754" o:spid="_x0000_s1450" type="#_x0000_t75" style="position:absolute;left:640;top:28483;width:52120;height:20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">
                  <v:imagedata r:id="rId388" o:title=""/>
                </v:shape>
                <v:shape id="Shape 755" o:spid="_x0000_s1451" style="position:absolute;left:449;top:28293;width:52502;height:20833;visibility:visible;mso-wrap-style:square;v-text-anchor:top" coordsize="5250180,208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" path="m,2083308r5250180,l5250180,,,,,2083308xe" filled="f" strokeweight="3pt">
                  <v:stroke miterlimit="83231f" joinstyle="miter" endcap="square"/>
                  <v:path arrowok="t" textboxrect="0,0,5250180,2083308"/>
                </v:shape>
                <v:shape id="Shape 8322" o:spid="_x0000_s1452" style="position:absolute;left:48478;top:4495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" path="m,l411480,r,402336l,402336,,e" stroked="f" strokeweight="0">
                  <v:stroke miterlimit="83231f" joinstyle="miter" endcap="square"/>
                  <v:path arrowok="t" textboxrect="0,0,411480,402336"/>
                </v:shape>
                <v:shape id="Shape 757" o:spid="_x0000_s1453" style="position:absolute;left:48478;top:44958;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" path="m,402336r411480,l411480,,,,,402336xe" filled="f" strokeweight=".96pt">
                  <v:stroke miterlimit="83231f" joinstyle="miter"/>
                  <v:path arrowok="t" textboxrect="0,0,411480,402336"/>
                </v:shape>
                <v:rect id="Rectangle 758" o:spid="_x0000_s1454" style="position:absolute;left:49399;top:45777;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" filled="f" stroked="f">
                  <v:textbox inset="0,0,0,0">
                    <w:txbxContent>
                      <w:p w14:paraId="315E965E" w14:textId="77777777" w:rsidR="001C016E" w:rsidRDefault="001C016E" w:rsidP="001C016E">
                        <w:r>
                          <w:rPr>
                            <w:rFonts w:ascii="Times New Roman" w:eastAsia="Times New Roman" w:hAnsi="Times New Roman"/>
                            <w:b/>
                            <w:sz w:val="36"/>
                          </w:rPr>
                          <w:t>45</w:t>
                        </w:r>
                      </w:p>
                    </w:txbxContent>
                  </v:textbox>
                </v:rect>
                <w10:anchorlock/>
              </v:group>
            </w:pict>
          </mc:Fallback>
        </mc:AlternateContent>
      </w:r>
    </w:p>
    <w:p w14:paraId="656EAA8B" w14:textId="77777777" w:rsidR="001C016E" w:rsidRDefault="001C016E" w:rsidP="001C016E">
      <w:pPr>
        <w:spacing w:after="0"/>
        <w:ind w:left="-245" w:right="-324"/>
      </w:pPr>
      <w:r>
        <w:rPr>
          <w:noProof/>
        </w:rPr>
        <mc:AlternateContent>
          <mc:Choice Requires="wpg">
            <w:drawing>
              <wp:inline distT="0" distB="0" distL="0" distR="0" wp14:anchorId="3A23751F" wp14:editId="7D5105B8">
                <wp:extent cx="5390388" cy="2670048"/>
                <wp:effectExtent l="0" t="0" r="0" b="0"/>
                <wp:docPr id="6901" name="Group 6901"/>
                <wp:cNvGraphicFramePr/>
                <a:graphic xmlns:a="http://schemas.openxmlformats.org/drawingml/2006/main">
                  <a:graphicData uri="http://schemas.microsoft.com/office/word/2010/wordprocessingGroup">
                    <wpg:wgp>
                      <wpg:cNvGrpSpPr/>
                      <wpg:grpSpPr>
                        <a:xfrm>
                          <a:off x="0" y="0"/>
                          <a:ext cx="5390388" cy="2670048"/>
                          <a:chOff x="0" y="0"/>
                          <a:chExt cx="5390388" cy="2670048"/>
                        </a:xfrm>
                      </wpg:grpSpPr>
                      <pic:pic xmlns:pic="http://schemas.openxmlformats.org/drawingml/2006/picture">
                        <pic:nvPicPr>
                          <pic:cNvPr id="747" name="Picture 747"/>
                          <pic:cNvPicPr/>
                        </pic:nvPicPr>
                        <pic:blipFill>
                          <a:blip r:embed="rId389"/>
                          <a:stretch>
                            <a:fillRect/>
                          </a:stretch>
                        </pic:blipFill>
                        <pic:spPr>
                          <a:xfrm>
                            <a:off x="0" y="0"/>
                            <a:ext cx="5390388" cy="2670048"/>
                          </a:xfrm>
                          <a:prstGeom prst="rect">
                            <a:avLst/>
                          </a:prstGeom>
                        </pic:spPr>
                      </pic:pic>
                      <pic:pic xmlns:pic="http://schemas.openxmlformats.org/drawingml/2006/picture">
                        <pic:nvPicPr>
                          <pic:cNvPr id="749" name="Picture 749"/>
                          <pic:cNvPicPr/>
                        </pic:nvPicPr>
                        <pic:blipFill>
                          <a:blip r:embed="rId390"/>
                          <a:stretch>
                            <a:fillRect/>
                          </a:stretch>
                        </pic:blipFill>
                        <pic:spPr>
                          <a:xfrm>
                            <a:off x="64008" y="64008"/>
                            <a:ext cx="5212081" cy="2491740"/>
                          </a:xfrm>
                          <a:prstGeom prst="rect">
                            <a:avLst/>
                          </a:prstGeom>
                        </pic:spPr>
                      </pic:pic>
                      <wps:wsp>
                        <wps:cNvPr id="750" name="Shape 750"/>
                        <wps:cNvSpPr/>
                        <wps:spPr>
                          <a:xfrm>
                            <a:off x="44958" y="44958"/>
                            <a:ext cx="5250180" cy="2529840"/>
                          </a:xfrm>
                          <a:custGeom>
                            <a:avLst/>
                            <a:gdLst/>
                            <a:ahLst/>
                            <a:cxnLst/>
                            <a:rect l="0" t="0" r="0" b="0"/>
                            <a:pathLst>
                              <a:path w="5250180" h="2529840">
                                <a:moveTo>
                                  <a:pt x="0" y="2529840"/>
                                </a:moveTo>
                                <a:lnTo>
                                  <a:pt x="5250180" y="252984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DFBE644" id="Group 6901" o:spid="_x0000_s1026" style="width:424.45pt;height:210.25pt;mso-position-horizontal-relative:char;mso-position-vertical-relative:line" coordsize="53903,267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">
                <v:shape id="Picture 747" o:spid="_x0000_s1027" type="#_x0000_t75" style="position:absolute;width:53903;height:2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">
                  <v:imagedata r:id="rId391" o:title=""/>
                </v:shape>
                <v:shape id="Picture 749" o:spid="_x0000_s1028" type="#_x0000_t75" style="position:absolute;left:640;top:640;width:52120;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">
                  <v:imagedata r:id="rId392" o:title=""/>
                </v:shape>
                <v:shape id="Shape 750" o:spid="_x0000_s1029" style="position:absolute;left:449;top:449;width:52502;height:25298;visibility:visible;mso-wrap-style:square;v-text-anchor:top" coordsize="5250180,252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" path="m,2529840r5250180,l5250180,,,,,2529840xe" filled="f" strokeweight="3pt">
                  <v:stroke miterlimit="83231f" joinstyle="miter" endcap="square"/>
                  <v:path arrowok="t" textboxrect="0,0,5250180,2529840"/>
                </v:shape>
                <w10:anchorlock/>
              </v:group>
            </w:pict>
          </mc:Fallback>
        </mc:AlternateContent>
      </w:r>
    </w:p>
    <w:p w14:paraId="61918B3C" w14:textId="77777777" w:rsidR="001C016E" w:rsidRDefault="001C016E" w:rsidP="001C016E">
      <w:pPr>
        <w:spacing w:after="0"/>
        <w:ind w:left="-245" w:right="-324"/>
      </w:pPr>
      <w:r>
        <w:rPr>
          <w:noProof/>
        </w:rPr>
        <w:lastRenderedPageBreak/>
        <mc:AlternateContent>
          <mc:Choice Requires="wpg">
            <w:drawing>
              <wp:inline distT="0" distB="0" distL="0" distR="0" wp14:anchorId="28554D6B" wp14:editId="6B87D929">
                <wp:extent cx="5390388" cy="8698992"/>
                <wp:effectExtent l="0" t="0" r="0" b="0"/>
                <wp:docPr id="6927" name="Group 6927"/>
                <wp:cNvGraphicFramePr/>
                <a:graphic xmlns:a="http://schemas.openxmlformats.org/drawingml/2006/main">
                  <a:graphicData uri="http://schemas.microsoft.com/office/word/2010/wordprocessingGroup">
                    <wpg:wgp>
                      <wpg:cNvGrpSpPr/>
                      <wpg:grpSpPr>
                        <a:xfrm>
                          <a:off x="0" y="0"/>
                          <a:ext cx="5390388" cy="8698992"/>
                          <a:chOff x="0" y="0"/>
                          <a:chExt cx="5390388" cy="8698992"/>
                        </a:xfrm>
                      </wpg:grpSpPr>
                      <pic:pic xmlns:pic="http://schemas.openxmlformats.org/drawingml/2006/picture">
                        <pic:nvPicPr>
                          <pic:cNvPr id="763" name="Picture 763"/>
                          <pic:cNvPicPr/>
                        </pic:nvPicPr>
                        <pic:blipFill>
                          <a:blip r:embed="rId393"/>
                          <a:stretch>
                            <a:fillRect/>
                          </a:stretch>
                        </pic:blipFill>
                        <pic:spPr>
                          <a:xfrm>
                            <a:off x="0" y="5279136"/>
                            <a:ext cx="5390388" cy="3419856"/>
                          </a:xfrm>
                          <a:prstGeom prst="rect">
                            <a:avLst/>
                          </a:prstGeom>
                        </pic:spPr>
                      </pic:pic>
                      <pic:pic xmlns:pic="http://schemas.openxmlformats.org/drawingml/2006/picture">
                        <pic:nvPicPr>
                          <pic:cNvPr id="765" name="Picture 765"/>
                          <pic:cNvPicPr/>
                        </pic:nvPicPr>
                        <pic:blipFill>
                          <a:blip r:embed="rId394"/>
                          <a:stretch>
                            <a:fillRect/>
                          </a:stretch>
                        </pic:blipFill>
                        <pic:spPr>
                          <a:xfrm>
                            <a:off x="64008" y="5343144"/>
                            <a:ext cx="5212081" cy="3241548"/>
                          </a:xfrm>
                          <a:prstGeom prst="rect">
                            <a:avLst/>
                          </a:prstGeom>
                        </pic:spPr>
                      </pic:pic>
                      <wps:wsp>
                        <wps:cNvPr id="766" name="Shape 766"/>
                        <wps:cNvSpPr/>
                        <wps:spPr>
                          <a:xfrm>
                            <a:off x="44958" y="5324094"/>
                            <a:ext cx="5250180" cy="3279648"/>
                          </a:xfrm>
                          <a:custGeom>
                            <a:avLst/>
                            <a:gdLst/>
                            <a:ahLst/>
                            <a:cxnLst/>
                            <a:rect l="0" t="0" r="0" b="0"/>
                            <a:pathLst>
                              <a:path w="5250180" h="3279648">
                                <a:moveTo>
                                  <a:pt x="0" y="3279648"/>
                                </a:moveTo>
                                <a:lnTo>
                                  <a:pt x="5250180" y="32796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68" name="Picture 768"/>
                          <pic:cNvPicPr/>
                        </pic:nvPicPr>
                        <pic:blipFill>
                          <a:blip r:embed="rId395"/>
                          <a:stretch>
                            <a:fillRect/>
                          </a:stretch>
                        </pic:blipFill>
                        <pic:spPr>
                          <a:xfrm>
                            <a:off x="0" y="0"/>
                            <a:ext cx="5390388" cy="2845308"/>
                          </a:xfrm>
                          <a:prstGeom prst="rect">
                            <a:avLst/>
                          </a:prstGeom>
                        </pic:spPr>
                      </pic:pic>
                      <pic:pic xmlns:pic="http://schemas.openxmlformats.org/drawingml/2006/picture">
                        <pic:nvPicPr>
                          <pic:cNvPr id="770" name="Picture 770"/>
                          <pic:cNvPicPr/>
                        </pic:nvPicPr>
                        <pic:blipFill>
                          <a:blip r:embed="rId396"/>
                          <a:stretch>
                            <a:fillRect/>
                          </a:stretch>
                        </pic:blipFill>
                        <pic:spPr>
                          <a:xfrm>
                            <a:off x="64008" y="64008"/>
                            <a:ext cx="5212081" cy="2667000"/>
                          </a:xfrm>
                          <a:prstGeom prst="rect">
                            <a:avLst/>
                          </a:prstGeom>
                        </pic:spPr>
                      </pic:pic>
                      <wps:wsp>
                        <wps:cNvPr id="771" name="Shape 771"/>
                        <wps:cNvSpPr/>
                        <wps:spPr>
                          <a:xfrm>
                            <a:off x="44958" y="44958"/>
                            <a:ext cx="5250180" cy="2705100"/>
                          </a:xfrm>
                          <a:custGeom>
                            <a:avLst/>
                            <a:gdLst/>
                            <a:ahLst/>
                            <a:cxnLst/>
                            <a:rect l="0" t="0" r="0" b="0"/>
                            <a:pathLst>
                              <a:path w="5250180" h="2705100">
                                <a:moveTo>
                                  <a:pt x="0" y="2705100"/>
                                </a:moveTo>
                                <a:lnTo>
                                  <a:pt x="5250180" y="270510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3" name="Picture 773"/>
                          <pic:cNvPicPr/>
                        </pic:nvPicPr>
                        <pic:blipFill>
                          <a:blip r:embed="rId397"/>
                          <a:stretch>
                            <a:fillRect/>
                          </a:stretch>
                        </pic:blipFill>
                        <pic:spPr>
                          <a:xfrm>
                            <a:off x="0" y="2846832"/>
                            <a:ext cx="5390388" cy="2429256"/>
                          </a:xfrm>
                          <a:prstGeom prst="rect">
                            <a:avLst/>
                          </a:prstGeom>
                        </pic:spPr>
                      </pic:pic>
                      <pic:pic xmlns:pic="http://schemas.openxmlformats.org/drawingml/2006/picture">
                        <pic:nvPicPr>
                          <pic:cNvPr id="775" name="Picture 775"/>
                          <pic:cNvPicPr/>
                        </pic:nvPicPr>
                        <pic:blipFill>
                          <a:blip r:embed="rId398"/>
                          <a:stretch>
                            <a:fillRect/>
                          </a:stretch>
                        </pic:blipFill>
                        <pic:spPr>
                          <a:xfrm>
                            <a:off x="64008" y="2910840"/>
                            <a:ext cx="5212081" cy="2250948"/>
                          </a:xfrm>
                          <a:prstGeom prst="rect">
                            <a:avLst/>
                          </a:prstGeom>
                        </pic:spPr>
                      </pic:pic>
                      <wps:wsp>
                        <wps:cNvPr id="776" name="Shape 776"/>
                        <wps:cNvSpPr/>
                        <wps:spPr>
                          <a:xfrm>
                            <a:off x="44958" y="2891790"/>
                            <a:ext cx="5250180" cy="2289048"/>
                          </a:xfrm>
                          <a:custGeom>
                            <a:avLst/>
                            <a:gdLst/>
                            <a:ahLst/>
                            <a:cxnLst/>
                            <a:rect l="0" t="0" r="0" b="0"/>
                            <a:pathLst>
                              <a:path w="5250180" h="2289048">
                                <a:moveTo>
                                  <a:pt x="0" y="2289048"/>
                                </a:moveTo>
                                <a:lnTo>
                                  <a:pt x="5250180" y="22890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3" name="Shape 8323"/>
                        <wps:cNvSpPr/>
                        <wps:spPr>
                          <a:xfrm>
                            <a:off x="4847844" y="475640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778" name="Shape 778"/>
                        <wps:cNvSpPr/>
                        <wps:spPr>
                          <a:xfrm>
                            <a:off x="4847844" y="475640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779" name="Rectangle 779"/>
                        <wps:cNvSpPr/>
                        <wps:spPr>
                          <a:xfrm>
                            <a:off x="4939919" y="4838598"/>
                            <a:ext cx="304038" cy="336570"/>
                          </a:xfrm>
                          <a:prstGeom prst="rect">
                            <a:avLst/>
                          </a:prstGeom>
                          <a:ln>
                            <a:noFill/>
                          </a:ln>
                        </wps:spPr>
                        <wps:txbx>
                          <w:txbxContent>
                            <w:p w14:paraId="14BB6A65" w14:textId="77777777" w:rsidR="001C016E" w:rsidRDefault="001C016E" w:rsidP="001C016E">
                              <w:r>
                                <w:rPr>
                                  <w:rFonts w:ascii="Times New Roman" w:eastAsia="Times New Roman" w:hAnsi="Times New Roman"/>
                                  <w:b/>
                                  <w:sz w:val="36"/>
                                </w:rPr>
                                <w:t>46</w:t>
                              </w:r>
                            </w:p>
                          </w:txbxContent>
                        </wps:txbx>
                        <wps:bodyPr horzOverflow="overflow" vert="horz" lIns="0" tIns="0" rIns="0" bIns="0" rtlCol="0">
                          <a:noAutofit/>
                        </wps:bodyPr>
                      </wps:wsp>
                    </wpg:wgp>
                  </a:graphicData>
                </a:graphic>
              </wp:inline>
            </w:drawing>
          </mc:Choice>
          <mc:Fallback>
            <w:pict>
              <v:group w14:anchorId="28554D6B" id="Group 6927" o:spid="_x0000_s1455" style="width:424.45pt;height:684.95pt;mso-position-horizontal-relative:char;mso-position-vertical-relative:line" coordsize="53903,869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">
                <v:shape id="Picture 763" o:spid="_x0000_s1456" type="#_x0000_t75" style="position:absolute;top:52791;width:53903;height:3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">
                  <v:imagedata r:id="rId399" o:title=""/>
                </v:shape>
                <v:shape id="Picture 765" o:spid="_x0000_s1457" type="#_x0000_t75" style="position:absolute;left:640;top:53431;width:52120;height:3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">
                  <v:imagedata r:id="rId400" o:title=""/>
                </v:shape>
                <v:shape id="Shape 766" o:spid="_x0000_s1458" style="position:absolute;left:449;top:53240;width:52502;height:32797;visibility:visible;mso-wrap-style:square;v-text-anchor:top" coordsize="5250180,327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" path="m,3279648r5250180,l5250180,,,,,3279648xe" filled="f" strokeweight="3pt">
                  <v:stroke miterlimit="83231f" joinstyle="miter" endcap="square"/>
                  <v:path arrowok="t" textboxrect="0,0,5250180,3279648"/>
                </v:shape>
                <v:shape id="Picture 768" o:spid="_x0000_s1459" type="#_x0000_t75" style="position:absolute;width:53903;height:2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">
                  <v:imagedata r:id="rId401" o:title=""/>
                </v:shape>
                <v:shape id="Picture 770" o:spid="_x0000_s1460" type="#_x0000_t75" style="position:absolute;left:640;top:640;width:52120;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">
                  <v:imagedata r:id="rId402" o:title=""/>
                </v:shape>
                <v:shape id="Shape 771" o:spid="_x0000_s1461" style="position:absolute;left:449;top:449;width:52502;height:27051;visibility:visible;mso-wrap-style:square;v-text-anchor:top" coordsize="5250180,270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" path="m,2705100r5250180,l5250180,,,,,2705100xe" filled="f" strokeweight="3pt">
                  <v:stroke miterlimit="83231f" joinstyle="miter" endcap="square"/>
                  <v:path arrowok="t" textboxrect="0,0,5250180,2705100"/>
                </v:shape>
                <v:shape id="Picture 773" o:spid="_x0000_s1462" type="#_x0000_t75" style="position:absolute;top:28468;width:53903;height:24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">
                  <v:imagedata r:id="rId403" o:title=""/>
                </v:shape>
                <v:shape id="Picture 775" o:spid="_x0000_s1463" type="#_x0000_t75" style="position:absolute;left:640;top:29108;width:52120;height:22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">
                  <v:imagedata r:id="rId404" o:title=""/>
                </v:shape>
                <v:shape id="Shape 776" o:spid="_x0000_s1464" style="position:absolute;left:449;top:28917;width:52502;height:22891;visibility:visible;mso-wrap-style:square;v-text-anchor:top" coordsize="5250180,228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" path="m,2289048r5250180,l5250180,,,,,2289048xe" filled="f" strokeweight="3pt">
                  <v:stroke miterlimit="83231f" joinstyle="miter" endcap="square"/>
                  <v:path arrowok="t" textboxrect="0,0,5250180,2289048"/>
                </v:shape>
                <v:shape id="Shape 8323" o:spid="_x0000_s1465" style="position:absolute;left:48478;top:4756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" path="m,l411480,r,402336l,402336,,e" stroked="f" strokeweight="0">
                  <v:stroke miterlimit="83231f" joinstyle="miter" endcap="square"/>
                  <v:path arrowok="t" textboxrect="0,0,411480,402336"/>
                </v:shape>
                <v:shape id="Shape 778" o:spid="_x0000_s1466" style="position:absolute;left:48478;top:47564;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" path="m,402336r411480,l411480,,,,,402336xe" filled="f" strokeweight=".96pt">
                  <v:stroke miterlimit="83231f" joinstyle="miter"/>
                  <v:path arrowok="t" textboxrect="0,0,411480,402336"/>
                </v:shape>
                <v:rect id="Rectangle 779" o:spid="_x0000_s1467" style="position:absolute;left:49399;top:48385;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" filled="f" stroked="f">
                  <v:textbox inset="0,0,0,0">
                    <w:txbxContent>
                      <w:p w14:paraId="14BB6A65" w14:textId="77777777" w:rsidR="001C016E" w:rsidRDefault="001C016E" w:rsidP="001C016E">
                        <w:r>
                          <w:rPr>
                            <w:rFonts w:ascii="Times New Roman" w:eastAsia="Times New Roman" w:hAnsi="Times New Roman"/>
                            <w:b/>
                            <w:sz w:val="36"/>
                          </w:rPr>
                          <w:t>46</w:t>
                        </w:r>
                      </w:p>
                    </w:txbxContent>
                  </v:textbox>
                </v:rect>
                <w10:anchorlock/>
              </v:group>
            </w:pict>
          </mc:Fallback>
        </mc:AlternateContent>
      </w:r>
    </w:p>
    <w:p w14:paraId="2797567D" w14:textId="77777777" w:rsidR="001C016E" w:rsidRDefault="001C016E" w:rsidP="001C016E">
      <w:pPr>
        <w:spacing w:after="430"/>
        <w:ind w:left="-245" w:right="-324"/>
      </w:pPr>
      <w:r>
        <w:rPr>
          <w:noProof/>
        </w:rPr>
        <w:lastRenderedPageBreak/>
        <mc:AlternateContent>
          <mc:Choice Requires="wpg">
            <w:drawing>
              <wp:inline distT="0" distB="0" distL="0" distR="0" wp14:anchorId="55A2EB2F" wp14:editId="66255C7D">
                <wp:extent cx="5390388" cy="2727960"/>
                <wp:effectExtent l="0" t="0" r="0" b="0"/>
                <wp:docPr id="7062" name="Group 7062"/>
                <wp:cNvGraphicFramePr/>
                <a:graphic xmlns:a="http://schemas.openxmlformats.org/drawingml/2006/main">
                  <a:graphicData uri="http://schemas.microsoft.com/office/word/2010/wordprocessingGroup">
                    <wpg:wgp>
                      <wpg:cNvGrpSpPr/>
                      <wpg:grpSpPr>
                        <a:xfrm>
                          <a:off x="0" y="0"/>
                          <a:ext cx="5390388" cy="2727960"/>
                          <a:chOff x="0" y="0"/>
                          <a:chExt cx="5390388" cy="2727960"/>
                        </a:xfrm>
                      </wpg:grpSpPr>
                      <pic:pic xmlns:pic="http://schemas.openxmlformats.org/drawingml/2006/picture">
                        <pic:nvPicPr>
                          <pic:cNvPr id="784" name="Picture 784"/>
                          <pic:cNvPicPr/>
                        </pic:nvPicPr>
                        <pic:blipFill>
                          <a:blip r:embed="rId143"/>
                          <a:stretch>
                            <a:fillRect/>
                          </a:stretch>
                        </pic:blipFill>
                        <pic:spPr>
                          <a:xfrm>
                            <a:off x="0" y="0"/>
                            <a:ext cx="5390388" cy="2727960"/>
                          </a:xfrm>
                          <a:prstGeom prst="rect">
                            <a:avLst/>
                          </a:prstGeom>
                        </pic:spPr>
                      </pic:pic>
                      <pic:pic xmlns:pic="http://schemas.openxmlformats.org/drawingml/2006/picture">
                        <pic:nvPicPr>
                          <pic:cNvPr id="786" name="Picture 786"/>
                          <pic:cNvPicPr/>
                        </pic:nvPicPr>
                        <pic:blipFill>
                          <a:blip r:embed="rId405"/>
                          <a:stretch>
                            <a:fillRect/>
                          </a:stretch>
                        </pic:blipFill>
                        <pic:spPr>
                          <a:xfrm>
                            <a:off x="64008" y="64008"/>
                            <a:ext cx="5212081" cy="2549652"/>
                          </a:xfrm>
                          <a:prstGeom prst="rect">
                            <a:avLst/>
                          </a:prstGeom>
                        </pic:spPr>
                      </pic:pic>
                      <wps:wsp>
                        <wps:cNvPr id="787" name="Shape 787"/>
                        <wps:cNvSpPr/>
                        <wps:spPr>
                          <a:xfrm>
                            <a:off x="44958" y="44958"/>
                            <a:ext cx="5250180" cy="2587752"/>
                          </a:xfrm>
                          <a:custGeom>
                            <a:avLst/>
                            <a:gdLst/>
                            <a:ahLst/>
                            <a:cxnLst/>
                            <a:rect l="0" t="0" r="0" b="0"/>
                            <a:pathLst>
                              <a:path w="5250180" h="2587752">
                                <a:moveTo>
                                  <a:pt x="0" y="2587752"/>
                                </a:moveTo>
                                <a:lnTo>
                                  <a:pt x="5250180" y="25877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1A597A" id="Group 7062" o:spid="_x0000_s1026" style="width:424.45pt;height:214.8pt;mso-position-horizontal-relative:char;mso-position-vertical-relative:line" coordsize="53903,2727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">
                <v:shape id="Picture 784" o:spid="_x0000_s1027" type="#_x0000_t75" style="position:absolute;width:53903;height:2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">
                  <v:imagedata r:id="rId149" o:title=""/>
                </v:shape>
                <v:shape id="Picture 786" o:spid="_x0000_s1028" type="#_x0000_t75" style="position:absolute;left:640;top:640;width:52120;height:25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">
                  <v:imagedata r:id="rId406" o:title=""/>
                </v:shape>
                <v:shape id="Shape 787" o:spid="_x0000_s1029" style="position:absolute;left:449;top:449;width:52502;height:25878;visibility:visible;mso-wrap-style:square;v-text-anchor:top" coordsize="5250180,2587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" path="m,2587752r5250180,l5250180,,,,,2587752xe" filled="f" strokeweight="3pt">
                  <v:stroke miterlimit="83231f" joinstyle="miter" endcap="square"/>
                  <v:path arrowok="t" textboxrect="0,0,5250180,2587752"/>
                </v:shape>
                <w10:anchorlock/>
              </v:group>
            </w:pict>
          </mc:Fallback>
        </mc:AlternateContent>
      </w:r>
    </w:p>
    <w:p w14:paraId="73DDBD24" w14:textId="77777777" w:rsidR="001C016E" w:rsidRDefault="001C016E" w:rsidP="001C016E">
      <w:pPr>
        <w:spacing w:after="0"/>
        <w:ind w:left="-245" w:right="-324"/>
      </w:pPr>
      <w:r>
        <w:rPr>
          <w:noProof/>
        </w:rPr>
        <mc:AlternateContent>
          <mc:Choice Requires="wpg">
            <w:drawing>
              <wp:inline distT="0" distB="0" distL="0" distR="0" wp14:anchorId="425A0F43" wp14:editId="14084DBE">
                <wp:extent cx="5390388" cy="4788408"/>
                <wp:effectExtent l="0" t="0" r="0" b="0"/>
                <wp:docPr id="7063" name="Group 7063"/>
                <wp:cNvGraphicFramePr/>
                <a:graphic xmlns:a="http://schemas.openxmlformats.org/drawingml/2006/main">
                  <a:graphicData uri="http://schemas.microsoft.com/office/word/2010/wordprocessingGroup">
                    <wpg:wgp>
                      <wpg:cNvGrpSpPr/>
                      <wpg:grpSpPr>
                        <a:xfrm>
                          <a:off x="0" y="0"/>
                          <a:ext cx="5390388" cy="4788408"/>
                          <a:chOff x="0" y="0"/>
                          <a:chExt cx="5390388" cy="4788408"/>
                        </a:xfrm>
                      </wpg:grpSpPr>
                      <pic:pic xmlns:pic="http://schemas.openxmlformats.org/drawingml/2006/picture">
                        <pic:nvPicPr>
                          <pic:cNvPr id="789" name="Picture 789"/>
                          <pic:cNvPicPr/>
                        </pic:nvPicPr>
                        <pic:blipFill>
                          <a:blip r:embed="rId407"/>
                          <a:stretch>
                            <a:fillRect/>
                          </a:stretch>
                        </pic:blipFill>
                        <pic:spPr>
                          <a:xfrm>
                            <a:off x="0" y="2220468"/>
                            <a:ext cx="5384292" cy="2567940"/>
                          </a:xfrm>
                          <a:prstGeom prst="rect">
                            <a:avLst/>
                          </a:prstGeom>
                        </pic:spPr>
                      </pic:pic>
                      <pic:pic xmlns:pic="http://schemas.openxmlformats.org/drawingml/2006/picture">
                        <pic:nvPicPr>
                          <pic:cNvPr id="791" name="Picture 791"/>
                          <pic:cNvPicPr/>
                        </pic:nvPicPr>
                        <pic:blipFill>
                          <a:blip r:embed="rId408"/>
                          <a:stretch>
                            <a:fillRect/>
                          </a:stretch>
                        </pic:blipFill>
                        <pic:spPr>
                          <a:xfrm>
                            <a:off x="64008" y="2284476"/>
                            <a:ext cx="5205985" cy="2389632"/>
                          </a:xfrm>
                          <a:prstGeom prst="rect">
                            <a:avLst/>
                          </a:prstGeom>
                        </pic:spPr>
                      </pic:pic>
                      <wps:wsp>
                        <wps:cNvPr id="792" name="Shape 792"/>
                        <wps:cNvSpPr/>
                        <wps:spPr>
                          <a:xfrm>
                            <a:off x="44958" y="2265426"/>
                            <a:ext cx="5244084" cy="2427732"/>
                          </a:xfrm>
                          <a:custGeom>
                            <a:avLst/>
                            <a:gdLst/>
                            <a:ahLst/>
                            <a:cxnLst/>
                            <a:rect l="0" t="0" r="0" b="0"/>
                            <a:pathLst>
                              <a:path w="5244084" h="2427732">
                                <a:moveTo>
                                  <a:pt x="0" y="2427732"/>
                                </a:moveTo>
                                <a:lnTo>
                                  <a:pt x="5244084" y="2427732"/>
                                </a:lnTo>
                                <a:lnTo>
                                  <a:pt x="524408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94" name="Picture 794"/>
                          <pic:cNvPicPr/>
                        </pic:nvPicPr>
                        <pic:blipFill>
                          <a:blip r:embed="rId409"/>
                          <a:stretch>
                            <a:fillRect/>
                          </a:stretch>
                        </pic:blipFill>
                        <pic:spPr>
                          <a:xfrm>
                            <a:off x="0" y="0"/>
                            <a:ext cx="5390388" cy="1970532"/>
                          </a:xfrm>
                          <a:prstGeom prst="rect">
                            <a:avLst/>
                          </a:prstGeom>
                        </pic:spPr>
                      </pic:pic>
                      <pic:pic xmlns:pic="http://schemas.openxmlformats.org/drawingml/2006/picture">
                        <pic:nvPicPr>
                          <pic:cNvPr id="796" name="Picture 796"/>
                          <pic:cNvPicPr/>
                        </pic:nvPicPr>
                        <pic:blipFill>
                          <a:blip r:embed="rId410"/>
                          <a:stretch>
                            <a:fillRect/>
                          </a:stretch>
                        </pic:blipFill>
                        <pic:spPr>
                          <a:xfrm>
                            <a:off x="64008" y="64008"/>
                            <a:ext cx="5212081" cy="1792224"/>
                          </a:xfrm>
                          <a:prstGeom prst="rect">
                            <a:avLst/>
                          </a:prstGeom>
                        </pic:spPr>
                      </pic:pic>
                      <wps:wsp>
                        <wps:cNvPr id="797" name="Shape 797"/>
                        <wps:cNvSpPr/>
                        <wps:spPr>
                          <a:xfrm>
                            <a:off x="44958" y="44958"/>
                            <a:ext cx="5250180" cy="1830324"/>
                          </a:xfrm>
                          <a:custGeom>
                            <a:avLst/>
                            <a:gdLst/>
                            <a:ahLst/>
                            <a:cxnLst/>
                            <a:rect l="0" t="0" r="0" b="0"/>
                            <a:pathLst>
                              <a:path w="5250180" h="1830324">
                                <a:moveTo>
                                  <a:pt x="0" y="1830324"/>
                                </a:moveTo>
                                <a:lnTo>
                                  <a:pt x="5250180" y="18303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4" name="Shape 8324"/>
                        <wps:cNvSpPr/>
                        <wps:spPr>
                          <a:xfrm>
                            <a:off x="4869180" y="147066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799" name="Shape 799"/>
                        <wps:cNvSpPr/>
                        <wps:spPr>
                          <a:xfrm>
                            <a:off x="4869180" y="147066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00" name="Rectangle 800"/>
                        <wps:cNvSpPr/>
                        <wps:spPr>
                          <a:xfrm>
                            <a:off x="4961509" y="1553490"/>
                            <a:ext cx="304038" cy="336570"/>
                          </a:xfrm>
                          <a:prstGeom prst="rect">
                            <a:avLst/>
                          </a:prstGeom>
                          <a:ln>
                            <a:noFill/>
                          </a:ln>
                        </wps:spPr>
                        <wps:txbx>
                          <w:txbxContent>
                            <w:p w14:paraId="74ED5AC9" w14:textId="77777777" w:rsidR="001C016E" w:rsidRDefault="001C016E" w:rsidP="001C016E">
                              <w:r>
                                <w:rPr>
                                  <w:rFonts w:ascii="Times New Roman" w:eastAsia="Times New Roman" w:hAnsi="Times New Roman"/>
                                  <w:b/>
                                  <w:sz w:val="36"/>
                                </w:rPr>
                                <w:t>47</w:t>
                              </w:r>
                            </w:p>
                          </w:txbxContent>
                        </wps:txbx>
                        <wps:bodyPr horzOverflow="overflow" vert="horz" lIns="0" tIns="0" rIns="0" bIns="0" rtlCol="0">
                          <a:noAutofit/>
                        </wps:bodyPr>
                      </wps:wsp>
                    </wpg:wgp>
                  </a:graphicData>
                </a:graphic>
              </wp:inline>
            </w:drawing>
          </mc:Choice>
          <mc:Fallback>
            <w:pict>
              <v:group w14:anchorId="425A0F43" id="Group 7063" o:spid="_x0000_s1468" style="width:424.45pt;height:377.05pt;mso-position-horizontal-relative:char;mso-position-vertical-relative:line" coordsize="53903,478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">
                <v:shape id="Picture 789" o:spid="_x0000_s1469" type="#_x0000_t75" style="position:absolute;top:22204;width:53842;height:25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">
                  <v:imagedata r:id="rId411" o:title=""/>
                </v:shape>
                <v:shape id="Picture 791" o:spid="_x0000_s1470" type="#_x0000_t75" style="position:absolute;left:640;top:22844;width:52059;height:23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">
                  <v:imagedata r:id="rId412" o:title=""/>
                </v:shape>
                <v:shape id="Shape 792" o:spid="_x0000_s1471" style="position:absolute;left:449;top:22654;width:52441;height:24277;visibility:visible;mso-wrap-style:square;v-text-anchor:top" coordsize="5244084,2427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" path="m,2427732r5244084,l5244084,,,,,2427732xe" filled="f" strokeweight="3pt">
                  <v:stroke miterlimit="83231f" joinstyle="miter" endcap="square"/>
                  <v:path arrowok="t" textboxrect="0,0,5244084,2427732"/>
                </v:shape>
                <v:shape id="Picture 794" o:spid="_x0000_s1472" type="#_x0000_t75" style="position:absolute;width:53903;height:1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">
                  <v:imagedata r:id="rId413" o:title=""/>
                </v:shape>
                <v:shape id="Picture 796" o:spid="_x0000_s1473" type="#_x0000_t75" style="position:absolute;left:640;top:640;width:52120;height:17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">
                  <v:imagedata r:id="rId414" o:title=""/>
                </v:shape>
                <v:shape id="Shape 797" o:spid="_x0000_s1474" style="position:absolute;left:449;top:449;width:52502;height:18303;visibility:visible;mso-wrap-style:square;v-text-anchor:top" coordsize="5250180,183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" path="m,1830324r5250180,l5250180,,,,,1830324xe" filled="f" strokeweight="3pt">
                  <v:stroke miterlimit="83231f" joinstyle="miter" endcap="square"/>
                  <v:path arrowok="t" textboxrect="0,0,5250180,1830324"/>
                </v:shape>
                <v:shape id="Shape 8324" o:spid="_x0000_s1475" style="position:absolute;left:48691;top:1470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" path="m,l411480,r,402336l,402336,,e" stroked="f" strokeweight="0">
                  <v:stroke miterlimit="83231f" joinstyle="miter" endcap="square"/>
                  <v:path arrowok="t" textboxrect="0,0,411480,402336"/>
                </v:shape>
                <v:shape id="Shape 799" o:spid="_x0000_s1476" style="position:absolute;left:48691;top:1470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" path="m,402336r411480,l411480,,,,,402336xe" filled="f" strokeweight=".96pt">
                  <v:stroke miterlimit="83231f" joinstyle="miter"/>
                  <v:path arrowok="t" textboxrect="0,0,411480,402336"/>
                </v:shape>
                <v:rect id="Rectangle 800" o:spid="_x0000_s1477" style="position:absolute;left:49615;top:15534;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74ED5AC9" w14:textId="77777777" w:rsidR="001C016E" w:rsidRDefault="001C016E" w:rsidP="001C016E">
                        <w:r>
                          <w:rPr>
                            <w:rFonts w:ascii="Times New Roman" w:eastAsia="Times New Roman" w:hAnsi="Times New Roman"/>
                            <w:b/>
                            <w:sz w:val="36"/>
                          </w:rPr>
                          <w:t>47</w:t>
                        </w:r>
                      </w:p>
                    </w:txbxContent>
                  </v:textbox>
                </v:rect>
                <w10:anchorlock/>
              </v:group>
            </w:pict>
          </mc:Fallback>
        </mc:AlternateContent>
      </w:r>
    </w:p>
    <w:p w14:paraId="1CAE1613" w14:textId="77777777" w:rsidR="001C016E" w:rsidRDefault="001C016E" w:rsidP="001C016E">
      <w:pPr>
        <w:spacing w:after="329"/>
        <w:ind w:left="-245" w:right="-324"/>
      </w:pPr>
      <w:r>
        <w:rPr>
          <w:noProof/>
        </w:rPr>
        <w:lastRenderedPageBreak/>
        <mc:AlternateContent>
          <mc:Choice Requires="wpg">
            <w:drawing>
              <wp:inline distT="0" distB="0" distL="0" distR="0" wp14:anchorId="1D9B21AE" wp14:editId="6367D7C4">
                <wp:extent cx="5390388" cy="2750820"/>
                <wp:effectExtent l="0" t="0" r="0" b="0"/>
                <wp:docPr id="7161" name="Group 7161"/>
                <wp:cNvGraphicFramePr/>
                <a:graphic xmlns:a="http://schemas.openxmlformats.org/drawingml/2006/main">
                  <a:graphicData uri="http://schemas.microsoft.com/office/word/2010/wordprocessingGroup">
                    <wpg:wgp>
                      <wpg:cNvGrpSpPr/>
                      <wpg:grpSpPr>
                        <a:xfrm>
                          <a:off x="0" y="0"/>
                          <a:ext cx="5390388" cy="2750820"/>
                          <a:chOff x="0" y="0"/>
                          <a:chExt cx="5390388" cy="2750820"/>
                        </a:xfrm>
                      </wpg:grpSpPr>
                      <pic:pic xmlns:pic="http://schemas.openxmlformats.org/drawingml/2006/picture">
                        <pic:nvPicPr>
                          <pic:cNvPr id="805" name="Picture 805"/>
                          <pic:cNvPicPr/>
                        </pic:nvPicPr>
                        <pic:blipFill>
                          <a:blip r:embed="rId415"/>
                          <a:stretch>
                            <a:fillRect/>
                          </a:stretch>
                        </pic:blipFill>
                        <pic:spPr>
                          <a:xfrm>
                            <a:off x="0" y="0"/>
                            <a:ext cx="5390388" cy="2750820"/>
                          </a:xfrm>
                          <a:prstGeom prst="rect">
                            <a:avLst/>
                          </a:prstGeom>
                        </pic:spPr>
                      </pic:pic>
                      <pic:pic xmlns:pic="http://schemas.openxmlformats.org/drawingml/2006/picture">
                        <pic:nvPicPr>
                          <pic:cNvPr id="807" name="Picture 807"/>
                          <pic:cNvPicPr/>
                        </pic:nvPicPr>
                        <pic:blipFill>
                          <a:blip r:embed="rId416"/>
                          <a:stretch>
                            <a:fillRect/>
                          </a:stretch>
                        </pic:blipFill>
                        <pic:spPr>
                          <a:xfrm>
                            <a:off x="64008" y="64008"/>
                            <a:ext cx="5212081" cy="2572512"/>
                          </a:xfrm>
                          <a:prstGeom prst="rect">
                            <a:avLst/>
                          </a:prstGeom>
                        </pic:spPr>
                      </pic:pic>
                      <wps:wsp>
                        <wps:cNvPr id="808" name="Shape 808"/>
                        <wps:cNvSpPr/>
                        <wps:spPr>
                          <a:xfrm>
                            <a:off x="44958" y="44958"/>
                            <a:ext cx="5250180" cy="2610612"/>
                          </a:xfrm>
                          <a:custGeom>
                            <a:avLst/>
                            <a:gdLst/>
                            <a:ahLst/>
                            <a:cxnLst/>
                            <a:rect l="0" t="0" r="0" b="0"/>
                            <a:pathLst>
                              <a:path w="5250180" h="2610612">
                                <a:moveTo>
                                  <a:pt x="0" y="2610612"/>
                                </a:moveTo>
                                <a:lnTo>
                                  <a:pt x="5250180" y="261061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22AC891" id="Group 7161" o:spid="_x0000_s1026" style="width:424.45pt;height:216.6pt;mso-position-horizontal-relative:char;mso-position-vertical-relative:line" coordsize="53903,2750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">
                <v:shape id="Picture 805" o:spid="_x0000_s1027" type="#_x0000_t75" style="position:absolute;width:53903;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">
                  <v:imagedata r:id="rId417" o:title=""/>
                </v:shape>
                <v:shape id="Picture 807" o:spid="_x0000_s1028" type="#_x0000_t75" style="position:absolute;left:640;top:640;width:52120;height:25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">
                  <v:imagedata r:id="rId418" o:title=""/>
                </v:shape>
                <v:shape id="Shape 808" o:spid="_x0000_s1029" style="position:absolute;left:449;top:449;width:52502;height:26106;visibility:visible;mso-wrap-style:square;v-text-anchor:top" coordsize="5250180,261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" path="m,2610612r5250180,l5250180,,,,,2610612xe" filled="f" strokeweight="3pt">
                  <v:stroke miterlimit="83231f" joinstyle="miter" endcap="square"/>
                  <v:path arrowok="t" textboxrect="0,0,5250180,2610612"/>
                </v:shape>
                <w10:anchorlock/>
              </v:group>
            </w:pict>
          </mc:Fallback>
        </mc:AlternateContent>
      </w:r>
    </w:p>
    <w:p w14:paraId="5D91A474" w14:textId="77777777" w:rsidR="001C016E" w:rsidRDefault="001C016E" w:rsidP="001C016E">
      <w:pPr>
        <w:spacing w:after="0"/>
        <w:ind w:left="-245" w:right="-331"/>
      </w:pPr>
      <w:r>
        <w:rPr>
          <w:noProof/>
        </w:rPr>
        <mc:AlternateContent>
          <mc:Choice Requires="wpg">
            <w:drawing>
              <wp:inline distT="0" distB="0" distL="0" distR="0" wp14:anchorId="21CD65F4" wp14:editId="5FCCFCC2">
                <wp:extent cx="5394960" cy="4623816"/>
                <wp:effectExtent l="0" t="0" r="0" b="0"/>
                <wp:docPr id="7162" name="Group 7162"/>
                <wp:cNvGraphicFramePr/>
                <a:graphic xmlns:a="http://schemas.openxmlformats.org/drawingml/2006/main">
                  <a:graphicData uri="http://schemas.microsoft.com/office/word/2010/wordprocessingGroup">
                    <wpg:wgp>
                      <wpg:cNvGrpSpPr/>
                      <wpg:grpSpPr>
                        <a:xfrm>
                          <a:off x="0" y="0"/>
                          <a:ext cx="5394960" cy="4623816"/>
                          <a:chOff x="0" y="0"/>
                          <a:chExt cx="5394960" cy="4623816"/>
                        </a:xfrm>
                      </wpg:grpSpPr>
                      <pic:pic xmlns:pic="http://schemas.openxmlformats.org/drawingml/2006/picture">
                        <pic:nvPicPr>
                          <pic:cNvPr id="810" name="Picture 810"/>
                          <pic:cNvPicPr/>
                        </pic:nvPicPr>
                        <pic:blipFill>
                          <a:blip r:embed="rId419"/>
                          <a:stretch>
                            <a:fillRect/>
                          </a:stretch>
                        </pic:blipFill>
                        <pic:spPr>
                          <a:xfrm>
                            <a:off x="0" y="2167128"/>
                            <a:ext cx="5394960" cy="2456688"/>
                          </a:xfrm>
                          <a:prstGeom prst="rect">
                            <a:avLst/>
                          </a:prstGeom>
                        </pic:spPr>
                      </pic:pic>
                      <pic:pic xmlns:pic="http://schemas.openxmlformats.org/drawingml/2006/picture">
                        <pic:nvPicPr>
                          <pic:cNvPr id="812" name="Picture 812"/>
                          <pic:cNvPicPr/>
                        </pic:nvPicPr>
                        <pic:blipFill>
                          <a:blip r:embed="rId420"/>
                          <a:stretch>
                            <a:fillRect/>
                          </a:stretch>
                        </pic:blipFill>
                        <pic:spPr>
                          <a:xfrm>
                            <a:off x="64008" y="2231136"/>
                            <a:ext cx="5216652" cy="2278380"/>
                          </a:xfrm>
                          <a:prstGeom prst="rect">
                            <a:avLst/>
                          </a:prstGeom>
                        </pic:spPr>
                      </pic:pic>
                      <wps:wsp>
                        <wps:cNvPr id="813" name="Shape 813"/>
                        <wps:cNvSpPr/>
                        <wps:spPr>
                          <a:xfrm>
                            <a:off x="44958" y="2212086"/>
                            <a:ext cx="5254752" cy="2316480"/>
                          </a:xfrm>
                          <a:custGeom>
                            <a:avLst/>
                            <a:gdLst/>
                            <a:ahLst/>
                            <a:cxnLst/>
                            <a:rect l="0" t="0" r="0" b="0"/>
                            <a:pathLst>
                              <a:path w="5254752" h="2316480">
                                <a:moveTo>
                                  <a:pt x="0" y="2316480"/>
                                </a:moveTo>
                                <a:lnTo>
                                  <a:pt x="5254752" y="2316480"/>
                                </a:lnTo>
                                <a:lnTo>
                                  <a:pt x="5254752"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15" name="Picture 815"/>
                          <pic:cNvPicPr/>
                        </pic:nvPicPr>
                        <pic:blipFill>
                          <a:blip r:embed="rId421"/>
                          <a:stretch>
                            <a:fillRect/>
                          </a:stretch>
                        </pic:blipFill>
                        <pic:spPr>
                          <a:xfrm>
                            <a:off x="0" y="0"/>
                            <a:ext cx="5390388" cy="1958340"/>
                          </a:xfrm>
                          <a:prstGeom prst="rect">
                            <a:avLst/>
                          </a:prstGeom>
                        </pic:spPr>
                      </pic:pic>
                      <pic:pic xmlns:pic="http://schemas.openxmlformats.org/drawingml/2006/picture">
                        <pic:nvPicPr>
                          <pic:cNvPr id="817" name="Picture 817"/>
                          <pic:cNvPicPr/>
                        </pic:nvPicPr>
                        <pic:blipFill>
                          <a:blip r:embed="rId422"/>
                          <a:stretch>
                            <a:fillRect/>
                          </a:stretch>
                        </pic:blipFill>
                        <pic:spPr>
                          <a:xfrm>
                            <a:off x="64008" y="64008"/>
                            <a:ext cx="5212081" cy="1780032"/>
                          </a:xfrm>
                          <a:prstGeom prst="rect">
                            <a:avLst/>
                          </a:prstGeom>
                        </pic:spPr>
                      </pic:pic>
                      <wps:wsp>
                        <wps:cNvPr id="818" name="Shape 818"/>
                        <wps:cNvSpPr/>
                        <wps:spPr>
                          <a:xfrm>
                            <a:off x="44958" y="44958"/>
                            <a:ext cx="5250180" cy="1818132"/>
                          </a:xfrm>
                          <a:custGeom>
                            <a:avLst/>
                            <a:gdLst/>
                            <a:ahLst/>
                            <a:cxnLst/>
                            <a:rect l="0" t="0" r="0" b="0"/>
                            <a:pathLst>
                              <a:path w="5250180" h="1818132">
                                <a:moveTo>
                                  <a:pt x="0" y="1818132"/>
                                </a:moveTo>
                                <a:lnTo>
                                  <a:pt x="5250180" y="18181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5" name="Shape 8325"/>
                        <wps:cNvSpPr/>
                        <wps:spPr>
                          <a:xfrm>
                            <a:off x="4869180" y="1458468"/>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20" name="Shape 820"/>
                        <wps:cNvSpPr/>
                        <wps:spPr>
                          <a:xfrm>
                            <a:off x="4869180" y="1458468"/>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21" name="Rectangle 821"/>
                        <wps:cNvSpPr/>
                        <wps:spPr>
                          <a:xfrm>
                            <a:off x="4961509" y="1541298"/>
                            <a:ext cx="304038" cy="336570"/>
                          </a:xfrm>
                          <a:prstGeom prst="rect">
                            <a:avLst/>
                          </a:prstGeom>
                          <a:ln>
                            <a:noFill/>
                          </a:ln>
                        </wps:spPr>
                        <wps:txbx>
                          <w:txbxContent>
                            <w:p w14:paraId="50C0D6C4" w14:textId="77777777" w:rsidR="001C016E" w:rsidRDefault="001C016E" w:rsidP="001C016E">
                              <w:r>
                                <w:rPr>
                                  <w:rFonts w:ascii="Times New Roman" w:eastAsia="Times New Roman" w:hAnsi="Times New Roman"/>
                                  <w:b/>
                                  <w:sz w:val="36"/>
                                </w:rPr>
                                <w:t>48</w:t>
                              </w:r>
                            </w:p>
                          </w:txbxContent>
                        </wps:txbx>
                        <wps:bodyPr horzOverflow="overflow" vert="horz" lIns="0" tIns="0" rIns="0" bIns="0" rtlCol="0">
                          <a:noAutofit/>
                        </wps:bodyPr>
                      </wps:wsp>
                    </wpg:wgp>
                  </a:graphicData>
                </a:graphic>
              </wp:inline>
            </w:drawing>
          </mc:Choice>
          <mc:Fallback>
            <w:pict>
              <v:group w14:anchorId="21CD65F4" id="Group 7162" o:spid="_x0000_s1478" style="width:424.8pt;height:364.1pt;mso-position-horizontal-relative:char;mso-position-vertical-relative:line" coordsize="53949,462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">
                <v:shape id="Picture 810" o:spid="_x0000_s1479" type="#_x0000_t75" style="position:absolute;top:21671;width:53949;height:2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">
                  <v:imagedata r:id="rId423" o:title=""/>
                </v:shape>
                <v:shape id="Picture 812" o:spid="_x0000_s1480" type="#_x0000_t75" style="position:absolute;left:640;top:22311;width:52166;height:2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">
                  <v:imagedata r:id="rId424" o:title=""/>
                </v:shape>
                <v:shape id="Shape 813" o:spid="_x0000_s1481" style="position:absolute;left:449;top:22120;width:52548;height:23165;visibility:visible;mso-wrap-style:square;v-text-anchor:top" coordsize="5254752,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" path="m,2316480r5254752,l5254752,,,,,2316480xe" filled="f" strokeweight="3pt">
                  <v:stroke miterlimit="83231f" joinstyle="miter" endcap="square"/>
                  <v:path arrowok="t" textboxrect="0,0,5254752,2316480"/>
                </v:shape>
                <v:shape id="Picture 815" o:spid="_x0000_s1482" type="#_x0000_t75" style="position:absolute;width:53903;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">
                  <v:imagedata r:id="rId425" o:title=""/>
                </v:shape>
                <v:shape id="Picture 817" o:spid="_x0000_s1483" type="#_x0000_t75" style="position:absolute;left:640;top:640;width:52120;height:1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">
                  <v:imagedata r:id="rId426" o:title=""/>
                </v:shape>
                <v:shape id="Shape 818" o:spid="_x0000_s1484" style="position:absolute;left:449;top:449;width:52502;height:18181;visibility:visible;mso-wrap-style:square;v-text-anchor:top" coordsize="5250180,181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" path="m,1818132r5250180,l5250180,,,,,1818132xe" filled="f" strokeweight="3pt">
                  <v:stroke miterlimit="83231f" joinstyle="miter" endcap="square"/>
                  <v:path arrowok="t" textboxrect="0,0,5250180,1818132"/>
                </v:shape>
                <v:shape id="Shape 8325" o:spid="_x0000_s1485" style="position:absolute;left:48691;top:14584;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" path="m,l411480,r,402336l,402336,,e" stroked="f" strokeweight="0">
                  <v:stroke miterlimit="83231f" joinstyle="miter" endcap="square"/>
                  <v:path arrowok="t" textboxrect="0,0,411480,402336"/>
                </v:shape>
                <v:shape id="Shape 820" o:spid="_x0000_s1486" style="position:absolute;left:48691;top:14584;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" path="m,402336r411480,l411480,,,,,402336xe" filled="f" strokeweight=".96pt">
                  <v:stroke miterlimit="83231f" joinstyle="miter"/>
                  <v:path arrowok="t" textboxrect="0,0,411480,402336"/>
                </v:shape>
                <v:rect id="Rectangle 821" o:spid="_x0000_s1487" style="position:absolute;left:49615;top:1541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50C0D6C4" w14:textId="77777777" w:rsidR="001C016E" w:rsidRDefault="001C016E" w:rsidP="001C016E">
                        <w:r>
                          <w:rPr>
                            <w:rFonts w:ascii="Times New Roman" w:eastAsia="Times New Roman" w:hAnsi="Times New Roman"/>
                            <w:b/>
                            <w:sz w:val="36"/>
                          </w:rPr>
                          <w:t>48</w:t>
                        </w:r>
                      </w:p>
                    </w:txbxContent>
                  </v:textbox>
                </v:rect>
                <w10:anchorlock/>
              </v:group>
            </w:pict>
          </mc:Fallback>
        </mc:AlternateContent>
      </w:r>
    </w:p>
    <w:p w14:paraId="375ECFE8" w14:textId="77777777" w:rsidR="001C016E" w:rsidRDefault="001C016E" w:rsidP="001C016E">
      <w:pPr>
        <w:spacing w:after="0"/>
        <w:ind w:left="-245" w:right="-324"/>
      </w:pPr>
      <w:r>
        <w:rPr>
          <w:noProof/>
        </w:rPr>
        <w:lastRenderedPageBreak/>
        <mc:AlternateContent>
          <mc:Choice Requires="wpg">
            <w:drawing>
              <wp:inline distT="0" distB="0" distL="0" distR="0" wp14:anchorId="56098461" wp14:editId="46285847">
                <wp:extent cx="5390388" cy="7543800"/>
                <wp:effectExtent l="0" t="0" r="0" b="0"/>
                <wp:docPr id="7155" name="Group 7155"/>
                <wp:cNvGraphicFramePr/>
                <a:graphic xmlns:a="http://schemas.openxmlformats.org/drawingml/2006/main">
                  <a:graphicData uri="http://schemas.microsoft.com/office/word/2010/wordprocessingGroup">
                    <wpg:wgp>
                      <wpg:cNvGrpSpPr/>
                      <wpg:grpSpPr>
                        <a:xfrm>
                          <a:off x="0" y="0"/>
                          <a:ext cx="5390388" cy="7543800"/>
                          <a:chOff x="0" y="0"/>
                          <a:chExt cx="5390388" cy="7543800"/>
                        </a:xfrm>
                      </wpg:grpSpPr>
                      <pic:pic xmlns:pic="http://schemas.openxmlformats.org/drawingml/2006/picture">
                        <pic:nvPicPr>
                          <pic:cNvPr id="826" name="Picture 826"/>
                          <pic:cNvPicPr/>
                        </pic:nvPicPr>
                        <pic:blipFill>
                          <a:blip r:embed="rId427"/>
                          <a:stretch>
                            <a:fillRect/>
                          </a:stretch>
                        </pic:blipFill>
                        <pic:spPr>
                          <a:xfrm>
                            <a:off x="0" y="4951476"/>
                            <a:ext cx="5390388" cy="2592324"/>
                          </a:xfrm>
                          <a:prstGeom prst="rect">
                            <a:avLst/>
                          </a:prstGeom>
                        </pic:spPr>
                      </pic:pic>
                      <pic:pic xmlns:pic="http://schemas.openxmlformats.org/drawingml/2006/picture">
                        <pic:nvPicPr>
                          <pic:cNvPr id="828" name="Picture 828"/>
                          <pic:cNvPicPr/>
                        </pic:nvPicPr>
                        <pic:blipFill>
                          <a:blip r:embed="rId428"/>
                          <a:stretch>
                            <a:fillRect/>
                          </a:stretch>
                        </pic:blipFill>
                        <pic:spPr>
                          <a:xfrm>
                            <a:off x="64008" y="5015484"/>
                            <a:ext cx="5212081" cy="2414016"/>
                          </a:xfrm>
                          <a:prstGeom prst="rect">
                            <a:avLst/>
                          </a:prstGeom>
                        </pic:spPr>
                      </pic:pic>
                      <wps:wsp>
                        <wps:cNvPr id="829" name="Shape 829"/>
                        <wps:cNvSpPr/>
                        <wps:spPr>
                          <a:xfrm>
                            <a:off x="44958" y="4996434"/>
                            <a:ext cx="5250180" cy="2452116"/>
                          </a:xfrm>
                          <a:custGeom>
                            <a:avLst/>
                            <a:gdLst/>
                            <a:ahLst/>
                            <a:cxnLst/>
                            <a:rect l="0" t="0" r="0" b="0"/>
                            <a:pathLst>
                              <a:path w="5250180" h="2452116">
                                <a:moveTo>
                                  <a:pt x="0" y="2452116"/>
                                </a:moveTo>
                                <a:lnTo>
                                  <a:pt x="5250180" y="245211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31" name="Picture 831"/>
                          <pic:cNvPicPr/>
                        </pic:nvPicPr>
                        <pic:blipFill>
                          <a:blip r:embed="rId429"/>
                          <a:stretch>
                            <a:fillRect/>
                          </a:stretch>
                        </pic:blipFill>
                        <pic:spPr>
                          <a:xfrm>
                            <a:off x="0" y="0"/>
                            <a:ext cx="5390388" cy="2634996"/>
                          </a:xfrm>
                          <a:prstGeom prst="rect">
                            <a:avLst/>
                          </a:prstGeom>
                        </pic:spPr>
                      </pic:pic>
                      <pic:pic xmlns:pic="http://schemas.openxmlformats.org/drawingml/2006/picture">
                        <pic:nvPicPr>
                          <pic:cNvPr id="833" name="Picture 833"/>
                          <pic:cNvPicPr/>
                        </pic:nvPicPr>
                        <pic:blipFill>
                          <a:blip r:embed="rId430"/>
                          <a:stretch>
                            <a:fillRect/>
                          </a:stretch>
                        </pic:blipFill>
                        <pic:spPr>
                          <a:xfrm>
                            <a:off x="64008" y="64008"/>
                            <a:ext cx="5212081" cy="2456688"/>
                          </a:xfrm>
                          <a:prstGeom prst="rect">
                            <a:avLst/>
                          </a:prstGeom>
                        </pic:spPr>
                      </pic:pic>
                      <wps:wsp>
                        <wps:cNvPr id="834" name="Shape 834"/>
                        <wps:cNvSpPr/>
                        <wps:spPr>
                          <a:xfrm>
                            <a:off x="44958" y="44958"/>
                            <a:ext cx="5250180" cy="2494788"/>
                          </a:xfrm>
                          <a:custGeom>
                            <a:avLst/>
                            <a:gdLst/>
                            <a:ahLst/>
                            <a:cxnLst/>
                            <a:rect l="0" t="0" r="0" b="0"/>
                            <a:pathLst>
                              <a:path w="5250180" h="2494788">
                                <a:moveTo>
                                  <a:pt x="0" y="2494788"/>
                                </a:moveTo>
                                <a:lnTo>
                                  <a:pt x="5250180" y="249478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36" name="Picture 836"/>
                          <pic:cNvPicPr/>
                        </pic:nvPicPr>
                        <pic:blipFill>
                          <a:blip r:embed="rId431"/>
                          <a:stretch>
                            <a:fillRect/>
                          </a:stretch>
                        </pic:blipFill>
                        <pic:spPr>
                          <a:xfrm>
                            <a:off x="0" y="2747772"/>
                            <a:ext cx="5390388" cy="1996440"/>
                          </a:xfrm>
                          <a:prstGeom prst="rect">
                            <a:avLst/>
                          </a:prstGeom>
                        </pic:spPr>
                      </pic:pic>
                      <pic:pic xmlns:pic="http://schemas.openxmlformats.org/drawingml/2006/picture">
                        <pic:nvPicPr>
                          <pic:cNvPr id="838" name="Picture 838"/>
                          <pic:cNvPicPr/>
                        </pic:nvPicPr>
                        <pic:blipFill>
                          <a:blip r:embed="rId432"/>
                          <a:stretch>
                            <a:fillRect/>
                          </a:stretch>
                        </pic:blipFill>
                        <pic:spPr>
                          <a:xfrm>
                            <a:off x="64008" y="2811780"/>
                            <a:ext cx="5212081" cy="1818132"/>
                          </a:xfrm>
                          <a:prstGeom prst="rect">
                            <a:avLst/>
                          </a:prstGeom>
                        </pic:spPr>
                      </pic:pic>
                      <wps:wsp>
                        <wps:cNvPr id="839" name="Shape 839"/>
                        <wps:cNvSpPr/>
                        <wps:spPr>
                          <a:xfrm>
                            <a:off x="44958" y="2792730"/>
                            <a:ext cx="5250180" cy="1856232"/>
                          </a:xfrm>
                          <a:custGeom>
                            <a:avLst/>
                            <a:gdLst/>
                            <a:ahLst/>
                            <a:cxnLst/>
                            <a:rect l="0" t="0" r="0" b="0"/>
                            <a:pathLst>
                              <a:path w="5250180" h="1856232">
                                <a:moveTo>
                                  <a:pt x="0" y="1856232"/>
                                </a:moveTo>
                                <a:lnTo>
                                  <a:pt x="5250180" y="18562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6" name="Shape 8326"/>
                        <wps:cNvSpPr/>
                        <wps:spPr>
                          <a:xfrm>
                            <a:off x="4869180" y="4229100"/>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41" name="Shape 841"/>
                        <wps:cNvSpPr/>
                        <wps:spPr>
                          <a:xfrm>
                            <a:off x="4869180" y="4229100"/>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42" name="Rectangle 842"/>
                        <wps:cNvSpPr/>
                        <wps:spPr>
                          <a:xfrm>
                            <a:off x="4961509" y="4311929"/>
                            <a:ext cx="304038" cy="336570"/>
                          </a:xfrm>
                          <a:prstGeom prst="rect">
                            <a:avLst/>
                          </a:prstGeom>
                          <a:ln>
                            <a:noFill/>
                          </a:ln>
                        </wps:spPr>
                        <wps:txbx>
                          <w:txbxContent>
                            <w:p w14:paraId="10FBFFE3" w14:textId="77777777" w:rsidR="001C016E" w:rsidRDefault="001C016E" w:rsidP="001C016E">
                              <w:r>
                                <w:rPr>
                                  <w:rFonts w:ascii="Times New Roman" w:eastAsia="Times New Roman" w:hAnsi="Times New Roman"/>
                                  <w:b/>
                                  <w:sz w:val="36"/>
                                </w:rPr>
                                <w:t>49</w:t>
                              </w:r>
                            </w:p>
                          </w:txbxContent>
                        </wps:txbx>
                        <wps:bodyPr horzOverflow="overflow" vert="horz" lIns="0" tIns="0" rIns="0" bIns="0" rtlCol="0">
                          <a:noAutofit/>
                        </wps:bodyPr>
                      </wps:wsp>
                    </wpg:wgp>
                  </a:graphicData>
                </a:graphic>
              </wp:inline>
            </w:drawing>
          </mc:Choice>
          <mc:Fallback>
            <w:pict>
              <v:group w14:anchorId="56098461" id="Group 7155" o:spid="_x0000_s1488" style="width:424.45pt;height:594pt;mso-position-horizontal-relative:char;mso-position-vertical-relative:line" coordsize="53903,754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">
                <v:shape id="Picture 826" o:spid="_x0000_s1489" type="#_x0000_t75" style="position:absolute;top:49514;width:53903;height:25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">
                  <v:imagedata r:id="rId433" o:title=""/>
                </v:shape>
                <v:shape id="Picture 828" o:spid="_x0000_s1490" type="#_x0000_t75" style="position:absolute;left:640;top:50154;width:52120;height:2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">
                  <v:imagedata r:id="rId434" o:title=""/>
                </v:shape>
                <v:shape id="Shape 829" o:spid="_x0000_s1491" style="position:absolute;left:449;top:49964;width:52502;height:24521;visibility:visible;mso-wrap-style:square;v-text-anchor:top" coordsize="5250180,245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" path="m,2452116r5250180,l5250180,,,,,2452116xe" filled="f" strokeweight="3pt">
                  <v:stroke miterlimit="83231f" joinstyle="miter" endcap="square"/>
                  <v:path arrowok="t" textboxrect="0,0,5250180,2452116"/>
                </v:shape>
                <v:shape id="Picture 831" o:spid="_x0000_s1492" type="#_x0000_t75" style="position:absolute;width:53903;height:26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">
                  <v:imagedata r:id="rId435" o:title=""/>
                </v:shape>
                <v:shape id="Picture 833" o:spid="_x0000_s1493" type="#_x0000_t75" style="position:absolute;left:640;top:640;width:52120;height:2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">
                  <v:imagedata r:id="rId436" o:title=""/>
                </v:shape>
                <v:shape id="Shape 834" o:spid="_x0000_s1494" style="position:absolute;left:449;top:449;width:52502;height:24948;visibility:visible;mso-wrap-style:square;v-text-anchor:top" coordsize="5250180,2494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" path="m,2494788r5250180,l5250180,,,,,2494788xe" filled="f" strokeweight="3pt">
                  <v:stroke miterlimit="83231f" joinstyle="miter" endcap="square"/>
                  <v:path arrowok="t" textboxrect="0,0,5250180,2494788"/>
                </v:shape>
                <v:shape id="Picture 836" o:spid="_x0000_s1495" type="#_x0000_t75" style="position:absolute;top:27477;width:53903;height:19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">
                  <v:imagedata r:id="rId437" o:title=""/>
                </v:shape>
                <v:shape id="Picture 838" o:spid="_x0000_s1496" type="#_x0000_t75" style="position:absolute;left:640;top:28117;width:52120;height:1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">
                  <v:imagedata r:id="rId438" o:title=""/>
                </v:shape>
                <v:shape id="Shape 839" o:spid="_x0000_s1497" style="position:absolute;left:449;top:27927;width:52502;height:18562;visibility:visible;mso-wrap-style:square;v-text-anchor:top" coordsize="5250180,185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" path="m,1856232r5250180,l5250180,,,,,1856232xe" filled="f" strokeweight="3pt">
                  <v:stroke miterlimit="83231f" joinstyle="miter" endcap="square"/>
                  <v:path arrowok="t" textboxrect="0,0,5250180,1856232"/>
                </v:shape>
                <v:shape id="Shape 8326" o:spid="_x0000_s1498" style="position:absolute;left:48691;top:42291;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" path="m,l411480,r,403860l,403860,,e" stroked="f" strokeweight="0">
                  <v:stroke miterlimit="83231f" joinstyle="miter" endcap="square"/>
                  <v:path arrowok="t" textboxrect="0,0,411480,403860"/>
                </v:shape>
                <v:shape id="Shape 841" o:spid="_x0000_s1499" style="position:absolute;left:48691;top:42291;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" path="m,403860r411480,l411480,,,,,403860xe" filled="f" strokeweight=".96pt">
                  <v:stroke miterlimit="83231f" joinstyle="miter"/>
                  <v:path arrowok="t" textboxrect="0,0,411480,403860"/>
                </v:shape>
                <v:rect id="Rectangle 842" o:spid="_x0000_s1500" style="position:absolute;left:49615;top:43119;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10FBFFE3" w14:textId="77777777" w:rsidR="001C016E" w:rsidRDefault="001C016E" w:rsidP="001C016E">
                        <w:r>
                          <w:rPr>
                            <w:rFonts w:ascii="Times New Roman" w:eastAsia="Times New Roman" w:hAnsi="Times New Roman"/>
                            <w:b/>
                            <w:sz w:val="36"/>
                          </w:rPr>
                          <w:t>49</w:t>
                        </w:r>
                      </w:p>
                    </w:txbxContent>
                  </v:textbox>
                </v:rect>
                <w10:anchorlock/>
              </v:group>
            </w:pict>
          </mc:Fallback>
        </mc:AlternateContent>
      </w:r>
    </w:p>
    <w:p w14:paraId="3351CEDD" w14:textId="77777777" w:rsidR="00280C42" w:rsidRDefault="00280C42" w:rsidP="00D6770B">
      <w:pPr>
        <w:tabs>
          <w:tab w:val="left" w:pos="1922"/>
        </w:tabs>
        <w:rPr>
          <w:bCs/>
          <w:iCs/>
          <w:sz w:val="28"/>
          <w:szCs w:val="28"/>
        </w:rPr>
      </w:pPr>
    </w:p>
    <w:p w14:paraId="58D9E7EE" w14:textId="77777777" w:rsidR="001C016E" w:rsidRDefault="001C016E" w:rsidP="00D6770B">
      <w:pPr>
        <w:tabs>
          <w:tab w:val="left" w:pos="1922"/>
        </w:tabs>
        <w:rPr>
          <w:bCs/>
          <w:iCs/>
          <w:sz w:val="28"/>
          <w:szCs w:val="28"/>
        </w:rPr>
      </w:pPr>
    </w:p>
    <w:p w14:paraId="2B33CBAC" w14:textId="77777777" w:rsidR="001C016E" w:rsidRDefault="001C016E" w:rsidP="00D6770B">
      <w:pPr>
        <w:tabs>
          <w:tab w:val="left" w:pos="1922"/>
        </w:tabs>
        <w:rPr>
          <w:bCs/>
          <w:iCs/>
          <w:sz w:val="28"/>
          <w:szCs w:val="28"/>
        </w:rPr>
      </w:pPr>
    </w:p>
    <w:p w14:paraId="39B429F9" w14:textId="77777777" w:rsidR="001C016E" w:rsidRDefault="001C016E" w:rsidP="001C016E">
      <w:pPr>
        <w:spacing w:after="437"/>
        <w:ind w:left="-245" w:right="-324"/>
      </w:pPr>
      <w:r>
        <w:rPr>
          <w:noProof/>
        </w:rPr>
        <w:lastRenderedPageBreak/>
        <mc:AlternateContent>
          <mc:Choice Requires="wpg">
            <w:drawing>
              <wp:inline distT="0" distB="0" distL="0" distR="0" wp14:anchorId="4B810D7C" wp14:editId="30EF226B">
                <wp:extent cx="5390388" cy="3054096"/>
                <wp:effectExtent l="0" t="0" r="0" b="0"/>
                <wp:docPr id="7175" name="Group 7175"/>
                <wp:cNvGraphicFramePr/>
                <a:graphic xmlns:a="http://schemas.openxmlformats.org/drawingml/2006/main">
                  <a:graphicData uri="http://schemas.microsoft.com/office/word/2010/wordprocessingGroup">
                    <wpg:wgp>
                      <wpg:cNvGrpSpPr/>
                      <wpg:grpSpPr>
                        <a:xfrm>
                          <a:off x="0" y="0"/>
                          <a:ext cx="5390388" cy="3054096"/>
                          <a:chOff x="0" y="0"/>
                          <a:chExt cx="5390388" cy="3054096"/>
                        </a:xfrm>
                      </wpg:grpSpPr>
                      <pic:pic xmlns:pic="http://schemas.openxmlformats.org/drawingml/2006/picture">
                        <pic:nvPicPr>
                          <pic:cNvPr id="847" name="Picture 847"/>
                          <pic:cNvPicPr/>
                        </pic:nvPicPr>
                        <pic:blipFill>
                          <a:blip r:embed="rId189"/>
                          <a:stretch>
                            <a:fillRect/>
                          </a:stretch>
                        </pic:blipFill>
                        <pic:spPr>
                          <a:xfrm>
                            <a:off x="0" y="0"/>
                            <a:ext cx="5390388" cy="3054096"/>
                          </a:xfrm>
                          <a:prstGeom prst="rect">
                            <a:avLst/>
                          </a:prstGeom>
                        </pic:spPr>
                      </pic:pic>
                      <pic:pic xmlns:pic="http://schemas.openxmlformats.org/drawingml/2006/picture">
                        <pic:nvPicPr>
                          <pic:cNvPr id="849" name="Picture 849"/>
                          <pic:cNvPicPr/>
                        </pic:nvPicPr>
                        <pic:blipFill>
                          <a:blip r:embed="rId439"/>
                          <a:stretch>
                            <a:fillRect/>
                          </a:stretch>
                        </pic:blipFill>
                        <pic:spPr>
                          <a:xfrm>
                            <a:off x="64008" y="64008"/>
                            <a:ext cx="5212081" cy="2875788"/>
                          </a:xfrm>
                          <a:prstGeom prst="rect">
                            <a:avLst/>
                          </a:prstGeom>
                        </pic:spPr>
                      </pic:pic>
                      <wps:wsp>
                        <wps:cNvPr id="850" name="Shape 850"/>
                        <wps:cNvSpPr/>
                        <wps:spPr>
                          <a:xfrm>
                            <a:off x="44958" y="44958"/>
                            <a:ext cx="5250180" cy="2913888"/>
                          </a:xfrm>
                          <a:custGeom>
                            <a:avLst/>
                            <a:gdLst/>
                            <a:ahLst/>
                            <a:cxnLst/>
                            <a:rect l="0" t="0" r="0" b="0"/>
                            <a:pathLst>
                              <a:path w="5250180" h="2913888">
                                <a:moveTo>
                                  <a:pt x="0" y="2913888"/>
                                </a:moveTo>
                                <a:lnTo>
                                  <a:pt x="5250180" y="291388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0E8B4F8" id="Group 7175" o:spid="_x0000_s1026" style="width:424.45pt;height:240.5pt;mso-position-horizontal-relative:char;mso-position-vertical-relative:line" coordsize="53903,305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">
                <v:shape id="Picture 847" o:spid="_x0000_s1027" type="#_x0000_t75" style="position:absolute;width:53903;height:30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">
                  <v:imagedata r:id="rId195" o:title=""/>
                </v:shape>
                <v:shape id="Picture 849" o:spid="_x0000_s1028" type="#_x0000_t75" style="position:absolute;left:640;top:640;width:52120;height:28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">
                  <v:imagedata r:id="rId440" o:title=""/>
                </v:shape>
                <v:shape id="Shape 850" o:spid="_x0000_s1029" style="position:absolute;left:449;top:449;width:52502;height:29139;visibility:visible;mso-wrap-style:square;v-text-anchor:top" coordsize="5250180,291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" path="m,2913888r5250180,l5250180,,,,,2913888xe" filled="f" strokeweight="3pt">
                  <v:stroke miterlimit="83231f" joinstyle="miter" endcap="square"/>
                  <v:path arrowok="t" textboxrect="0,0,5250180,2913888"/>
                </v:shape>
                <w10:anchorlock/>
              </v:group>
            </w:pict>
          </mc:Fallback>
        </mc:AlternateContent>
      </w:r>
    </w:p>
    <w:p w14:paraId="4FBB0CBF" w14:textId="77777777" w:rsidR="001C016E" w:rsidRDefault="001C016E" w:rsidP="001C016E">
      <w:pPr>
        <w:spacing w:after="506"/>
        <w:ind w:left="-245" w:right="-324"/>
      </w:pPr>
      <w:r>
        <w:rPr>
          <w:noProof/>
        </w:rPr>
        <mc:AlternateContent>
          <mc:Choice Requires="wpg">
            <w:drawing>
              <wp:inline distT="0" distB="0" distL="0" distR="0" wp14:anchorId="61082A93" wp14:editId="11564317">
                <wp:extent cx="5390388" cy="1964436"/>
                <wp:effectExtent l="0" t="0" r="0" b="0"/>
                <wp:docPr id="7177" name="Group 7177"/>
                <wp:cNvGraphicFramePr/>
                <a:graphic xmlns:a="http://schemas.openxmlformats.org/drawingml/2006/main">
                  <a:graphicData uri="http://schemas.microsoft.com/office/word/2010/wordprocessingGroup">
                    <wpg:wgp>
                      <wpg:cNvGrpSpPr/>
                      <wpg:grpSpPr>
                        <a:xfrm>
                          <a:off x="0" y="0"/>
                          <a:ext cx="5390388" cy="1964436"/>
                          <a:chOff x="0" y="0"/>
                          <a:chExt cx="5390388" cy="1964436"/>
                        </a:xfrm>
                      </wpg:grpSpPr>
                      <pic:pic xmlns:pic="http://schemas.openxmlformats.org/drawingml/2006/picture">
                        <pic:nvPicPr>
                          <pic:cNvPr id="857" name="Picture 857"/>
                          <pic:cNvPicPr/>
                        </pic:nvPicPr>
                        <pic:blipFill>
                          <a:blip r:embed="rId441"/>
                          <a:stretch>
                            <a:fillRect/>
                          </a:stretch>
                        </pic:blipFill>
                        <pic:spPr>
                          <a:xfrm>
                            <a:off x="0" y="0"/>
                            <a:ext cx="5390388" cy="1964436"/>
                          </a:xfrm>
                          <a:prstGeom prst="rect">
                            <a:avLst/>
                          </a:prstGeom>
                        </pic:spPr>
                      </pic:pic>
                      <pic:pic xmlns:pic="http://schemas.openxmlformats.org/drawingml/2006/picture">
                        <pic:nvPicPr>
                          <pic:cNvPr id="859" name="Picture 859"/>
                          <pic:cNvPicPr/>
                        </pic:nvPicPr>
                        <pic:blipFill>
                          <a:blip r:embed="rId442"/>
                          <a:stretch>
                            <a:fillRect/>
                          </a:stretch>
                        </pic:blipFill>
                        <pic:spPr>
                          <a:xfrm>
                            <a:off x="64008" y="64008"/>
                            <a:ext cx="5212081" cy="1786128"/>
                          </a:xfrm>
                          <a:prstGeom prst="rect">
                            <a:avLst/>
                          </a:prstGeom>
                        </pic:spPr>
                      </pic:pic>
                      <wps:wsp>
                        <wps:cNvPr id="860" name="Shape 860"/>
                        <wps:cNvSpPr/>
                        <wps:spPr>
                          <a:xfrm>
                            <a:off x="44958" y="44958"/>
                            <a:ext cx="5250180" cy="1824228"/>
                          </a:xfrm>
                          <a:custGeom>
                            <a:avLst/>
                            <a:gdLst/>
                            <a:ahLst/>
                            <a:cxnLst/>
                            <a:rect l="0" t="0" r="0" b="0"/>
                            <a:pathLst>
                              <a:path w="5250180" h="1824228">
                                <a:moveTo>
                                  <a:pt x="0" y="1824228"/>
                                </a:moveTo>
                                <a:lnTo>
                                  <a:pt x="5250180" y="182422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7" name="Shape 8327"/>
                        <wps:cNvSpPr/>
                        <wps:spPr>
                          <a:xfrm>
                            <a:off x="4869180" y="146456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62" name="Shape 862"/>
                        <wps:cNvSpPr/>
                        <wps:spPr>
                          <a:xfrm>
                            <a:off x="4869180" y="146456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63" name="Rectangle 863"/>
                        <wps:cNvSpPr/>
                        <wps:spPr>
                          <a:xfrm>
                            <a:off x="4961509" y="1546758"/>
                            <a:ext cx="304038" cy="336570"/>
                          </a:xfrm>
                          <a:prstGeom prst="rect">
                            <a:avLst/>
                          </a:prstGeom>
                          <a:ln>
                            <a:noFill/>
                          </a:ln>
                        </wps:spPr>
                        <wps:txbx>
                          <w:txbxContent>
                            <w:p w14:paraId="6865940A" w14:textId="77777777" w:rsidR="001C016E" w:rsidRDefault="001C016E" w:rsidP="001C016E">
                              <w:r>
                                <w:rPr>
                                  <w:rFonts w:ascii="Times New Roman" w:eastAsia="Times New Roman" w:hAnsi="Times New Roman"/>
                                  <w:b/>
                                  <w:sz w:val="36"/>
                                </w:rPr>
                                <w:t>50</w:t>
                              </w:r>
                            </w:p>
                          </w:txbxContent>
                        </wps:txbx>
                        <wps:bodyPr horzOverflow="overflow" vert="horz" lIns="0" tIns="0" rIns="0" bIns="0" rtlCol="0">
                          <a:noAutofit/>
                        </wps:bodyPr>
                      </wps:wsp>
                    </wpg:wgp>
                  </a:graphicData>
                </a:graphic>
              </wp:inline>
            </w:drawing>
          </mc:Choice>
          <mc:Fallback>
            <w:pict>
              <v:group w14:anchorId="61082A93" id="Group 7177" o:spid="_x0000_s1501" style="width:424.45pt;height:154.7pt;mso-position-horizontal-relative:char;mso-position-vertical-relative:line" coordsize="53903,1964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">
                <v:shape id="Picture 857" o:spid="_x0000_s1502" type="#_x0000_t75" style="position:absolute;width:53903;height:19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">
                  <v:imagedata r:id="rId443" o:title=""/>
                </v:shape>
                <v:shape id="Picture 859" o:spid="_x0000_s1503" type="#_x0000_t75" style="position:absolute;left:640;top:640;width:52120;height:1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">
                  <v:imagedata r:id="rId444" o:title=""/>
                </v:shape>
                <v:shape id="Shape 860" o:spid="_x0000_s1504" style="position:absolute;left:449;top:449;width:52502;height:18242;visibility:visible;mso-wrap-style:square;v-text-anchor:top" coordsize="5250180,182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" path="m,1824228r5250180,l5250180,,,,,1824228xe" filled="f" strokeweight="3pt">
                  <v:stroke miterlimit="83231f" joinstyle="miter" endcap="square"/>
                  <v:path arrowok="t" textboxrect="0,0,5250180,1824228"/>
                </v:shape>
                <v:shape id="Shape 8327" o:spid="_x0000_s1505" style="position:absolute;left:48691;top:14645;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" path="m,l411480,r,402336l,402336,,e" stroked="f" strokeweight="0">
                  <v:stroke miterlimit="83231f" joinstyle="miter" endcap="square"/>
                  <v:path arrowok="t" textboxrect="0,0,411480,402336"/>
                </v:shape>
                <v:shape id="Shape 862" o:spid="_x0000_s1506" style="position:absolute;left:48691;top:14645;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" path="m,402336r411480,l411480,,,,,402336xe" filled="f" strokeweight=".96pt">
                  <v:stroke miterlimit="83231f" joinstyle="miter"/>
                  <v:path arrowok="t" textboxrect="0,0,411480,402336"/>
                </v:shape>
                <v:rect id="Rectangle 863" o:spid="_x0000_s1507" style="position:absolute;left:49615;top:15467;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14:paraId="6865940A" w14:textId="77777777" w:rsidR="001C016E" w:rsidRDefault="001C016E" w:rsidP="001C016E">
                        <w:r>
                          <w:rPr>
                            <w:rFonts w:ascii="Times New Roman" w:eastAsia="Times New Roman" w:hAnsi="Times New Roman"/>
                            <w:b/>
                            <w:sz w:val="36"/>
                          </w:rPr>
                          <w:t>50</w:t>
                        </w:r>
                      </w:p>
                    </w:txbxContent>
                  </v:textbox>
                </v:rect>
                <w10:anchorlock/>
              </v:group>
            </w:pict>
          </mc:Fallback>
        </mc:AlternateContent>
      </w:r>
    </w:p>
    <w:p w14:paraId="55E4ECAD" w14:textId="77777777" w:rsidR="001C016E" w:rsidRDefault="001C016E" w:rsidP="001C016E">
      <w:pPr>
        <w:spacing w:after="0"/>
        <w:ind w:left="-245" w:right="-324"/>
      </w:pPr>
      <w:r>
        <w:rPr>
          <w:noProof/>
        </w:rPr>
        <mc:AlternateContent>
          <mc:Choice Requires="wpg">
            <w:drawing>
              <wp:inline distT="0" distB="0" distL="0" distR="0" wp14:anchorId="35587C3C" wp14:editId="1EA2CA16">
                <wp:extent cx="5390388" cy="2275332"/>
                <wp:effectExtent l="0" t="0" r="0" b="0"/>
                <wp:docPr id="7176" name="Group 7176"/>
                <wp:cNvGraphicFramePr/>
                <a:graphic xmlns:a="http://schemas.openxmlformats.org/drawingml/2006/main">
                  <a:graphicData uri="http://schemas.microsoft.com/office/word/2010/wordprocessingGroup">
                    <wpg:wgp>
                      <wpg:cNvGrpSpPr/>
                      <wpg:grpSpPr>
                        <a:xfrm>
                          <a:off x="0" y="0"/>
                          <a:ext cx="5390388" cy="2275332"/>
                          <a:chOff x="0" y="0"/>
                          <a:chExt cx="5390388" cy="2275332"/>
                        </a:xfrm>
                      </wpg:grpSpPr>
                      <pic:pic xmlns:pic="http://schemas.openxmlformats.org/drawingml/2006/picture">
                        <pic:nvPicPr>
                          <pic:cNvPr id="852" name="Picture 852"/>
                          <pic:cNvPicPr/>
                        </pic:nvPicPr>
                        <pic:blipFill>
                          <a:blip r:embed="rId445"/>
                          <a:stretch>
                            <a:fillRect/>
                          </a:stretch>
                        </pic:blipFill>
                        <pic:spPr>
                          <a:xfrm>
                            <a:off x="0" y="0"/>
                            <a:ext cx="5390388" cy="2275332"/>
                          </a:xfrm>
                          <a:prstGeom prst="rect">
                            <a:avLst/>
                          </a:prstGeom>
                        </pic:spPr>
                      </pic:pic>
                      <pic:pic xmlns:pic="http://schemas.openxmlformats.org/drawingml/2006/picture">
                        <pic:nvPicPr>
                          <pic:cNvPr id="854" name="Picture 854"/>
                          <pic:cNvPicPr/>
                        </pic:nvPicPr>
                        <pic:blipFill>
                          <a:blip r:embed="rId446"/>
                          <a:stretch>
                            <a:fillRect/>
                          </a:stretch>
                        </pic:blipFill>
                        <pic:spPr>
                          <a:xfrm>
                            <a:off x="64008" y="64008"/>
                            <a:ext cx="5212081" cy="2097024"/>
                          </a:xfrm>
                          <a:prstGeom prst="rect">
                            <a:avLst/>
                          </a:prstGeom>
                        </pic:spPr>
                      </pic:pic>
                      <wps:wsp>
                        <wps:cNvPr id="855" name="Shape 855"/>
                        <wps:cNvSpPr/>
                        <wps:spPr>
                          <a:xfrm>
                            <a:off x="44958" y="44958"/>
                            <a:ext cx="5250180" cy="2135124"/>
                          </a:xfrm>
                          <a:custGeom>
                            <a:avLst/>
                            <a:gdLst/>
                            <a:ahLst/>
                            <a:cxnLst/>
                            <a:rect l="0" t="0" r="0" b="0"/>
                            <a:pathLst>
                              <a:path w="5250180" h="2135124">
                                <a:moveTo>
                                  <a:pt x="0" y="2135124"/>
                                </a:moveTo>
                                <a:lnTo>
                                  <a:pt x="5250180" y="21351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7ECDE7" id="Group 7176" o:spid="_x0000_s1026" style="width:424.45pt;height:179.15pt;mso-position-horizontal-relative:char;mso-position-vertical-relative:line" coordsize="53903,227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">
                <v:shape id="Picture 852" o:spid="_x0000_s1027" type="#_x0000_t75" style="position:absolute;width:53903;height:22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">
                  <v:imagedata r:id="rId447" o:title=""/>
                </v:shape>
                <v:shape id="Picture 854" o:spid="_x0000_s1028" type="#_x0000_t75" style="position:absolute;left:640;top:640;width:52120;height:2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">
                  <v:imagedata r:id="rId448" o:title=""/>
                </v:shape>
                <v:shape id="Shape 855" o:spid="_x0000_s1029" style="position:absolute;left:449;top:449;width:52502;height:21351;visibility:visible;mso-wrap-style:square;v-text-anchor:top" coordsize="5250180,2135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" path="m,2135124r5250180,l5250180,,,,,2135124xe" filled="f" strokeweight="3pt">
                  <v:stroke miterlimit="83231f" joinstyle="miter" endcap="square"/>
                  <v:path arrowok="t" textboxrect="0,0,5250180,2135124"/>
                </v:shape>
                <w10:anchorlock/>
              </v:group>
            </w:pict>
          </mc:Fallback>
        </mc:AlternateContent>
      </w:r>
    </w:p>
    <w:p w14:paraId="4A589B43" w14:textId="77777777" w:rsidR="001C016E" w:rsidRDefault="001C016E" w:rsidP="001C016E">
      <w:pPr>
        <w:spacing w:after="0"/>
        <w:ind w:left="-336" w:right="-233"/>
      </w:pPr>
      <w:r>
        <w:rPr>
          <w:noProof/>
        </w:rPr>
        <w:lastRenderedPageBreak/>
        <mc:AlternateContent>
          <mc:Choice Requires="wpg">
            <w:drawing>
              <wp:inline distT="0" distB="0" distL="0" distR="0" wp14:anchorId="662F81FC" wp14:editId="479A9223">
                <wp:extent cx="5390388" cy="8505444"/>
                <wp:effectExtent l="0" t="0" r="0" b="0"/>
                <wp:docPr id="7203" name="Group 7203"/>
                <wp:cNvGraphicFramePr/>
                <a:graphic xmlns:a="http://schemas.openxmlformats.org/drawingml/2006/main">
                  <a:graphicData uri="http://schemas.microsoft.com/office/word/2010/wordprocessingGroup">
                    <wpg:wgp>
                      <wpg:cNvGrpSpPr/>
                      <wpg:grpSpPr>
                        <a:xfrm>
                          <a:off x="0" y="0"/>
                          <a:ext cx="5390388" cy="8505444"/>
                          <a:chOff x="0" y="0"/>
                          <a:chExt cx="5390388" cy="8505444"/>
                        </a:xfrm>
                      </wpg:grpSpPr>
                      <pic:pic xmlns:pic="http://schemas.openxmlformats.org/drawingml/2006/picture">
                        <pic:nvPicPr>
                          <pic:cNvPr id="868" name="Picture 868"/>
                          <pic:cNvPicPr/>
                        </pic:nvPicPr>
                        <pic:blipFill>
                          <a:blip r:embed="rId449"/>
                          <a:stretch>
                            <a:fillRect/>
                          </a:stretch>
                        </pic:blipFill>
                        <pic:spPr>
                          <a:xfrm>
                            <a:off x="1030224" y="6035040"/>
                            <a:ext cx="3357372" cy="2470404"/>
                          </a:xfrm>
                          <a:prstGeom prst="rect">
                            <a:avLst/>
                          </a:prstGeom>
                        </pic:spPr>
                      </pic:pic>
                      <pic:pic xmlns:pic="http://schemas.openxmlformats.org/drawingml/2006/picture">
                        <pic:nvPicPr>
                          <pic:cNvPr id="870" name="Picture 870"/>
                          <pic:cNvPicPr/>
                        </pic:nvPicPr>
                        <pic:blipFill>
                          <a:blip r:embed="rId450"/>
                          <a:stretch>
                            <a:fillRect/>
                          </a:stretch>
                        </pic:blipFill>
                        <pic:spPr>
                          <a:xfrm>
                            <a:off x="1094232" y="6099049"/>
                            <a:ext cx="3179064" cy="2292096"/>
                          </a:xfrm>
                          <a:prstGeom prst="rect">
                            <a:avLst/>
                          </a:prstGeom>
                        </pic:spPr>
                      </pic:pic>
                      <wps:wsp>
                        <wps:cNvPr id="871" name="Shape 871"/>
                        <wps:cNvSpPr/>
                        <wps:spPr>
                          <a:xfrm>
                            <a:off x="1075182" y="6079998"/>
                            <a:ext cx="3217164" cy="2330197"/>
                          </a:xfrm>
                          <a:custGeom>
                            <a:avLst/>
                            <a:gdLst/>
                            <a:ahLst/>
                            <a:cxnLst/>
                            <a:rect l="0" t="0" r="0" b="0"/>
                            <a:pathLst>
                              <a:path w="3217164" h="2330197">
                                <a:moveTo>
                                  <a:pt x="0" y="2330197"/>
                                </a:moveTo>
                                <a:lnTo>
                                  <a:pt x="3217164" y="2330197"/>
                                </a:lnTo>
                                <a:lnTo>
                                  <a:pt x="321716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73" name="Picture 873"/>
                          <pic:cNvPicPr/>
                        </pic:nvPicPr>
                        <pic:blipFill>
                          <a:blip r:embed="rId451"/>
                          <a:stretch>
                            <a:fillRect/>
                          </a:stretch>
                        </pic:blipFill>
                        <pic:spPr>
                          <a:xfrm>
                            <a:off x="1030224" y="0"/>
                            <a:ext cx="3357372" cy="2627376"/>
                          </a:xfrm>
                          <a:prstGeom prst="rect">
                            <a:avLst/>
                          </a:prstGeom>
                        </pic:spPr>
                      </pic:pic>
                      <pic:pic xmlns:pic="http://schemas.openxmlformats.org/drawingml/2006/picture">
                        <pic:nvPicPr>
                          <pic:cNvPr id="875" name="Picture 875"/>
                          <pic:cNvPicPr/>
                        </pic:nvPicPr>
                        <pic:blipFill>
                          <a:blip r:embed="rId452"/>
                          <a:stretch>
                            <a:fillRect/>
                          </a:stretch>
                        </pic:blipFill>
                        <pic:spPr>
                          <a:xfrm>
                            <a:off x="1094232" y="64008"/>
                            <a:ext cx="3179064" cy="2449068"/>
                          </a:xfrm>
                          <a:prstGeom prst="rect">
                            <a:avLst/>
                          </a:prstGeom>
                        </pic:spPr>
                      </pic:pic>
                      <wps:wsp>
                        <wps:cNvPr id="876" name="Shape 876"/>
                        <wps:cNvSpPr/>
                        <wps:spPr>
                          <a:xfrm>
                            <a:off x="1075182" y="44958"/>
                            <a:ext cx="3217164" cy="2487168"/>
                          </a:xfrm>
                          <a:custGeom>
                            <a:avLst/>
                            <a:gdLst/>
                            <a:ahLst/>
                            <a:cxnLst/>
                            <a:rect l="0" t="0" r="0" b="0"/>
                            <a:pathLst>
                              <a:path w="3217164" h="2487168">
                                <a:moveTo>
                                  <a:pt x="0" y="2487168"/>
                                </a:moveTo>
                                <a:lnTo>
                                  <a:pt x="3217164" y="2487168"/>
                                </a:lnTo>
                                <a:lnTo>
                                  <a:pt x="321716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78" name="Picture 878"/>
                          <pic:cNvPicPr/>
                        </pic:nvPicPr>
                        <pic:blipFill>
                          <a:blip r:embed="rId453"/>
                          <a:stretch>
                            <a:fillRect/>
                          </a:stretch>
                        </pic:blipFill>
                        <pic:spPr>
                          <a:xfrm>
                            <a:off x="0" y="2593848"/>
                            <a:ext cx="5390388" cy="3457956"/>
                          </a:xfrm>
                          <a:prstGeom prst="rect">
                            <a:avLst/>
                          </a:prstGeom>
                        </pic:spPr>
                      </pic:pic>
                      <pic:pic xmlns:pic="http://schemas.openxmlformats.org/drawingml/2006/picture">
                        <pic:nvPicPr>
                          <pic:cNvPr id="880" name="Picture 880"/>
                          <pic:cNvPicPr/>
                        </pic:nvPicPr>
                        <pic:blipFill>
                          <a:blip r:embed="rId454"/>
                          <a:stretch>
                            <a:fillRect/>
                          </a:stretch>
                        </pic:blipFill>
                        <pic:spPr>
                          <a:xfrm>
                            <a:off x="64008" y="2657856"/>
                            <a:ext cx="5212080" cy="3279648"/>
                          </a:xfrm>
                          <a:prstGeom prst="rect">
                            <a:avLst/>
                          </a:prstGeom>
                        </pic:spPr>
                      </pic:pic>
                      <wps:wsp>
                        <wps:cNvPr id="881" name="Shape 881"/>
                        <wps:cNvSpPr/>
                        <wps:spPr>
                          <a:xfrm>
                            <a:off x="44958" y="2638806"/>
                            <a:ext cx="5250180" cy="3317748"/>
                          </a:xfrm>
                          <a:custGeom>
                            <a:avLst/>
                            <a:gdLst/>
                            <a:ahLst/>
                            <a:cxnLst/>
                            <a:rect l="0" t="0" r="0" b="0"/>
                            <a:pathLst>
                              <a:path w="5250180" h="3317748">
                                <a:moveTo>
                                  <a:pt x="0" y="3317748"/>
                                </a:moveTo>
                                <a:lnTo>
                                  <a:pt x="5250180" y="33177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8" name="Shape 8328"/>
                        <wps:cNvSpPr/>
                        <wps:spPr>
                          <a:xfrm>
                            <a:off x="4882896" y="5535168"/>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883" name="Shape 883"/>
                        <wps:cNvSpPr/>
                        <wps:spPr>
                          <a:xfrm>
                            <a:off x="4882896" y="5535168"/>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884" name="Rectangle 884"/>
                        <wps:cNvSpPr/>
                        <wps:spPr>
                          <a:xfrm>
                            <a:off x="4976114" y="5618252"/>
                            <a:ext cx="304038" cy="336570"/>
                          </a:xfrm>
                          <a:prstGeom prst="rect">
                            <a:avLst/>
                          </a:prstGeom>
                          <a:ln>
                            <a:noFill/>
                          </a:ln>
                        </wps:spPr>
                        <wps:txbx>
                          <w:txbxContent>
                            <w:p w14:paraId="1BED2D36" w14:textId="77777777" w:rsidR="001C016E" w:rsidRDefault="001C016E" w:rsidP="001C016E">
                              <w:r>
                                <w:rPr>
                                  <w:rFonts w:ascii="Times New Roman" w:eastAsia="Times New Roman" w:hAnsi="Times New Roman"/>
                                  <w:b/>
                                  <w:sz w:val="36"/>
                                </w:rPr>
                                <w:t>51</w:t>
                              </w:r>
                            </w:p>
                          </w:txbxContent>
                        </wps:txbx>
                        <wps:bodyPr horzOverflow="overflow" vert="horz" lIns="0" tIns="0" rIns="0" bIns="0" rtlCol="0">
                          <a:noAutofit/>
                        </wps:bodyPr>
                      </wps:wsp>
                    </wpg:wgp>
                  </a:graphicData>
                </a:graphic>
              </wp:inline>
            </w:drawing>
          </mc:Choice>
          <mc:Fallback>
            <w:pict>
              <v:group w14:anchorId="662F81FC" id="Group 7203" o:spid="_x0000_s1508" style="width:424.45pt;height:669.7pt;mso-position-horizontal-relative:char;mso-position-vertical-relative:line" coordsize="53903,850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">
                <v:shape id="Picture 868" o:spid="_x0000_s1509" type="#_x0000_t75" style="position:absolute;left:10302;top:60350;width:33573;height:2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">
                  <v:imagedata r:id="rId455" o:title=""/>
                </v:shape>
                <v:shape id="Picture 870" o:spid="_x0000_s1510" type="#_x0000_t75" style="position:absolute;left:10942;top:60990;width:31790;height:2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">
                  <v:imagedata r:id="rId456" o:title=""/>
                </v:shape>
                <v:shape id="Shape 871" o:spid="_x0000_s1511" style="position:absolute;left:10751;top:60799;width:32172;height:23302;visibility:visible;mso-wrap-style:square;v-text-anchor:top" coordsize="3217164,233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" path="m,2330197r3217164,l3217164,,,,,2330197xe" filled="f" strokeweight="3pt">
                  <v:stroke miterlimit="83231f" joinstyle="miter" endcap="square"/>
                  <v:path arrowok="t" textboxrect="0,0,3217164,2330197"/>
                </v:shape>
                <v:shape id="Picture 873" o:spid="_x0000_s1512" type="#_x0000_t75" style="position:absolute;left:10302;width:33573;height:26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">
                  <v:imagedata r:id="rId457" o:title=""/>
                </v:shape>
                <v:shape id="Picture 875" o:spid="_x0000_s1513" type="#_x0000_t75" style="position:absolute;left:10942;top:640;width:31790;height:2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">
                  <v:imagedata r:id="rId458" o:title=""/>
                </v:shape>
                <v:shape id="Shape 876" o:spid="_x0000_s1514" style="position:absolute;left:10751;top:449;width:32172;height:24872;visibility:visible;mso-wrap-style:square;v-text-anchor:top" coordsize="3217164,248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" path="m,2487168r3217164,l3217164,,,,,2487168xe" filled="f" strokeweight="3pt">
                  <v:stroke miterlimit="83231f" joinstyle="miter" endcap="square"/>
                  <v:path arrowok="t" textboxrect="0,0,3217164,2487168"/>
                </v:shape>
                <v:shape id="Picture 878" o:spid="_x0000_s1515" type="#_x0000_t75" style="position:absolute;top:25938;width:53903;height:3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">
                  <v:imagedata r:id="rId459" o:title=""/>
                </v:shape>
                <v:shape id="Picture 880" o:spid="_x0000_s1516" type="#_x0000_t75" style="position:absolute;left:640;top:26578;width:52120;height:32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">
                  <v:imagedata r:id="rId460" o:title=""/>
                </v:shape>
                <v:shape id="Shape 881" o:spid="_x0000_s1517" style="position:absolute;left:449;top:26388;width:52502;height:33177;visibility:visible;mso-wrap-style:square;v-text-anchor:top" coordsize="5250180,3317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" path="m,3317748r5250180,l5250180,,,,,3317748xe" filled="f" strokeweight="3pt">
                  <v:stroke miterlimit="83231f" joinstyle="miter" endcap="square"/>
                  <v:path arrowok="t" textboxrect="0,0,5250180,3317748"/>
                </v:shape>
                <v:shape id="Shape 8328" o:spid="_x0000_s1518" style="position:absolute;left:48828;top:55351;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" path="m,l411480,r,403860l,403860,,e" stroked="f" strokeweight="0">
                  <v:stroke miterlimit="83231f" joinstyle="miter" endcap="square"/>
                  <v:path arrowok="t" textboxrect="0,0,411480,403860"/>
                </v:shape>
                <v:shape id="Shape 883" o:spid="_x0000_s1519" style="position:absolute;left:48828;top:55351;width:4115;height:4039;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" path="m,403860r411480,l411480,,,,,403860xe" filled="f" strokeweight=".96pt">
                  <v:stroke miterlimit="83231f" joinstyle="miter"/>
                  <v:path arrowok="t" textboxrect="0,0,411480,403860"/>
                </v:shape>
                <v:rect id="Rectangle 884" o:spid="_x0000_s1520" style="position:absolute;left:49761;top:56182;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L+9xAAAANwAAAAPAAAAZHJzL2Rvd25yZXYueG1sRI9Pi8Iw&#10;FMTvC/sdwhO8ramy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J0sv73EAAAA3AAAAA8A&#10;AAAAAAAAAAAAAAAABwIAAGRycy9kb3ducmV2LnhtbFBLBQYAAAAAAwADALcAAAD4AgAAAAA=&#10;" filled="f" stroked="f">
                  <v:textbox inset="0,0,0,0">
                    <w:txbxContent>
                      <w:p w14:paraId="1BED2D36" w14:textId="77777777" w:rsidR="001C016E" w:rsidRDefault="001C016E" w:rsidP="001C016E">
                        <w:r>
                          <w:rPr>
                            <w:rFonts w:ascii="Times New Roman" w:eastAsia="Times New Roman" w:hAnsi="Times New Roman"/>
                            <w:b/>
                            <w:sz w:val="36"/>
                          </w:rPr>
                          <w:t>51</w:t>
                        </w:r>
                      </w:p>
                    </w:txbxContent>
                  </v:textbox>
                </v:rect>
                <w10:anchorlock/>
              </v:group>
            </w:pict>
          </mc:Fallback>
        </mc:AlternateContent>
      </w:r>
    </w:p>
    <w:p w14:paraId="44494131" w14:textId="77777777" w:rsidR="001C016E" w:rsidRDefault="001C016E" w:rsidP="001C016E">
      <w:pPr>
        <w:spacing w:after="0"/>
        <w:ind w:left="-245" w:right="-324"/>
      </w:pPr>
      <w:r>
        <w:rPr>
          <w:noProof/>
        </w:rPr>
        <w:lastRenderedPageBreak/>
        <mc:AlternateContent>
          <mc:Choice Requires="wpg">
            <w:drawing>
              <wp:inline distT="0" distB="0" distL="0" distR="0" wp14:anchorId="0FE530A5" wp14:editId="6687DAF1">
                <wp:extent cx="5390388" cy="8276845"/>
                <wp:effectExtent l="0" t="0" r="0" b="0"/>
                <wp:docPr id="7196" name="Group 7196"/>
                <wp:cNvGraphicFramePr/>
                <a:graphic xmlns:a="http://schemas.openxmlformats.org/drawingml/2006/main">
                  <a:graphicData uri="http://schemas.microsoft.com/office/word/2010/wordprocessingGroup">
                    <wpg:wgp>
                      <wpg:cNvGrpSpPr/>
                      <wpg:grpSpPr>
                        <a:xfrm>
                          <a:off x="0" y="0"/>
                          <a:ext cx="5390388" cy="8276845"/>
                          <a:chOff x="0" y="0"/>
                          <a:chExt cx="5390388" cy="8276845"/>
                        </a:xfrm>
                      </wpg:grpSpPr>
                      <pic:pic xmlns:pic="http://schemas.openxmlformats.org/drawingml/2006/picture">
                        <pic:nvPicPr>
                          <pic:cNvPr id="889" name="Picture 889"/>
                          <pic:cNvPicPr/>
                        </pic:nvPicPr>
                        <pic:blipFill>
                          <a:blip r:embed="rId461"/>
                          <a:stretch>
                            <a:fillRect/>
                          </a:stretch>
                        </pic:blipFill>
                        <pic:spPr>
                          <a:xfrm>
                            <a:off x="0" y="0"/>
                            <a:ext cx="5390388" cy="2942845"/>
                          </a:xfrm>
                          <a:prstGeom prst="rect">
                            <a:avLst/>
                          </a:prstGeom>
                        </pic:spPr>
                      </pic:pic>
                      <pic:pic xmlns:pic="http://schemas.openxmlformats.org/drawingml/2006/picture">
                        <pic:nvPicPr>
                          <pic:cNvPr id="891" name="Picture 891"/>
                          <pic:cNvPicPr/>
                        </pic:nvPicPr>
                        <pic:blipFill>
                          <a:blip r:embed="rId462"/>
                          <a:stretch>
                            <a:fillRect/>
                          </a:stretch>
                        </pic:blipFill>
                        <pic:spPr>
                          <a:xfrm>
                            <a:off x="64008" y="64009"/>
                            <a:ext cx="5212081" cy="2764536"/>
                          </a:xfrm>
                          <a:prstGeom prst="rect">
                            <a:avLst/>
                          </a:prstGeom>
                        </pic:spPr>
                      </pic:pic>
                      <wps:wsp>
                        <wps:cNvPr id="892" name="Shape 892"/>
                        <wps:cNvSpPr/>
                        <wps:spPr>
                          <a:xfrm>
                            <a:off x="44958" y="44959"/>
                            <a:ext cx="5250180" cy="2802636"/>
                          </a:xfrm>
                          <a:custGeom>
                            <a:avLst/>
                            <a:gdLst/>
                            <a:ahLst/>
                            <a:cxnLst/>
                            <a:rect l="0" t="0" r="0" b="0"/>
                            <a:pathLst>
                              <a:path w="5250180" h="2802636">
                                <a:moveTo>
                                  <a:pt x="0" y="2802636"/>
                                </a:moveTo>
                                <a:lnTo>
                                  <a:pt x="5250180" y="28026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94" name="Picture 894"/>
                          <pic:cNvPicPr/>
                        </pic:nvPicPr>
                        <pic:blipFill>
                          <a:blip r:embed="rId463"/>
                          <a:stretch>
                            <a:fillRect/>
                          </a:stretch>
                        </pic:blipFill>
                        <pic:spPr>
                          <a:xfrm>
                            <a:off x="0" y="5024629"/>
                            <a:ext cx="5390388" cy="3252216"/>
                          </a:xfrm>
                          <a:prstGeom prst="rect">
                            <a:avLst/>
                          </a:prstGeom>
                        </pic:spPr>
                      </pic:pic>
                      <pic:pic xmlns:pic="http://schemas.openxmlformats.org/drawingml/2006/picture">
                        <pic:nvPicPr>
                          <pic:cNvPr id="896" name="Picture 896"/>
                          <pic:cNvPicPr/>
                        </pic:nvPicPr>
                        <pic:blipFill>
                          <a:blip r:embed="rId464"/>
                          <a:stretch>
                            <a:fillRect/>
                          </a:stretch>
                        </pic:blipFill>
                        <pic:spPr>
                          <a:xfrm>
                            <a:off x="64008" y="5088637"/>
                            <a:ext cx="5212081" cy="3073908"/>
                          </a:xfrm>
                          <a:prstGeom prst="rect">
                            <a:avLst/>
                          </a:prstGeom>
                        </pic:spPr>
                      </pic:pic>
                      <wps:wsp>
                        <wps:cNvPr id="897" name="Shape 897"/>
                        <wps:cNvSpPr/>
                        <wps:spPr>
                          <a:xfrm>
                            <a:off x="44958" y="5069587"/>
                            <a:ext cx="5250180" cy="3112008"/>
                          </a:xfrm>
                          <a:custGeom>
                            <a:avLst/>
                            <a:gdLst/>
                            <a:ahLst/>
                            <a:cxnLst/>
                            <a:rect l="0" t="0" r="0" b="0"/>
                            <a:pathLst>
                              <a:path w="5250180" h="3112008">
                                <a:moveTo>
                                  <a:pt x="0" y="3112008"/>
                                </a:moveTo>
                                <a:lnTo>
                                  <a:pt x="5250180" y="311200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99" name="Picture 899"/>
                          <pic:cNvPicPr/>
                        </pic:nvPicPr>
                        <pic:blipFill>
                          <a:blip r:embed="rId465"/>
                          <a:stretch>
                            <a:fillRect/>
                          </a:stretch>
                        </pic:blipFill>
                        <pic:spPr>
                          <a:xfrm>
                            <a:off x="0" y="3041905"/>
                            <a:ext cx="5390388" cy="1882140"/>
                          </a:xfrm>
                          <a:prstGeom prst="rect">
                            <a:avLst/>
                          </a:prstGeom>
                        </pic:spPr>
                      </pic:pic>
                      <pic:pic xmlns:pic="http://schemas.openxmlformats.org/drawingml/2006/picture">
                        <pic:nvPicPr>
                          <pic:cNvPr id="901" name="Picture 901"/>
                          <pic:cNvPicPr/>
                        </pic:nvPicPr>
                        <pic:blipFill>
                          <a:blip r:embed="rId466"/>
                          <a:stretch>
                            <a:fillRect/>
                          </a:stretch>
                        </pic:blipFill>
                        <pic:spPr>
                          <a:xfrm>
                            <a:off x="64008" y="3105913"/>
                            <a:ext cx="5212081" cy="1703832"/>
                          </a:xfrm>
                          <a:prstGeom prst="rect">
                            <a:avLst/>
                          </a:prstGeom>
                        </pic:spPr>
                      </pic:pic>
                      <wps:wsp>
                        <wps:cNvPr id="902" name="Shape 902"/>
                        <wps:cNvSpPr/>
                        <wps:spPr>
                          <a:xfrm>
                            <a:off x="44958" y="3086863"/>
                            <a:ext cx="5250180" cy="1741932"/>
                          </a:xfrm>
                          <a:custGeom>
                            <a:avLst/>
                            <a:gdLst/>
                            <a:ahLst/>
                            <a:cxnLst/>
                            <a:rect l="0" t="0" r="0" b="0"/>
                            <a:pathLst>
                              <a:path w="5250180" h="1741932">
                                <a:moveTo>
                                  <a:pt x="0" y="1741932"/>
                                </a:moveTo>
                                <a:lnTo>
                                  <a:pt x="5250180" y="17419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29" name="Shape 8329"/>
                        <wps:cNvSpPr/>
                        <wps:spPr>
                          <a:xfrm>
                            <a:off x="4866132" y="4389121"/>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904" name="Shape 904"/>
                        <wps:cNvSpPr/>
                        <wps:spPr>
                          <a:xfrm>
                            <a:off x="4866132" y="4389121"/>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905" name="Rectangle 905"/>
                        <wps:cNvSpPr/>
                        <wps:spPr>
                          <a:xfrm>
                            <a:off x="4958842" y="4471061"/>
                            <a:ext cx="304038" cy="336570"/>
                          </a:xfrm>
                          <a:prstGeom prst="rect">
                            <a:avLst/>
                          </a:prstGeom>
                          <a:ln>
                            <a:noFill/>
                          </a:ln>
                        </wps:spPr>
                        <wps:txbx>
                          <w:txbxContent>
                            <w:p w14:paraId="74EC2178" w14:textId="77777777" w:rsidR="001C016E" w:rsidRDefault="001C016E" w:rsidP="001C016E">
                              <w:r>
                                <w:rPr>
                                  <w:rFonts w:ascii="Times New Roman" w:eastAsia="Times New Roman" w:hAnsi="Times New Roman"/>
                                  <w:b/>
                                  <w:sz w:val="36"/>
                                </w:rPr>
                                <w:t>52</w:t>
                              </w:r>
                            </w:p>
                          </w:txbxContent>
                        </wps:txbx>
                        <wps:bodyPr horzOverflow="overflow" vert="horz" lIns="0" tIns="0" rIns="0" bIns="0" rtlCol="0">
                          <a:noAutofit/>
                        </wps:bodyPr>
                      </wps:wsp>
                    </wpg:wgp>
                  </a:graphicData>
                </a:graphic>
              </wp:inline>
            </w:drawing>
          </mc:Choice>
          <mc:Fallback>
            <w:pict>
              <v:group w14:anchorId="0FE530A5" id="Group 7196" o:spid="_x0000_s1521" style="width:424.45pt;height:651.7pt;mso-position-horizontal-relative:char;mso-position-vertical-relative:line" coordsize="53903,827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">
                <v:shape id="Picture 889" o:spid="_x0000_s1522" type="#_x0000_t75" style="position:absolute;width:53903;height:29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">
                  <v:imagedata r:id="rId467" o:title=""/>
                </v:shape>
                <v:shape id="Picture 891" o:spid="_x0000_s1523" type="#_x0000_t75" style="position:absolute;left:640;top:640;width:52120;height:2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">
                  <v:imagedata r:id="rId468" o:title=""/>
                </v:shape>
                <v:shape id="Shape 892" o:spid="_x0000_s1524" style="position:absolute;left:449;top:449;width:52502;height:28026;visibility:visible;mso-wrap-style:square;v-text-anchor:top" coordsize="5250180,280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" path="m,2802636r5250180,l5250180,,,,,2802636xe" filled="f" strokeweight="3pt">
                  <v:stroke miterlimit="83231f" joinstyle="miter" endcap="square"/>
                  <v:path arrowok="t" textboxrect="0,0,5250180,2802636"/>
                </v:shape>
                <v:shape id="Picture 894" o:spid="_x0000_s1525" type="#_x0000_t75" style="position:absolute;top:50246;width:53903;height:3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">
                  <v:imagedata r:id="rId469" o:title=""/>
                </v:shape>
                <v:shape id="Picture 896" o:spid="_x0000_s1526" type="#_x0000_t75" style="position:absolute;left:640;top:50886;width:52120;height:3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">
                  <v:imagedata r:id="rId470" o:title=""/>
                </v:shape>
                <v:shape id="Shape 897" o:spid="_x0000_s1527" style="position:absolute;left:449;top:50695;width:52502;height:31120;visibility:visible;mso-wrap-style:square;v-text-anchor:top" coordsize="5250180,31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" path="m,3112008r5250180,l5250180,,,,,3112008xe" filled="f" strokeweight="3pt">
                  <v:stroke miterlimit="83231f" joinstyle="miter" endcap="square"/>
                  <v:path arrowok="t" textboxrect="0,0,5250180,3112008"/>
                </v:shape>
                <v:shape id="Picture 899" o:spid="_x0000_s1528" type="#_x0000_t75" style="position:absolute;top:30419;width:53903;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">
                  <v:imagedata r:id="rId471" o:title=""/>
                </v:shape>
                <v:shape id="Picture 901" o:spid="_x0000_s1529" type="#_x0000_t75" style="position:absolute;left:640;top:31059;width:52120;height:1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">
                  <v:imagedata r:id="rId472" o:title=""/>
                </v:shape>
                <v:shape id="Shape 902" o:spid="_x0000_s1530" style="position:absolute;left:449;top:30868;width:52502;height:17419;visibility:visible;mso-wrap-style:square;v-text-anchor:top" coordsize="5250180,174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" path="m,1741932r5250180,l5250180,,,,,1741932xe" filled="f" strokeweight="3pt">
                  <v:stroke miterlimit="83231f" joinstyle="miter" endcap="square"/>
                  <v:path arrowok="t" textboxrect="0,0,5250180,1741932"/>
                </v:shape>
                <v:shape id="Shape 8329" o:spid="_x0000_s1531" style="position:absolute;left:48661;top:4389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" path="m,l411480,r,402336l,402336,,e" stroked="f" strokeweight="0">
                  <v:stroke miterlimit="83231f" joinstyle="miter" endcap="square"/>
                  <v:path arrowok="t" textboxrect="0,0,411480,402336"/>
                </v:shape>
                <v:shape id="Shape 904" o:spid="_x0000_s1532" style="position:absolute;left:48661;top:4389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" path="m,402336r411480,l411480,,,,,402336xe" filled="f" strokeweight=".96pt">
                  <v:stroke miterlimit="83231f" joinstyle="miter"/>
                  <v:path arrowok="t" textboxrect="0,0,411480,402336"/>
                </v:shape>
                <v:rect id="Rectangle 905" o:spid="_x0000_s1533" style="position:absolute;left:49588;top:44710;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" filled="f" stroked="f">
                  <v:textbox inset="0,0,0,0">
                    <w:txbxContent>
                      <w:p w14:paraId="74EC2178" w14:textId="77777777" w:rsidR="001C016E" w:rsidRDefault="001C016E" w:rsidP="001C016E">
                        <w:r>
                          <w:rPr>
                            <w:rFonts w:ascii="Times New Roman" w:eastAsia="Times New Roman" w:hAnsi="Times New Roman"/>
                            <w:b/>
                            <w:sz w:val="36"/>
                          </w:rPr>
                          <w:t>52</w:t>
                        </w:r>
                      </w:p>
                    </w:txbxContent>
                  </v:textbox>
                </v:rect>
                <w10:anchorlock/>
              </v:group>
            </w:pict>
          </mc:Fallback>
        </mc:AlternateContent>
      </w:r>
    </w:p>
    <w:p w14:paraId="4956C533" w14:textId="77777777" w:rsidR="001C016E" w:rsidRDefault="001C016E" w:rsidP="001C016E">
      <w:pPr>
        <w:spacing w:after="528"/>
        <w:ind w:left="-245" w:right="-324"/>
      </w:pPr>
      <w:r>
        <w:rPr>
          <w:noProof/>
        </w:rPr>
        <w:lastRenderedPageBreak/>
        <mc:AlternateContent>
          <mc:Choice Requires="wpg">
            <w:drawing>
              <wp:inline distT="0" distB="0" distL="0" distR="0" wp14:anchorId="04E747D1" wp14:editId="37BABE7F">
                <wp:extent cx="5390388" cy="2238756"/>
                <wp:effectExtent l="0" t="0" r="0" b="0"/>
                <wp:docPr id="7376" name="Group 7376"/>
                <wp:cNvGraphicFramePr/>
                <a:graphic xmlns:a="http://schemas.openxmlformats.org/drawingml/2006/main">
                  <a:graphicData uri="http://schemas.microsoft.com/office/word/2010/wordprocessingGroup">
                    <wpg:wgp>
                      <wpg:cNvGrpSpPr/>
                      <wpg:grpSpPr>
                        <a:xfrm>
                          <a:off x="0" y="0"/>
                          <a:ext cx="5390388" cy="2238756"/>
                          <a:chOff x="0" y="0"/>
                          <a:chExt cx="5390388" cy="2238756"/>
                        </a:xfrm>
                      </wpg:grpSpPr>
                      <pic:pic xmlns:pic="http://schemas.openxmlformats.org/drawingml/2006/picture">
                        <pic:nvPicPr>
                          <pic:cNvPr id="915" name="Picture 915"/>
                          <pic:cNvPicPr/>
                        </pic:nvPicPr>
                        <pic:blipFill>
                          <a:blip r:embed="rId473"/>
                          <a:stretch>
                            <a:fillRect/>
                          </a:stretch>
                        </pic:blipFill>
                        <pic:spPr>
                          <a:xfrm>
                            <a:off x="0" y="0"/>
                            <a:ext cx="5390388" cy="2238756"/>
                          </a:xfrm>
                          <a:prstGeom prst="rect">
                            <a:avLst/>
                          </a:prstGeom>
                        </pic:spPr>
                      </pic:pic>
                      <pic:pic xmlns:pic="http://schemas.openxmlformats.org/drawingml/2006/picture">
                        <pic:nvPicPr>
                          <pic:cNvPr id="917" name="Picture 917"/>
                          <pic:cNvPicPr/>
                        </pic:nvPicPr>
                        <pic:blipFill>
                          <a:blip r:embed="rId474"/>
                          <a:stretch>
                            <a:fillRect/>
                          </a:stretch>
                        </pic:blipFill>
                        <pic:spPr>
                          <a:xfrm>
                            <a:off x="64008" y="64007"/>
                            <a:ext cx="5212081" cy="2060449"/>
                          </a:xfrm>
                          <a:prstGeom prst="rect">
                            <a:avLst/>
                          </a:prstGeom>
                        </pic:spPr>
                      </pic:pic>
                      <wps:wsp>
                        <wps:cNvPr id="918" name="Shape 918"/>
                        <wps:cNvSpPr/>
                        <wps:spPr>
                          <a:xfrm>
                            <a:off x="44958" y="44958"/>
                            <a:ext cx="5250180" cy="2098548"/>
                          </a:xfrm>
                          <a:custGeom>
                            <a:avLst/>
                            <a:gdLst/>
                            <a:ahLst/>
                            <a:cxnLst/>
                            <a:rect l="0" t="0" r="0" b="0"/>
                            <a:pathLst>
                              <a:path w="5250180" h="2098548">
                                <a:moveTo>
                                  <a:pt x="0" y="2098548"/>
                                </a:moveTo>
                                <a:lnTo>
                                  <a:pt x="5250180" y="20985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801518B" id="Group 7376" o:spid="_x0000_s1026" style="width:424.45pt;height:176.3pt;mso-position-horizontal-relative:char;mso-position-vertical-relative:line" coordsize="53903,223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">
                <v:shape id="Picture 915" o:spid="_x0000_s1027" type="#_x0000_t75" style="position:absolute;width:53903;height:2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">
                  <v:imagedata r:id="rId475" o:title=""/>
                </v:shape>
                <v:shape id="Picture 917" o:spid="_x0000_s1028" type="#_x0000_t75" style="position:absolute;left:640;top:640;width:52120;height:2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">
                  <v:imagedata r:id="rId476" o:title=""/>
                </v:shape>
                <v:shape id="Shape 918" o:spid="_x0000_s1029" style="position:absolute;left:449;top:449;width:52502;height:20986;visibility:visible;mso-wrap-style:square;v-text-anchor:top" coordsize="5250180,2098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" path="m,2098548r5250180,l5250180,,,,,2098548xe" filled="f" strokeweight="3pt">
                  <v:stroke miterlimit="83231f" joinstyle="miter" endcap="square"/>
                  <v:path arrowok="t" textboxrect="0,0,5250180,2098548"/>
                </v:shape>
                <w10:anchorlock/>
              </v:group>
            </w:pict>
          </mc:Fallback>
        </mc:AlternateContent>
      </w:r>
    </w:p>
    <w:p w14:paraId="20D80B8C" w14:textId="77777777" w:rsidR="001C016E" w:rsidRDefault="001C016E" w:rsidP="001C016E">
      <w:pPr>
        <w:spacing w:after="593"/>
        <w:ind w:left="-245" w:right="-324"/>
      </w:pPr>
      <w:r>
        <w:rPr>
          <w:noProof/>
        </w:rPr>
        <mc:AlternateContent>
          <mc:Choice Requires="wpg">
            <w:drawing>
              <wp:inline distT="0" distB="0" distL="0" distR="0" wp14:anchorId="122AD000" wp14:editId="0F7A5CE1">
                <wp:extent cx="5390388" cy="1941576"/>
                <wp:effectExtent l="0" t="0" r="0" b="0"/>
                <wp:docPr id="7377" name="Group 7377"/>
                <wp:cNvGraphicFramePr/>
                <a:graphic xmlns:a="http://schemas.openxmlformats.org/drawingml/2006/main">
                  <a:graphicData uri="http://schemas.microsoft.com/office/word/2010/wordprocessingGroup">
                    <wpg:wgp>
                      <wpg:cNvGrpSpPr/>
                      <wpg:grpSpPr>
                        <a:xfrm>
                          <a:off x="0" y="0"/>
                          <a:ext cx="5390388" cy="1941576"/>
                          <a:chOff x="0" y="0"/>
                          <a:chExt cx="5390388" cy="1941576"/>
                        </a:xfrm>
                      </wpg:grpSpPr>
                      <pic:pic xmlns:pic="http://schemas.openxmlformats.org/drawingml/2006/picture">
                        <pic:nvPicPr>
                          <pic:cNvPr id="920" name="Picture 920"/>
                          <pic:cNvPicPr/>
                        </pic:nvPicPr>
                        <pic:blipFill>
                          <a:blip r:embed="rId477"/>
                          <a:stretch>
                            <a:fillRect/>
                          </a:stretch>
                        </pic:blipFill>
                        <pic:spPr>
                          <a:xfrm>
                            <a:off x="0" y="0"/>
                            <a:ext cx="5390388" cy="1941576"/>
                          </a:xfrm>
                          <a:prstGeom prst="rect">
                            <a:avLst/>
                          </a:prstGeom>
                        </pic:spPr>
                      </pic:pic>
                      <pic:pic xmlns:pic="http://schemas.openxmlformats.org/drawingml/2006/picture">
                        <pic:nvPicPr>
                          <pic:cNvPr id="922" name="Picture 922"/>
                          <pic:cNvPicPr/>
                        </pic:nvPicPr>
                        <pic:blipFill>
                          <a:blip r:embed="rId478"/>
                          <a:stretch>
                            <a:fillRect/>
                          </a:stretch>
                        </pic:blipFill>
                        <pic:spPr>
                          <a:xfrm>
                            <a:off x="64008" y="64008"/>
                            <a:ext cx="5212081" cy="1763268"/>
                          </a:xfrm>
                          <a:prstGeom prst="rect">
                            <a:avLst/>
                          </a:prstGeom>
                        </pic:spPr>
                      </pic:pic>
                      <wps:wsp>
                        <wps:cNvPr id="923" name="Shape 923"/>
                        <wps:cNvSpPr/>
                        <wps:spPr>
                          <a:xfrm>
                            <a:off x="44958" y="44958"/>
                            <a:ext cx="5250180" cy="1801368"/>
                          </a:xfrm>
                          <a:custGeom>
                            <a:avLst/>
                            <a:gdLst/>
                            <a:ahLst/>
                            <a:cxnLst/>
                            <a:rect l="0" t="0" r="0" b="0"/>
                            <a:pathLst>
                              <a:path w="5250180" h="1801368">
                                <a:moveTo>
                                  <a:pt x="0" y="1801368"/>
                                </a:moveTo>
                                <a:lnTo>
                                  <a:pt x="5250180" y="180136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0" name="Shape 8330"/>
                        <wps:cNvSpPr/>
                        <wps:spPr>
                          <a:xfrm>
                            <a:off x="4866132" y="1405128"/>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925" name="Shape 925"/>
                        <wps:cNvSpPr/>
                        <wps:spPr>
                          <a:xfrm>
                            <a:off x="4866132" y="1405128"/>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926" name="Rectangle 926"/>
                        <wps:cNvSpPr/>
                        <wps:spPr>
                          <a:xfrm>
                            <a:off x="4958842" y="1487958"/>
                            <a:ext cx="304038" cy="336570"/>
                          </a:xfrm>
                          <a:prstGeom prst="rect">
                            <a:avLst/>
                          </a:prstGeom>
                          <a:ln>
                            <a:noFill/>
                          </a:ln>
                        </wps:spPr>
                        <wps:txbx>
                          <w:txbxContent>
                            <w:p w14:paraId="21CCE2EB" w14:textId="77777777" w:rsidR="001C016E" w:rsidRDefault="001C016E" w:rsidP="001C016E">
                              <w:r>
                                <w:rPr>
                                  <w:rFonts w:ascii="Times New Roman" w:eastAsia="Times New Roman" w:hAnsi="Times New Roman"/>
                                  <w:b/>
                                  <w:sz w:val="36"/>
                                </w:rPr>
                                <w:t>53</w:t>
                              </w:r>
                            </w:p>
                          </w:txbxContent>
                        </wps:txbx>
                        <wps:bodyPr horzOverflow="overflow" vert="horz" lIns="0" tIns="0" rIns="0" bIns="0" rtlCol="0">
                          <a:noAutofit/>
                        </wps:bodyPr>
                      </wps:wsp>
                    </wpg:wgp>
                  </a:graphicData>
                </a:graphic>
              </wp:inline>
            </w:drawing>
          </mc:Choice>
          <mc:Fallback>
            <w:pict>
              <v:group w14:anchorId="122AD000" id="Group 7377" o:spid="_x0000_s1534" style="width:424.45pt;height:152.9pt;mso-position-horizontal-relative:char;mso-position-vertical-relative:line" coordsize="53903,194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">
                <v:shape id="Picture 920" o:spid="_x0000_s1535" type="#_x0000_t75" style="position:absolute;width:53903;height:19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">
                  <v:imagedata r:id="rId479" o:title=""/>
                </v:shape>
                <v:shape id="Picture 922" o:spid="_x0000_s1536" type="#_x0000_t75" style="position:absolute;left:640;top:640;width:52120;height:1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">
                  <v:imagedata r:id="rId480" o:title=""/>
                </v:shape>
                <v:shape id="Shape 923" o:spid="_x0000_s1537" style="position:absolute;left:449;top:449;width:52502;height:18014;visibility:visible;mso-wrap-style:square;v-text-anchor:top" coordsize="5250180,180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" path="m,1801368r5250180,l5250180,,,,,1801368xe" filled="f" strokeweight="3pt">
                  <v:stroke miterlimit="83231f" joinstyle="miter" endcap="square"/>
                  <v:path arrowok="t" textboxrect="0,0,5250180,1801368"/>
                </v:shape>
                <v:shape id="Shape 8330" o:spid="_x0000_s1538" style="position:absolute;left:48661;top:14051;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" path="m,l411480,r,403860l,403860,,e" stroked="f" strokeweight="0">
                  <v:stroke miterlimit="83231f" joinstyle="miter" endcap="square"/>
                  <v:path arrowok="t" textboxrect="0,0,411480,403860"/>
                </v:shape>
                <v:shape id="Shape 925" o:spid="_x0000_s1539" style="position:absolute;left:48661;top:14051;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" path="m,403860r411480,l411480,,,,,403860xe" filled="f" strokeweight=".96pt">
                  <v:stroke miterlimit="83231f" joinstyle="miter"/>
                  <v:path arrowok="t" textboxrect="0,0,411480,403860"/>
                </v:shape>
                <v:rect id="Rectangle 926" o:spid="_x0000_s1540" style="position:absolute;left:49588;top:14879;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14:paraId="21CCE2EB" w14:textId="77777777" w:rsidR="001C016E" w:rsidRDefault="001C016E" w:rsidP="001C016E">
                        <w:r>
                          <w:rPr>
                            <w:rFonts w:ascii="Times New Roman" w:eastAsia="Times New Roman" w:hAnsi="Times New Roman"/>
                            <w:b/>
                            <w:sz w:val="36"/>
                          </w:rPr>
                          <w:t>53</w:t>
                        </w:r>
                      </w:p>
                    </w:txbxContent>
                  </v:textbox>
                </v:rect>
                <w10:anchorlock/>
              </v:group>
            </w:pict>
          </mc:Fallback>
        </mc:AlternateContent>
      </w:r>
    </w:p>
    <w:p w14:paraId="1B3FC16B" w14:textId="77777777" w:rsidR="001C016E" w:rsidRDefault="001C016E" w:rsidP="001C016E">
      <w:pPr>
        <w:spacing w:after="0"/>
        <w:ind w:left="-245" w:right="-324"/>
      </w:pPr>
      <w:r>
        <w:rPr>
          <w:noProof/>
        </w:rPr>
        <mc:AlternateContent>
          <mc:Choice Requires="wpg">
            <w:drawing>
              <wp:inline distT="0" distB="0" distL="0" distR="0" wp14:anchorId="6449E526" wp14:editId="01E8D29A">
                <wp:extent cx="5390388" cy="2566416"/>
                <wp:effectExtent l="0" t="0" r="0" b="0"/>
                <wp:docPr id="7375" name="Group 7375"/>
                <wp:cNvGraphicFramePr/>
                <a:graphic xmlns:a="http://schemas.openxmlformats.org/drawingml/2006/main">
                  <a:graphicData uri="http://schemas.microsoft.com/office/word/2010/wordprocessingGroup">
                    <wpg:wgp>
                      <wpg:cNvGrpSpPr/>
                      <wpg:grpSpPr>
                        <a:xfrm>
                          <a:off x="0" y="0"/>
                          <a:ext cx="5390388" cy="2566416"/>
                          <a:chOff x="0" y="0"/>
                          <a:chExt cx="5390388" cy="2566416"/>
                        </a:xfrm>
                      </wpg:grpSpPr>
                      <pic:pic xmlns:pic="http://schemas.openxmlformats.org/drawingml/2006/picture">
                        <pic:nvPicPr>
                          <pic:cNvPr id="910" name="Picture 910"/>
                          <pic:cNvPicPr/>
                        </pic:nvPicPr>
                        <pic:blipFill>
                          <a:blip r:embed="rId481"/>
                          <a:stretch>
                            <a:fillRect/>
                          </a:stretch>
                        </pic:blipFill>
                        <pic:spPr>
                          <a:xfrm>
                            <a:off x="0" y="0"/>
                            <a:ext cx="5390388" cy="2566416"/>
                          </a:xfrm>
                          <a:prstGeom prst="rect">
                            <a:avLst/>
                          </a:prstGeom>
                        </pic:spPr>
                      </pic:pic>
                      <pic:pic xmlns:pic="http://schemas.openxmlformats.org/drawingml/2006/picture">
                        <pic:nvPicPr>
                          <pic:cNvPr id="912" name="Picture 912"/>
                          <pic:cNvPicPr/>
                        </pic:nvPicPr>
                        <pic:blipFill>
                          <a:blip r:embed="rId482"/>
                          <a:stretch>
                            <a:fillRect/>
                          </a:stretch>
                        </pic:blipFill>
                        <pic:spPr>
                          <a:xfrm>
                            <a:off x="64008" y="64008"/>
                            <a:ext cx="5212081" cy="2388108"/>
                          </a:xfrm>
                          <a:prstGeom prst="rect">
                            <a:avLst/>
                          </a:prstGeom>
                        </pic:spPr>
                      </pic:pic>
                      <wps:wsp>
                        <wps:cNvPr id="913" name="Shape 913"/>
                        <wps:cNvSpPr/>
                        <wps:spPr>
                          <a:xfrm>
                            <a:off x="44958" y="44958"/>
                            <a:ext cx="5250180" cy="2426208"/>
                          </a:xfrm>
                          <a:custGeom>
                            <a:avLst/>
                            <a:gdLst/>
                            <a:ahLst/>
                            <a:cxnLst/>
                            <a:rect l="0" t="0" r="0" b="0"/>
                            <a:pathLst>
                              <a:path w="5250180" h="2426208">
                                <a:moveTo>
                                  <a:pt x="0" y="2426208"/>
                                </a:moveTo>
                                <a:lnTo>
                                  <a:pt x="5250180" y="242620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99688B" id="Group 7375" o:spid="_x0000_s1026" style="width:424.45pt;height:202.1pt;mso-position-horizontal-relative:char;mso-position-vertical-relative:line" coordsize="53903,2566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">
                <v:shape id="Picture 910" o:spid="_x0000_s1027" type="#_x0000_t75" style="position:absolute;width:53903;height:2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">
                  <v:imagedata r:id="rId483" o:title=""/>
                </v:shape>
                <v:shape id="Picture 912" o:spid="_x0000_s1028" type="#_x0000_t75" style="position:absolute;left:640;top:640;width:52120;height:2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">
                  <v:imagedata r:id="rId484" o:title=""/>
                </v:shape>
                <v:shape id="Shape 913" o:spid="_x0000_s1029" style="position:absolute;left:449;top:449;width:52502;height:24262;visibility:visible;mso-wrap-style:square;v-text-anchor:top" coordsize="5250180,2426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" path="m,2426208r5250180,l5250180,,,,,2426208xe" filled="f" strokeweight="3pt">
                  <v:stroke miterlimit="83231f" joinstyle="miter" endcap="square"/>
                  <v:path arrowok="t" textboxrect="0,0,5250180,2426208"/>
                </v:shape>
                <w10:anchorlock/>
              </v:group>
            </w:pict>
          </mc:Fallback>
        </mc:AlternateContent>
      </w:r>
    </w:p>
    <w:p w14:paraId="77EBEB40" w14:textId="77777777" w:rsidR="001C016E" w:rsidRDefault="001C016E" w:rsidP="001C016E">
      <w:pPr>
        <w:spacing w:after="485"/>
        <w:ind w:left="-245" w:right="-324"/>
      </w:pPr>
      <w:r>
        <w:rPr>
          <w:noProof/>
        </w:rPr>
        <w:lastRenderedPageBreak/>
        <mc:AlternateContent>
          <mc:Choice Requires="wpg">
            <w:drawing>
              <wp:inline distT="0" distB="0" distL="0" distR="0" wp14:anchorId="5BE411B8" wp14:editId="5788AD64">
                <wp:extent cx="5390388" cy="2328672"/>
                <wp:effectExtent l="0" t="0" r="0" b="0"/>
                <wp:docPr id="7210" name="Group 7210"/>
                <wp:cNvGraphicFramePr/>
                <a:graphic xmlns:a="http://schemas.openxmlformats.org/drawingml/2006/main">
                  <a:graphicData uri="http://schemas.microsoft.com/office/word/2010/wordprocessingGroup">
                    <wpg:wgp>
                      <wpg:cNvGrpSpPr/>
                      <wpg:grpSpPr>
                        <a:xfrm>
                          <a:off x="0" y="0"/>
                          <a:ext cx="5390388" cy="2328672"/>
                          <a:chOff x="0" y="0"/>
                          <a:chExt cx="5390388" cy="2328672"/>
                        </a:xfrm>
                      </wpg:grpSpPr>
                      <pic:pic xmlns:pic="http://schemas.openxmlformats.org/drawingml/2006/picture">
                        <pic:nvPicPr>
                          <pic:cNvPr id="931" name="Picture 931"/>
                          <pic:cNvPicPr/>
                        </pic:nvPicPr>
                        <pic:blipFill>
                          <a:blip r:embed="rId485"/>
                          <a:stretch>
                            <a:fillRect/>
                          </a:stretch>
                        </pic:blipFill>
                        <pic:spPr>
                          <a:xfrm>
                            <a:off x="0" y="0"/>
                            <a:ext cx="5390388" cy="2328672"/>
                          </a:xfrm>
                          <a:prstGeom prst="rect">
                            <a:avLst/>
                          </a:prstGeom>
                        </pic:spPr>
                      </pic:pic>
                      <pic:pic xmlns:pic="http://schemas.openxmlformats.org/drawingml/2006/picture">
                        <pic:nvPicPr>
                          <pic:cNvPr id="933" name="Picture 933"/>
                          <pic:cNvPicPr/>
                        </pic:nvPicPr>
                        <pic:blipFill>
                          <a:blip r:embed="rId486"/>
                          <a:stretch>
                            <a:fillRect/>
                          </a:stretch>
                        </pic:blipFill>
                        <pic:spPr>
                          <a:xfrm>
                            <a:off x="64008" y="64008"/>
                            <a:ext cx="5212081" cy="2150364"/>
                          </a:xfrm>
                          <a:prstGeom prst="rect">
                            <a:avLst/>
                          </a:prstGeom>
                        </pic:spPr>
                      </pic:pic>
                      <wps:wsp>
                        <wps:cNvPr id="934" name="Shape 934"/>
                        <wps:cNvSpPr/>
                        <wps:spPr>
                          <a:xfrm>
                            <a:off x="44958" y="44958"/>
                            <a:ext cx="5250180" cy="2188464"/>
                          </a:xfrm>
                          <a:custGeom>
                            <a:avLst/>
                            <a:gdLst/>
                            <a:ahLst/>
                            <a:cxnLst/>
                            <a:rect l="0" t="0" r="0" b="0"/>
                            <a:pathLst>
                              <a:path w="5250180" h="2188464">
                                <a:moveTo>
                                  <a:pt x="0" y="2188464"/>
                                </a:moveTo>
                                <a:lnTo>
                                  <a:pt x="5250180" y="218846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DCAD880" id="Group 7210" o:spid="_x0000_s1026" style="width:424.45pt;height:183.35pt;mso-position-horizontal-relative:char;mso-position-vertical-relative:line" coordsize="53903,2328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">
                <v:shape id="Picture 931" o:spid="_x0000_s1027" type="#_x0000_t75" style="position:absolute;width:53903;height:23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">
                  <v:imagedata r:id="rId487" o:title=""/>
                </v:shape>
                <v:shape id="Picture 933" o:spid="_x0000_s1028" type="#_x0000_t75" style="position:absolute;left:640;top:640;width:52120;height:2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">
                  <v:imagedata r:id="rId488" o:title=""/>
                </v:shape>
                <v:shape id="Shape 934" o:spid="_x0000_s1029" style="position:absolute;left:449;top:449;width:52502;height:21885;visibility:visible;mso-wrap-style:square;v-text-anchor:top" coordsize="5250180,218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" path="m,2188464r5250180,l5250180,,,,,2188464xe" filled="f" strokeweight="3pt">
                  <v:stroke miterlimit="83231f" joinstyle="miter" endcap="square"/>
                  <v:path arrowok="t" textboxrect="0,0,5250180,2188464"/>
                </v:shape>
                <w10:anchorlock/>
              </v:group>
            </w:pict>
          </mc:Fallback>
        </mc:AlternateContent>
      </w:r>
    </w:p>
    <w:p w14:paraId="30ACFE19" w14:textId="77777777" w:rsidR="001C016E" w:rsidRDefault="001C016E" w:rsidP="001C016E">
      <w:pPr>
        <w:spacing w:after="485"/>
        <w:ind w:left="-245" w:right="-324"/>
      </w:pPr>
      <w:r>
        <w:rPr>
          <w:noProof/>
        </w:rPr>
        <mc:AlternateContent>
          <mc:Choice Requires="wpg">
            <w:drawing>
              <wp:inline distT="0" distB="0" distL="0" distR="0" wp14:anchorId="3170B53D" wp14:editId="4BE5ABD1">
                <wp:extent cx="5390388" cy="1901952"/>
                <wp:effectExtent l="0" t="0" r="0" b="0"/>
                <wp:docPr id="7212" name="Group 7212"/>
                <wp:cNvGraphicFramePr/>
                <a:graphic xmlns:a="http://schemas.openxmlformats.org/drawingml/2006/main">
                  <a:graphicData uri="http://schemas.microsoft.com/office/word/2010/wordprocessingGroup">
                    <wpg:wgp>
                      <wpg:cNvGrpSpPr/>
                      <wpg:grpSpPr>
                        <a:xfrm>
                          <a:off x="0" y="0"/>
                          <a:ext cx="5390388" cy="1901952"/>
                          <a:chOff x="0" y="0"/>
                          <a:chExt cx="5390388" cy="1901952"/>
                        </a:xfrm>
                      </wpg:grpSpPr>
                      <pic:pic xmlns:pic="http://schemas.openxmlformats.org/drawingml/2006/picture">
                        <pic:nvPicPr>
                          <pic:cNvPr id="941" name="Picture 941"/>
                          <pic:cNvPicPr/>
                        </pic:nvPicPr>
                        <pic:blipFill>
                          <a:blip r:embed="rId489"/>
                          <a:stretch>
                            <a:fillRect/>
                          </a:stretch>
                        </pic:blipFill>
                        <pic:spPr>
                          <a:xfrm>
                            <a:off x="0" y="0"/>
                            <a:ext cx="5390388" cy="1901952"/>
                          </a:xfrm>
                          <a:prstGeom prst="rect">
                            <a:avLst/>
                          </a:prstGeom>
                        </pic:spPr>
                      </pic:pic>
                      <pic:pic xmlns:pic="http://schemas.openxmlformats.org/drawingml/2006/picture">
                        <pic:nvPicPr>
                          <pic:cNvPr id="943" name="Picture 943"/>
                          <pic:cNvPicPr/>
                        </pic:nvPicPr>
                        <pic:blipFill>
                          <a:blip r:embed="rId490"/>
                          <a:stretch>
                            <a:fillRect/>
                          </a:stretch>
                        </pic:blipFill>
                        <pic:spPr>
                          <a:xfrm>
                            <a:off x="64008" y="64008"/>
                            <a:ext cx="5212081" cy="1723644"/>
                          </a:xfrm>
                          <a:prstGeom prst="rect">
                            <a:avLst/>
                          </a:prstGeom>
                        </pic:spPr>
                      </pic:pic>
                      <wps:wsp>
                        <wps:cNvPr id="944" name="Shape 944"/>
                        <wps:cNvSpPr/>
                        <wps:spPr>
                          <a:xfrm>
                            <a:off x="44958" y="44958"/>
                            <a:ext cx="5250180" cy="1761744"/>
                          </a:xfrm>
                          <a:custGeom>
                            <a:avLst/>
                            <a:gdLst/>
                            <a:ahLst/>
                            <a:cxnLst/>
                            <a:rect l="0" t="0" r="0" b="0"/>
                            <a:pathLst>
                              <a:path w="5250180" h="1761744">
                                <a:moveTo>
                                  <a:pt x="0" y="1761744"/>
                                </a:moveTo>
                                <a:lnTo>
                                  <a:pt x="5250180" y="17617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1" name="Shape 8331"/>
                        <wps:cNvSpPr/>
                        <wps:spPr>
                          <a:xfrm>
                            <a:off x="4866132" y="1379220"/>
                            <a:ext cx="411480" cy="403860"/>
                          </a:xfrm>
                          <a:custGeom>
                            <a:avLst/>
                            <a:gdLst/>
                            <a:ahLst/>
                            <a:cxnLst/>
                            <a:rect l="0" t="0" r="0" b="0"/>
                            <a:pathLst>
                              <a:path w="411480" h="403860">
                                <a:moveTo>
                                  <a:pt x="0" y="0"/>
                                </a:moveTo>
                                <a:lnTo>
                                  <a:pt x="411480" y="0"/>
                                </a:lnTo>
                                <a:lnTo>
                                  <a:pt x="411480" y="403860"/>
                                </a:lnTo>
                                <a:lnTo>
                                  <a:pt x="0" y="403860"/>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946" name="Shape 946"/>
                        <wps:cNvSpPr/>
                        <wps:spPr>
                          <a:xfrm>
                            <a:off x="4866132" y="1379220"/>
                            <a:ext cx="411480" cy="403860"/>
                          </a:xfrm>
                          <a:custGeom>
                            <a:avLst/>
                            <a:gdLst/>
                            <a:ahLst/>
                            <a:cxnLst/>
                            <a:rect l="0" t="0" r="0" b="0"/>
                            <a:pathLst>
                              <a:path w="411480" h="403860">
                                <a:moveTo>
                                  <a:pt x="0" y="403860"/>
                                </a:moveTo>
                                <a:lnTo>
                                  <a:pt x="411480" y="403860"/>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947" name="Rectangle 947"/>
                        <wps:cNvSpPr/>
                        <wps:spPr>
                          <a:xfrm>
                            <a:off x="4958842" y="1462050"/>
                            <a:ext cx="304038" cy="336570"/>
                          </a:xfrm>
                          <a:prstGeom prst="rect">
                            <a:avLst/>
                          </a:prstGeom>
                          <a:ln>
                            <a:noFill/>
                          </a:ln>
                        </wps:spPr>
                        <wps:txbx>
                          <w:txbxContent>
                            <w:p w14:paraId="4C2A219E" w14:textId="77777777" w:rsidR="001C016E" w:rsidRDefault="001C016E" w:rsidP="001C016E">
                              <w:r>
                                <w:rPr>
                                  <w:rFonts w:ascii="Times New Roman" w:eastAsia="Times New Roman" w:hAnsi="Times New Roman"/>
                                  <w:b/>
                                  <w:sz w:val="36"/>
                                </w:rPr>
                                <w:t>54</w:t>
                              </w:r>
                            </w:p>
                          </w:txbxContent>
                        </wps:txbx>
                        <wps:bodyPr horzOverflow="overflow" vert="horz" lIns="0" tIns="0" rIns="0" bIns="0" rtlCol="0">
                          <a:noAutofit/>
                        </wps:bodyPr>
                      </wps:wsp>
                    </wpg:wgp>
                  </a:graphicData>
                </a:graphic>
              </wp:inline>
            </w:drawing>
          </mc:Choice>
          <mc:Fallback>
            <w:pict>
              <v:group w14:anchorId="3170B53D" id="Group 7212" o:spid="_x0000_s1541" style="width:424.45pt;height:149.75pt;mso-position-horizontal-relative:char;mso-position-vertical-relative:line" coordsize="53903,1901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">
                <v:shape id="Picture 941" o:spid="_x0000_s1542" type="#_x0000_t75" style="position:absolute;width:53903;height:19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">
                  <v:imagedata r:id="rId491" o:title=""/>
                </v:shape>
                <v:shape id="Picture 943" o:spid="_x0000_s1543" type="#_x0000_t75" style="position:absolute;left:640;top:640;width:52120;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">
                  <v:imagedata r:id="rId492" o:title=""/>
                </v:shape>
                <v:shape id="Shape 944" o:spid="_x0000_s1544" style="position:absolute;left:449;top:449;width:52502;height:17618;visibility:visible;mso-wrap-style:square;v-text-anchor:top" coordsize="5250180,17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" path="m,1761744r5250180,l5250180,,,,,1761744xe" filled="f" strokeweight="3pt">
                  <v:stroke miterlimit="83231f" joinstyle="miter" endcap="square"/>
                  <v:path arrowok="t" textboxrect="0,0,5250180,1761744"/>
                </v:shape>
                <v:shape id="Shape 8331" o:spid="_x0000_s1545" style="position:absolute;left:48661;top:13792;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" path="m,l411480,r,403860l,403860,,e" stroked="f" strokeweight="0">
                  <v:stroke miterlimit="83231f" joinstyle="miter" endcap="square"/>
                  <v:path arrowok="t" textboxrect="0,0,411480,403860"/>
                </v:shape>
                <v:shape id="Shape 946" o:spid="_x0000_s1546" style="position:absolute;left:48661;top:13792;width:4115;height:4038;visibility:visible;mso-wrap-style:square;v-text-anchor:top" coordsize="411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" path="m,403860r411480,l411480,,,,,403860xe" filled="f" strokeweight=".96pt">
                  <v:stroke miterlimit="83231f" joinstyle="miter"/>
                  <v:path arrowok="t" textboxrect="0,0,411480,403860"/>
                </v:shape>
                <v:rect id="Rectangle 947" o:spid="_x0000_s1547" style="position:absolute;left:49588;top:14620;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14:paraId="4C2A219E" w14:textId="77777777" w:rsidR="001C016E" w:rsidRDefault="001C016E" w:rsidP="001C016E">
                        <w:r>
                          <w:rPr>
                            <w:rFonts w:ascii="Times New Roman" w:eastAsia="Times New Roman" w:hAnsi="Times New Roman"/>
                            <w:b/>
                            <w:sz w:val="36"/>
                          </w:rPr>
                          <w:t>54</w:t>
                        </w:r>
                      </w:p>
                    </w:txbxContent>
                  </v:textbox>
                </v:rect>
                <w10:anchorlock/>
              </v:group>
            </w:pict>
          </mc:Fallback>
        </mc:AlternateContent>
      </w:r>
    </w:p>
    <w:p w14:paraId="779CC4B1" w14:textId="77777777" w:rsidR="001C016E" w:rsidRDefault="001C016E" w:rsidP="001C016E">
      <w:pPr>
        <w:spacing w:after="0"/>
        <w:ind w:left="-245" w:right="-324"/>
      </w:pPr>
      <w:r>
        <w:rPr>
          <w:noProof/>
        </w:rPr>
        <mc:AlternateContent>
          <mc:Choice Requires="wpg">
            <w:drawing>
              <wp:inline distT="0" distB="0" distL="0" distR="0" wp14:anchorId="44FD55C7" wp14:editId="45D09FDD">
                <wp:extent cx="5390388" cy="2345436"/>
                <wp:effectExtent l="0" t="0" r="0" b="0"/>
                <wp:docPr id="7211" name="Group 7211"/>
                <wp:cNvGraphicFramePr/>
                <a:graphic xmlns:a="http://schemas.openxmlformats.org/drawingml/2006/main">
                  <a:graphicData uri="http://schemas.microsoft.com/office/word/2010/wordprocessingGroup">
                    <wpg:wgp>
                      <wpg:cNvGrpSpPr/>
                      <wpg:grpSpPr>
                        <a:xfrm>
                          <a:off x="0" y="0"/>
                          <a:ext cx="5390388" cy="2345436"/>
                          <a:chOff x="0" y="0"/>
                          <a:chExt cx="5390388" cy="2345436"/>
                        </a:xfrm>
                      </wpg:grpSpPr>
                      <pic:pic xmlns:pic="http://schemas.openxmlformats.org/drawingml/2006/picture">
                        <pic:nvPicPr>
                          <pic:cNvPr id="936" name="Picture 936"/>
                          <pic:cNvPicPr/>
                        </pic:nvPicPr>
                        <pic:blipFill>
                          <a:blip r:embed="rId493"/>
                          <a:stretch>
                            <a:fillRect/>
                          </a:stretch>
                        </pic:blipFill>
                        <pic:spPr>
                          <a:xfrm>
                            <a:off x="0" y="0"/>
                            <a:ext cx="5390388" cy="2345436"/>
                          </a:xfrm>
                          <a:prstGeom prst="rect">
                            <a:avLst/>
                          </a:prstGeom>
                        </pic:spPr>
                      </pic:pic>
                      <pic:pic xmlns:pic="http://schemas.openxmlformats.org/drawingml/2006/picture">
                        <pic:nvPicPr>
                          <pic:cNvPr id="938" name="Picture 938"/>
                          <pic:cNvPicPr/>
                        </pic:nvPicPr>
                        <pic:blipFill>
                          <a:blip r:embed="rId494"/>
                          <a:stretch>
                            <a:fillRect/>
                          </a:stretch>
                        </pic:blipFill>
                        <pic:spPr>
                          <a:xfrm>
                            <a:off x="64008" y="64008"/>
                            <a:ext cx="5212081" cy="2167128"/>
                          </a:xfrm>
                          <a:prstGeom prst="rect">
                            <a:avLst/>
                          </a:prstGeom>
                        </pic:spPr>
                      </pic:pic>
                      <wps:wsp>
                        <wps:cNvPr id="939" name="Shape 939"/>
                        <wps:cNvSpPr/>
                        <wps:spPr>
                          <a:xfrm>
                            <a:off x="44958" y="44958"/>
                            <a:ext cx="5250180" cy="2205228"/>
                          </a:xfrm>
                          <a:custGeom>
                            <a:avLst/>
                            <a:gdLst/>
                            <a:ahLst/>
                            <a:cxnLst/>
                            <a:rect l="0" t="0" r="0" b="0"/>
                            <a:pathLst>
                              <a:path w="5250180" h="2205228">
                                <a:moveTo>
                                  <a:pt x="0" y="2205228"/>
                                </a:moveTo>
                                <a:lnTo>
                                  <a:pt x="5250180" y="220522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C61BA5" id="Group 7211" o:spid="_x0000_s1026" style="width:424.45pt;height:184.7pt;mso-position-horizontal-relative:char;mso-position-vertical-relative:line" coordsize="53903,234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">
                <v:shape id="Picture 936" o:spid="_x0000_s1027" type="#_x0000_t75" style="position:absolute;width:53903;height:2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">
                  <v:imagedata r:id="rId495" o:title=""/>
                </v:shape>
                <v:shape id="Picture 938" o:spid="_x0000_s1028" type="#_x0000_t75" style="position:absolute;left:640;top:640;width:52120;height:2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">
                  <v:imagedata r:id="rId496" o:title=""/>
                </v:shape>
                <v:shape id="Shape 939" o:spid="_x0000_s1029" style="position:absolute;left:449;top:449;width:52502;height:22052;visibility:visible;mso-wrap-style:square;v-text-anchor:top" coordsize="5250180,220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" path="m,2205228r5250180,l5250180,,,,,2205228xe" filled="f" strokeweight="3pt">
                  <v:stroke miterlimit="83231f" joinstyle="miter" endcap="square"/>
                  <v:path arrowok="t" textboxrect="0,0,5250180,2205228"/>
                </v:shape>
                <w10:anchorlock/>
              </v:group>
            </w:pict>
          </mc:Fallback>
        </mc:AlternateContent>
      </w:r>
    </w:p>
    <w:p w14:paraId="5432C2AB" w14:textId="77777777" w:rsidR="001C016E" w:rsidRDefault="001C016E" w:rsidP="001C016E">
      <w:pPr>
        <w:spacing w:after="492"/>
        <w:ind w:left="-245" w:right="-324"/>
      </w:pPr>
      <w:r>
        <w:rPr>
          <w:noProof/>
        </w:rPr>
        <w:lastRenderedPageBreak/>
        <mc:AlternateContent>
          <mc:Choice Requires="wpg">
            <w:drawing>
              <wp:inline distT="0" distB="0" distL="0" distR="0" wp14:anchorId="6F91C2B0" wp14:editId="45E6DF3C">
                <wp:extent cx="5390388" cy="2538984"/>
                <wp:effectExtent l="0" t="0" r="0" b="0"/>
                <wp:docPr id="7343" name="Group 7343"/>
                <wp:cNvGraphicFramePr/>
                <a:graphic xmlns:a="http://schemas.openxmlformats.org/drawingml/2006/main">
                  <a:graphicData uri="http://schemas.microsoft.com/office/word/2010/wordprocessingGroup">
                    <wpg:wgp>
                      <wpg:cNvGrpSpPr/>
                      <wpg:grpSpPr>
                        <a:xfrm>
                          <a:off x="0" y="0"/>
                          <a:ext cx="5390388" cy="2538984"/>
                          <a:chOff x="0" y="0"/>
                          <a:chExt cx="5390388" cy="2538984"/>
                        </a:xfrm>
                      </wpg:grpSpPr>
                      <pic:pic xmlns:pic="http://schemas.openxmlformats.org/drawingml/2006/picture">
                        <pic:nvPicPr>
                          <pic:cNvPr id="952" name="Picture 952"/>
                          <pic:cNvPicPr/>
                        </pic:nvPicPr>
                        <pic:blipFill>
                          <a:blip r:embed="rId497"/>
                          <a:stretch>
                            <a:fillRect/>
                          </a:stretch>
                        </pic:blipFill>
                        <pic:spPr>
                          <a:xfrm>
                            <a:off x="0" y="0"/>
                            <a:ext cx="5390388" cy="2538984"/>
                          </a:xfrm>
                          <a:prstGeom prst="rect">
                            <a:avLst/>
                          </a:prstGeom>
                        </pic:spPr>
                      </pic:pic>
                      <pic:pic xmlns:pic="http://schemas.openxmlformats.org/drawingml/2006/picture">
                        <pic:nvPicPr>
                          <pic:cNvPr id="954" name="Picture 954"/>
                          <pic:cNvPicPr/>
                        </pic:nvPicPr>
                        <pic:blipFill>
                          <a:blip r:embed="rId498"/>
                          <a:stretch>
                            <a:fillRect/>
                          </a:stretch>
                        </pic:blipFill>
                        <pic:spPr>
                          <a:xfrm>
                            <a:off x="64008" y="64008"/>
                            <a:ext cx="5212081" cy="2360676"/>
                          </a:xfrm>
                          <a:prstGeom prst="rect">
                            <a:avLst/>
                          </a:prstGeom>
                        </pic:spPr>
                      </pic:pic>
                      <wps:wsp>
                        <wps:cNvPr id="955" name="Shape 955"/>
                        <wps:cNvSpPr/>
                        <wps:spPr>
                          <a:xfrm>
                            <a:off x="44958" y="44958"/>
                            <a:ext cx="5250180" cy="2398776"/>
                          </a:xfrm>
                          <a:custGeom>
                            <a:avLst/>
                            <a:gdLst/>
                            <a:ahLst/>
                            <a:cxnLst/>
                            <a:rect l="0" t="0" r="0" b="0"/>
                            <a:pathLst>
                              <a:path w="5250180" h="2398776">
                                <a:moveTo>
                                  <a:pt x="0" y="2398776"/>
                                </a:moveTo>
                                <a:lnTo>
                                  <a:pt x="5250180" y="23987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7390C1" id="Group 7343" o:spid="_x0000_s1026" style="width:424.45pt;height:199.9pt;mso-position-horizontal-relative:char;mso-position-vertical-relative:line" coordsize="53903,253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">
                <v:shape id="Picture 952" o:spid="_x0000_s1027" type="#_x0000_t75" style="position:absolute;width:53903;height:2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">
                  <v:imagedata r:id="rId499" o:title=""/>
                </v:shape>
                <v:shape id="Picture 954" o:spid="_x0000_s1028" type="#_x0000_t75" style="position:absolute;left:640;top:640;width:52120;height:23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">
                  <v:imagedata r:id="rId500" o:title=""/>
                </v:shape>
                <v:shape id="Shape 955" o:spid="_x0000_s1029" style="position:absolute;left:449;top:449;width:52502;height:23988;visibility:visible;mso-wrap-style:square;v-text-anchor:top" coordsize="5250180,239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" path="m,2398776r5250180,l5250180,,,,,2398776xe" filled="f" strokeweight="3pt">
                  <v:stroke miterlimit="83231f" joinstyle="miter" endcap="square"/>
                  <v:path arrowok="t" textboxrect="0,0,5250180,2398776"/>
                </v:shape>
                <w10:anchorlock/>
              </v:group>
            </w:pict>
          </mc:Fallback>
        </mc:AlternateContent>
      </w:r>
    </w:p>
    <w:p w14:paraId="3A630A70" w14:textId="77777777" w:rsidR="001C016E" w:rsidRDefault="001C016E" w:rsidP="001C016E">
      <w:pPr>
        <w:spacing w:after="607"/>
        <w:ind w:left="-245" w:right="-324"/>
      </w:pPr>
      <w:r>
        <w:rPr>
          <w:noProof/>
        </w:rPr>
        <mc:AlternateContent>
          <mc:Choice Requires="wpg">
            <w:drawing>
              <wp:inline distT="0" distB="0" distL="0" distR="0" wp14:anchorId="450EE008" wp14:editId="66B56793">
                <wp:extent cx="5390388" cy="2081784"/>
                <wp:effectExtent l="0" t="0" r="0" b="0"/>
                <wp:docPr id="7345" name="Group 7345"/>
                <wp:cNvGraphicFramePr/>
                <a:graphic xmlns:a="http://schemas.openxmlformats.org/drawingml/2006/main">
                  <a:graphicData uri="http://schemas.microsoft.com/office/word/2010/wordprocessingGroup">
                    <wpg:wgp>
                      <wpg:cNvGrpSpPr/>
                      <wpg:grpSpPr>
                        <a:xfrm>
                          <a:off x="0" y="0"/>
                          <a:ext cx="5390388" cy="2081784"/>
                          <a:chOff x="0" y="0"/>
                          <a:chExt cx="5390388" cy="2081784"/>
                        </a:xfrm>
                      </wpg:grpSpPr>
                      <pic:pic xmlns:pic="http://schemas.openxmlformats.org/drawingml/2006/picture">
                        <pic:nvPicPr>
                          <pic:cNvPr id="962" name="Picture 962"/>
                          <pic:cNvPicPr/>
                        </pic:nvPicPr>
                        <pic:blipFill>
                          <a:blip r:embed="rId501"/>
                          <a:stretch>
                            <a:fillRect/>
                          </a:stretch>
                        </pic:blipFill>
                        <pic:spPr>
                          <a:xfrm>
                            <a:off x="0" y="0"/>
                            <a:ext cx="5390388" cy="2081784"/>
                          </a:xfrm>
                          <a:prstGeom prst="rect">
                            <a:avLst/>
                          </a:prstGeom>
                        </pic:spPr>
                      </pic:pic>
                      <pic:pic xmlns:pic="http://schemas.openxmlformats.org/drawingml/2006/picture">
                        <pic:nvPicPr>
                          <pic:cNvPr id="964" name="Picture 964"/>
                          <pic:cNvPicPr/>
                        </pic:nvPicPr>
                        <pic:blipFill>
                          <a:blip r:embed="rId502"/>
                          <a:stretch>
                            <a:fillRect/>
                          </a:stretch>
                        </pic:blipFill>
                        <pic:spPr>
                          <a:xfrm>
                            <a:off x="64008" y="64008"/>
                            <a:ext cx="5212081" cy="1903476"/>
                          </a:xfrm>
                          <a:prstGeom prst="rect">
                            <a:avLst/>
                          </a:prstGeom>
                        </pic:spPr>
                      </pic:pic>
                      <wps:wsp>
                        <wps:cNvPr id="965" name="Shape 965"/>
                        <wps:cNvSpPr/>
                        <wps:spPr>
                          <a:xfrm>
                            <a:off x="44958" y="44958"/>
                            <a:ext cx="5250180" cy="1941576"/>
                          </a:xfrm>
                          <a:custGeom>
                            <a:avLst/>
                            <a:gdLst/>
                            <a:ahLst/>
                            <a:cxnLst/>
                            <a:rect l="0" t="0" r="0" b="0"/>
                            <a:pathLst>
                              <a:path w="5250180" h="1941576">
                                <a:moveTo>
                                  <a:pt x="0" y="1941576"/>
                                </a:moveTo>
                                <a:lnTo>
                                  <a:pt x="5250180" y="19415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2" name="Shape 8332"/>
                        <wps:cNvSpPr/>
                        <wps:spPr>
                          <a:xfrm>
                            <a:off x="4866132" y="156362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967" name="Shape 967"/>
                        <wps:cNvSpPr/>
                        <wps:spPr>
                          <a:xfrm>
                            <a:off x="4866132" y="156362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968" name="Rectangle 968"/>
                        <wps:cNvSpPr/>
                        <wps:spPr>
                          <a:xfrm>
                            <a:off x="4958842" y="1645565"/>
                            <a:ext cx="304038" cy="336570"/>
                          </a:xfrm>
                          <a:prstGeom prst="rect">
                            <a:avLst/>
                          </a:prstGeom>
                          <a:ln>
                            <a:noFill/>
                          </a:ln>
                        </wps:spPr>
                        <wps:txbx>
                          <w:txbxContent>
                            <w:p w14:paraId="075898D9" w14:textId="77777777" w:rsidR="001C016E" w:rsidRDefault="001C016E" w:rsidP="001C016E">
                              <w:r>
                                <w:rPr>
                                  <w:rFonts w:ascii="Times New Roman" w:eastAsia="Times New Roman" w:hAnsi="Times New Roman"/>
                                  <w:b/>
                                  <w:sz w:val="36"/>
                                </w:rPr>
                                <w:t>55</w:t>
                              </w:r>
                            </w:p>
                          </w:txbxContent>
                        </wps:txbx>
                        <wps:bodyPr horzOverflow="overflow" vert="horz" lIns="0" tIns="0" rIns="0" bIns="0" rtlCol="0">
                          <a:noAutofit/>
                        </wps:bodyPr>
                      </wps:wsp>
                    </wpg:wgp>
                  </a:graphicData>
                </a:graphic>
              </wp:inline>
            </w:drawing>
          </mc:Choice>
          <mc:Fallback>
            <w:pict>
              <v:group w14:anchorId="450EE008" id="Group 7345" o:spid="_x0000_s1548" style="width:424.45pt;height:163.9pt;mso-position-horizontal-relative:char;mso-position-vertical-relative:line" coordsize="53903,208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">
                <v:shape id="Picture 962" o:spid="_x0000_s1549" type="#_x0000_t75" style="position:absolute;width:53903;height:20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">
                  <v:imagedata r:id="rId503" o:title=""/>
                </v:shape>
                <v:shape id="Picture 964" o:spid="_x0000_s1550" type="#_x0000_t75" style="position:absolute;left:640;top:640;width:52120;height:19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">
                  <v:imagedata r:id="rId504" o:title=""/>
                </v:shape>
                <v:shape id="Shape 965" o:spid="_x0000_s1551" style="position:absolute;left:449;top:449;width:52502;height:19416;visibility:visible;mso-wrap-style:square;v-text-anchor:top" coordsize="5250180,194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" path="m,1941576r5250180,l5250180,,,,,1941576xe" filled="f" strokeweight="3pt">
                  <v:stroke miterlimit="83231f" joinstyle="miter" endcap="square"/>
                  <v:path arrowok="t" textboxrect="0,0,5250180,1941576"/>
                </v:shape>
                <v:shape id="Shape 8332" o:spid="_x0000_s1552" style="position:absolute;left:48661;top:1563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" path="m,l411480,r,402336l,402336,,e" stroked="f" strokeweight="0">
                  <v:stroke miterlimit="83231f" joinstyle="miter" endcap="square"/>
                  <v:path arrowok="t" textboxrect="0,0,411480,402336"/>
                </v:shape>
                <v:shape id="Shape 967" o:spid="_x0000_s1553" style="position:absolute;left:48661;top:1563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" path="m,402336r411480,l411480,,,,,402336xe" filled="f" strokeweight=".96pt">
                  <v:stroke miterlimit="83231f" joinstyle="miter"/>
                  <v:path arrowok="t" textboxrect="0,0,411480,402336"/>
                </v:shape>
                <v:rect id="Rectangle 968" o:spid="_x0000_s1554" style="position:absolute;left:49588;top:16455;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" filled="f" stroked="f">
                  <v:textbox inset="0,0,0,0">
                    <w:txbxContent>
                      <w:p w14:paraId="075898D9" w14:textId="77777777" w:rsidR="001C016E" w:rsidRDefault="001C016E" w:rsidP="001C016E">
                        <w:r>
                          <w:rPr>
                            <w:rFonts w:ascii="Times New Roman" w:eastAsia="Times New Roman" w:hAnsi="Times New Roman"/>
                            <w:b/>
                            <w:sz w:val="36"/>
                          </w:rPr>
                          <w:t>55</w:t>
                        </w:r>
                      </w:p>
                    </w:txbxContent>
                  </v:textbox>
                </v:rect>
                <w10:anchorlock/>
              </v:group>
            </w:pict>
          </mc:Fallback>
        </mc:AlternateContent>
      </w:r>
    </w:p>
    <w:p w14:paraId="04944F3F" w14:textId="77777777" w:rsidR="001C016E" w:rsidRDefault="001C016E" w:rsidP="001C016E">
      <w:pPr>
        <w:spacing w:after="0"/>
        <w:ind w:left="-245" w:right="-324"/>
      </w:pPr>
      <w:r>
        <w:rPr>
          <w:noProof/>
        </w:rPr>
        <mc:AlternateContent>
          <mc:Choice Requires="wpg">
            <w:drawing>
              <wp:inline distT="0" distB="0" distL="0" distR="0" wp14:anchorId="585355FB" wp14:editId="10166763">
                <wp:extent cx="5390388" cy="2206752"/>
                <wp:effectExtent l="0" t="0" r="0" b="0"/>
                <wp:docPr id="7344" name="Group 7344"/>
                <wp:cNvGraphicFramePr/>
                <a:graphic xmlns:a="http://schemas.openxmlformats.org/drawingml/2006/main">
                  <a:graphicData uri="http://schemas.microsoft.com/office/word/2010/wordprocessingGroup">
                    <wpg:wgp>
                      <wpg:cNvGrpSpPr/>
                      <wpg:grpSpPr>
                        <a:xfrm>
                          <a:off x="0" y="0"/>
                          <a:ext cx="5390388" cy="2206752"/>
                          <a:chOff x="0" y="0"/>
                          <a:chExt cx="5390388" cy="2206752"/>
                        </a:xfrm>
                      </wpg:grpSpPr>
                      <pic:pic xmlns:pic="http://schemas.openxmlformats.org/drawingml/2006/picture">
                        <pic:nvPicPr>
                          <pic:cNvPr id="957" name="Picture 957"/>
                          <pic:cNvPicPr/>
                        </pic:nvPicPr>
                        <pic:blipFill>
                          <a:blip r:embed="rId505"/>
                          <a:stretch>
                            <a:fillRect/>
                          </a:stretch>
                        </pic:blipFill>
                        <pic:spPr>
                          <a:xfrm>
                            <a:off x="0" y="0"/>
                            <a:ext cx="5390388" cy="2206752"/>
                          </a:xfrm>
                          <a:prstGeom prst="rect">
                            <a:avLst/>
                          </a:prstGeom>
                        </pic:spPr>
                      </pic:pic>
                      <pic:pic xmlns:pic="http://schemas.openxmlformats.org/drawingml/2006/picture">
                        <pic:nvPicPr>
                          <pic:cNvPr id="959" name="Picture 959"/>
                          <pic:cNvPicPr/>
                        </pic:nvPicPr>
                        <pic:blipFill>
                          <a:blip r:embed="rId506"/>
                          <a:stretch>
                            <a:fillRect/>
                          </a:stretch>
                        </pic:blipFill>
                        <pic:spPr>
                          <a:xfrm>
                            <a:off x="64008" y="64008"/>
                            <a:ext cx="5212081" cy="2028444"/>
                          </a:xfrm>
                          <a:prstGeom prst="rect">
                            <a:avLst/>
                          </a:prstGeom>
                        </pic:spPr>
                      </pic:pic>
                      <wps:wsp>
                        <wps:cNvPr id="960" name="Shape 960"/>
                        <wps:cNvSpPr/>
                        <wps:spPr>
                          <a:xfrm>
                            <a:off x="44958" y="44958"/>
                            <a:ext cx="5250180" cy="2066544"/>
                          </a:xfrm>
                          <a:custGeom>
                            <a:avLst/>
                            <a:gdLst/>
                            <a:ahLst/>
                            <a:cxnLst/>
                            <a:rect l="0" t="0" r="0" b="0"/>
                            <a:pathLst>
                              <a:path w="5250180" h="2066544">
                                <a:moveTo>
                                  <a:pt x="0" y="2066544"/>
                                </a:moveTo>
                                <a:lnTo>
                                  <a:pt x="5250180" y="20665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0224CC9" id="Group 7344" o:spid="_x0000_s1026" style="width:424.45pt;height:173.75pt;mso-position-horizontal-relative:char;mso-position-vertical-relative:line" coordsize="53903,220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">
                <v:shape id="Picture 957" o:spid="_x0000_s1027" type="#_x0000_t75" style="position:absolute;width:53903;height:2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">
                  <v:imagedata r:id="rId507" o:title=""/>
                </v:shape>
                <v:shape id="Picture 959" o:spid="_x0000_s1028" type="#_x0000_t75" style="position:absolute;left:640;top:640;width:52120;height:20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">
                  <v:imagedata r:id="rId508" o:title=""/>
                </v:shape>
                <v:shape id="Shape 960" o:spid="_x0000_s1029" style="position:absolute;left:449;top:449;width:52502;height:20666;visibility:visible;mso-wrap-style:square;v-text-anchor:top" coordsize="5250180,206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" path="m,2066544r5250180,l5250180,,,,,2066544xe" filled="f" strokeweight="3pt">
                  <v:stroke miterlimit="83231f" joinstyle="miter" endcap="square"/>
                  <v:path arrowok="t" textboxrect="0,0,5250180,2066544"/>
                </v:shape>
                <w10:anchorlock/>
              </v:group>
            </w:pict>
          </mc:Fallback>
        </mc:AlternateContent>
      </w:r>
    </w:p>
    <w:p w14:paraId="48B0CE39" w14:textId="77777777" w:rsidR="001C016E" w:rsidRDefault="001C016E" w:rsidP="001C016E">
      <w:pPr>
        <w:spacing w:after="0"/>
        <w:ind w:left="-245" w:right="-324"/>
      </w:pPr>
      <w:r>
        <w:rPr>
          <w:noProof/>
        </w:rPr>
        <w:lastRenderedPageBreak/>
        <mc:AlternateContent>
          <mc:Choice Requires="wpg">
            <w:drawing>
              <wp:inline distT="0" distB="0" distL="0" distR="0" wp14:anchorId="4688F557" wp14:editId="0F38E32D">
                <wp:extent cx="5390388" cy="8753856"/>
                <wp:effectExtent l="0" t="0" r="0" b="0"/>
                <wp:docPr id="7438" name="Group 7438"/>
                <wp:cNvGraphicFramePr/>
                <a:graphic xmlns:a="http://schemas.openxmlformats.org/drawingml/2006/main">
                  <a:graphicData uri="http://schemas.microsoft.com/office/word/2010/wordprocessingGroup">
                    <wpg:wgp>
                      <wpg:cNvGrpSpPr/>
                      <wpg:grpSpPr>
                        <a:xfrm>
                          <a:off x="0" y="0"/>
                          <a:ext cx="5390388" cy="8753856"/>
                          <a:chOff x="0" y="0"/>
                          <a:chExt cx="5390388" cy="8753856"/>
                        </a:xfrm>
                      </wpg:grpSpPr>
                      <pic:pic xmlns:pic="http://schemas.openxmlformats.org/drawingml/2006/picture">
                        <pic:nvPicPr>
                          <pic:cNvPr id="973" name="Picture 973"/>
                          <pic:cNvPicPr/>
                        </pic:nvPicPr>
                        <pic:blipFill>
                          <a:blip r:embed="rId509"/>
                          <a:stretch>
                            <a:fillRect/>
                          </a:stretch>
                        </pic:blipFill>
                        <pic:spPr>
                          <a:xfrm>
                            <a:off x="0" y="5594604"/>
                            <a:ext cx="5390388" cy="3159252"/>
                          </a:xfrm>
                          <a:prstGeom prst="rect">
                            <a:avLst/>
                          </a:prstGeom>
                        </pic:spPr>
                      </pic:pic>
                      <pic:pic xmlns:pic="http://schemas.openxmlformats.org/drawingml/2006/picture">
                        <pic:nvPicPr>
                          <pic:cNvPr id="975" name="Picture 975"/>
                          <pic:cNvPicPr/>
                        </pic:nvPicPr>
                        <pic:blipFill>
                          <a:blip r:embed="rId510"/>
                          <a:stretch>
                            <a:fillRect/>
                          </a:stretch>
                        </pic:blipFill>
                        <pic:spPr>
                          <a:xfrm>
                            <a:off x="64008" y="5658612"/>
                            <a:ext cx="5212081" cy="2980944"/>
                          </a:xfrm>
                          <a:prstGeom prst="rect">
                            <a:avLst/>
                          </a:prstGeom>
                        </pic:spPr>
                      </pic:pic>
                      <wps:wsp>
                        <wps:cNvPr id="976" name="Shape 976"/>
                        <wps:cNvSpPr/>
                        <wps:spPr>
                          <a:xfrm>
                            <a:off x="44958" y="5639563"/>
                            <a:ext cx="5250180" cy="3019044"/>
                          </a:xfrm>
                          <a:custGeom>
                            <a:avLst/>
                            <a:gdLst/>
                            <a:ahLst/>
                            <a:cxnLst/>
                            <a:rect l="0" t="0" r="0" b="0"/>
                            <a:pathLst>
                              <a:path w="5250180" h="3019044">
                                <a:moveTo>
                                  <a:pt x="0" y="3019044"/>
                                </a:moveTo>
                                <a:lnTo>
                                  <a:pt x="5250180" y="30190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78" name="Picture 978"/>
                          <pic:cNvPicPr/>
                        </pic:nvPicPr>
                        <pic:blipFill>
                          <a:blip r:embed="rId511"/>
                          <a:stretch>
                            <a:fillRect/>
                          </a:stretch>
                        </pic:blipFill>
                        <pic:spPr>
                          <a:xfrm>
                            <a:off x="0" y="0"/>
                            <a:ext cx="5390388" cy="3038856"/>
                          </a:xfrm>
                          <a:prstGeom prst="rect">
                            <a:avLst/>
                          </a:prstGeom>
                        </pic:spPr>
                      </pic:pic>
                      <pic:pic xmlns:pic="http://schemas.openxmlformats.org/drawingml/2006/picture">
                        <pic:nvPicPr>
                          <pic:cNvPr id="980" name="Picture 980"/>
                          <pic:cNvPicPr/>
                        </pic:nvPicPr>
                        <pic:blipFill>
                          <a:blip r:embed="rId512"/>
                          <a:stretch>
                            <a:fillRect/>
                          </a:stretch>
                        </pic:blipFill>
                        <pic:spPr>
                          <a:xfrm>
                            <a:off x="64008" y="64008"/>
                            <a:ext cx="5212081" cy="2860548"/>
                          </a:xfrm>
                          <a:prstGeom prst="rect">
                            <a:avLst/>
                          </a:prstGeom>
                        </pic:spPr>
                      </pic:pic>
                      <wps:wsp>
                        <wps:cNvPr id="981" name="Shape 981"/>
                        <wps:cNvSpPr/>
                        <wps:spPr>
                          <a:xfrm>
                            <a:off x="44958" y="44958"/>
                            <a:ext cx="5250180" cy="2898648"/>
                          </a:xfrm>
                          <a:custGeom>
                            <a:avLst/>
                            <a:gdLst/>
                            <a:ahLst/>
                            <a:cxnLst/>
                            <a:rect l="0" t="0" r="0" b="0"/>
                            <a:pathLst>
                              <a:path w="5250180" h="2898648">
                                <a:moveTo>
                                  <a:pt x="0" y="2898648"/>
                                </a:moveTo>
                                <a:lnTo>
                                  <a:pt x="5250180" y="28986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83" name="Picture 983"/>
                          <pic:cNvPicPr/>
                        </pic:nvPicPr>
                        <pic:blipFill>
                          <a:blip r:embed="rId513"/>
                          <a:stretch>
                            <a:fillRect/>
                          </a:stretch>
                        </pic:blipFill>
                        <pic:spPr>
                          <a:xfrm>
                            <a:off x="0" y="3096768"/>
                            <a:ext cx="5390388" cy="2439924"/>
                          </a:xfrm>
                          <a:prstGeom prst="rect">
                            <a:avLst/>
                          </a:prstGeom>
                        </pic:spPr>
                      </pic:pic>
                      <pic:pic xmlns:pic="http://schemas.openxmlformats.org/drawingml/2006/picture">
                        <pic:nvPicPr>
                          <pic:cNvPr id="985" name="Picture 985"/>
                          <pic:cNvPicPr/>
                        </pic:nvPicPr>
                        <pic:blipFill>
                          <a:blip r:embed="rId514"/>
                          <a:stretch>
                            <a:fillRect/>
                          </a:stretch>
                        </pic:blipFill>
                        <pic:spPr>
                          <a:xfrm>
                            <a:off x="64008" y="3160777"/>
                            <a:ext cx="5212081" cy="2261616"/>
                          </a:xfrm>
                          <a:prstGeom prst="rect">
                            <a:avLst/>
                          </a:prstGeom>
                        </pic:spPr>
                      </pic:pic>
                      <wps:wsp>
                        <wps:cNvPr id="986" name="Shape 986"/>
                        <wps:cNvSpPr/>
                        <wps:spPr>
                          <a:xfrm>
                            <a:off x="44958" y="3141727"/>
                            <a:ext cx="5250180" cy="2299716"/>
                          </a:xfrm>
                          <a:custGeom>
                            <a:avLst/>
                            <a:gdLst/>
                            <a:ahLst/>
                            <a:cxnLst/>
                            <a:rect l="0" t="0" r="0" b="0"/>
                            <a:pathLst>
                              <a:path w="5250180" h="2299716">
                                <a:moveTo>
                                  <a:pt x="0" y="2299716"/>
                                </a:moveTo>
                                <a:lnTo>
                                  <a:pt x="5250180" y="229971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3" name="Shape 8333"/>
                        <wps:cNvSpPr/>
                        <wps:spPr>
                          <a:xfrm>
                            <a:off x="4866132" y="501396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988" name="Shape 988"/>
                        <wps:cNvSpPr/>
                        <wps:spPr>
                          <a:xfrm>
                            <a:off x="4866132" y="501396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989" name="Rectangle 989"/>
                        <wps:cNvSpPr/>
                        <wps:spPr>
                          <a:xfrm>
                            <a:off x="4958842" y="5095901"/>
                            <a:ext cx="304038" cy="336570"/>
                          </a:xfrm>
                          <a:prstGeom prst="rect">
                            <a:avLst/>
                          </a:prstGeom>
                          <a:ln>
                            <a:noFill/>
                          </a:ln>
                        </wps:spPr>
                        <wps:txbx>
                          <w:txbxContent>
                            <w:p w14:paraId="6CEC6644" w14:textId="77777777" w:rsidR="001C016E" w:rsidRDefault="001C016E" w:rsidP="001C016E">
                              <w:r>
                                <w:rPr>
                                  <w:rFonts w:ascii="Times New Roman" w:eastAsia="Times New Roman" w:hAnsi="Times New Roman"/>
                                  <w:b/>
                                  <w:sz w:val="36"/>
                                </w:rPr>
                                <w:t>56</w:t>
                              </w:r>
                            </w:p>
                          </w:txbxContent>
                        </wps:txbx>
                        <wps:bodyPr horzOverflow="overflow" vert="horz" lIns="0" tIns="0" rIns="0" bIns="0" rtlCol="0">
                          <a:noAutofit/>
                        </wps:bodyPr>
                      </wps:wsp>
                    </wpg:wgp>
                  </a:graphicData>
                </a:graphic>
              </wp:inline>
            </w:drawing>
          </mc:Choice>
          <mc:Fallback>
            <w:pict>
              <v:group w14:anchorId="4688F557" id="Group 7438" o:spid="_x0000_s1555" style="width:424.45pt;height:689.3pt;mso-position-horizontal-relative:char;mso-position-vertical-relative:line" coordsize="53903,875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">
                <v:shape id="Picture 973" o:spid="_x0000_s1556" type="#_x0000_t75" style="position:absolute;top:55946;width:53903;height:3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">
                  <v:imagedata r:id="rId515" o:title=""/>
                </v:shape>
                <v:shape id="Picture 975" o:spid="_x0000_s1557" type="#_x0000_t75" style="position:absolute;left:640;top:56586;width:52120;height:29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">
                  <v:imagedata r:id="rId516" o:title=""/>
                </v:shape>
                <v:shape id="Shape 976" o:spid="_x0000_s1558" style="position:absolute;left:449;top:56395;width:52502;height:30191;visibility:visible;mso-wrap-style:square;v-text-anchor:top" coordsize="5250180,3019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" path="m,3019044r5250180,l5250180,,,,,3019044xe" filled="f" strokeweight="3pt">
                  <v:stroke miterlimit="83231f" joinstyle="miter" endcap="square"/>
                  <v:path arrowok="t" textboxrect="0,0,5250180,3019044"/>
                </v:shape>
                <v:shape id="Picture 978" o:spid="_x0000_s1559" type="#_x0000_t75" style="position:absolute;width:53903;height:3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">
                  <v:imagedata r:id="rId517" o:title=""/>
                </v:shape>
                <v:shape id="Picture 980" o:spid="_x0000_s1560" type="#_x0000_t75" style="position:absolute;left:640;top:640;width:52120;height:28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">
                  <v:imagedata r:id="rId518" o:title=""/>
                </v:shape>
                <v:shape id="Shape 981" o:spid="_x0000_s1561" style="position:absolute;left:449;top:449;width:52502;height:28987;visibility:visible;mso-wrap-style:square;v-text-anchor:top" coordsize="5250180,289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" path="m,2898648r5250180,l5250180,,,,,2898648xe" filled="f" strokeweight="3pt">
                  <v:stroke miterlimit="83231f" joinstyle="miter" endcap="square"/>
                  <v:path arrowok="t" textboxrect="0,0,5250180,2898648"/>
                </v:shape>
                <v:shape id="Picture 983" o:spid="_x0000_s1562" type="#_x0000_t75" style="position:absolute;top:30967;width:53903;height:24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">
                  <v:imagedata r:id="rId519" o:title=""/>
                </v:shape>
                <v:shape id="Picture 985" o:spid="_x0000_s1563" type="#_x0000_t75" style="position:absolute;left:640;top:31607;width:52120;height:2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">
                  <v:imagedata r:id="rId520" o:title=""/>
                </v:shape>
                <v:shape id="Shape 986" o:spid="_x0000_s1564" style="position:absolute;left:449;top:31417;width:52502;height:22997;visibility:visible;mso-wrap-style:square;v-text-anchor:top" coordsize="5250180,2299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" path="m,2299716r5250180,l5250180,,,,,2299716xe" filled="f" strokeweight="3pt">
                  <v:stroke miterlimit="83231f" joinstyle="miter" endcap="square"/>
                  <v:path arrowok="t" textboxrect="0,0,5250180,2299716"/>
                </v:shape>
                <v:shape id="Shape 8333" o:spid="_x0000_s1565" style="position:absolute;left:48661;top:50139;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" path="m,l411480,r,402336l,402336,,e" stroked="f" strokeweight="0">
                  <v:stroke miterlimit="83231f" joinstyle="miter" endcap="square"/>
                  <v:path arrowok="t" textboxrect="0,0,411480,402336"/>
                </v:shape>
                <v:shape id="Shape 988" o:spid="_x0000_s1566" style="position:absolute;left:48661;top:50139;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" path="m,402336r411480,l411480,,,,,402336xe" filled="f" strokeweight=".96pt">
                  <v:stroke miterlimit="83231f" joinstyle="miter"/>
                  <v:path arrowok="t" textboxrect="0,0,411480,402336"/>
                </v:shape>
                <v:rect id="Rectangle 989" o:spid="_x0000_s1567" style="position:absolute;left:49588;top:50959;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" filled="f" stroked="f">
                  <v:textbox inset="0,0,0,0">
                    <w:txbxContent>
                      <w:p w14:paraId="6CEC6644" w14:textId="77777777" w:rsidR="001C016E" w:rsidRDefault="001C016E" w:rsidP="001C016E">
                        <w:r>
                          <w:rPr>
                            <w:rFonts w:ascii="Times New Roman" w:eastAsia="Times New Roman" w:hAnsi="Times New Roman"/>
                            <w:b/>
                            <w:sz w:val="36"/>
                          </w:rPr>
                          <w:t>56</w:t>
                        </w:r>
                      </w:p>
                    </w:txbxContent>
                  </v:textbox>
                </v:rect>
                <w10:anchorlock/>
              </v:group>
            </w:pict>
          </mc:Fallback>
        </mc:AlternateContent>
      </w:r>
    </w:p>
    <w:p w14:paraId="41E42C3C" w14:textId="77777777" w:rsidR="001C016E" w:rsidRDefault="001C016E" w:rsidP="001C016E">
      <w:pPr>
        <w:spacing w:after="300"/>
        <w:ind w:left="-245" w:right="-324"/>
      </w:pPr>
      <w:r>
        <w:rPr>
          <w:noProof/>
        </w:rPr>
        <w:lastRenderedPageBreak/>
        <mc:AlternateContent>
          <mc:Choice Requires="wpg">
            <w:drawing>
              <wp:inline distT="0" distB="0" distL="0" distR="0" wp14:anchorId="146FDD4A" wp14:editId="22890C3E">
                <wp:extent cx="5390388" cy="3136392"/>
                <wp:effectExtent l="0" t="0" r="0" b="0"/>
                <wp:docPr id="7424" name="Group 7424"/>
                <wp:cNvGraphicFramePr/>
                <a:graphic xmlns:a="http://schemas.openxmlformats.org/drawingml/2006/main">
                  <a:graphicData uri="http://schemas.microsoft.com/office/word/2010/wordprocessingGroup">
                    <wpg:wgp>
                      <wpg:cNvGrpSpPr/>
                      <wpg:grpSpPr>
                        <a:xfrm>
                          <a:off x="0" y="0"/>
                          <a:ext cx="5390388" cy="3136392"/>
                          <a:chOff x="0" y="0"/>
                          <a:chExt cx="5390388" cy="3136392"/>
                        </a:xfrm>
                      </wpg:grpSpPr>
                      <pic:pic xmlns:pic="http://schemas.openxmlformats.org/drawingml/2006/picture">
                        <pic:nvPicPr>
                          <pic:cNvPr id="994" name="Picture 994"/>
                          <pic:cNvPicPr/>
                        </pic:nvPicPr>
                        <pic:blipFill>
                          <a:blip r:embed="rId521"/>
                          <a:stretch>
                            <a:fillRect/>
                          </a:stretch>
                        </pic:blipFill>
                        <pic:spPr>
                          <a:xfrm>
                            <a:off x="0" y="0"/>
                            <a:ext cx="5390388" cy="3136392"/>
                          </a:xfrm>
                          <a:prstGeom prst="rect">
                            <a:avLst/>
                          </a:prstGeom>
                        </pic:spPr>
                      </pic:pic>
                      <pic:pic xmlns:pic="http://schemas.openxmlformats.org/drawingml/2006/picture">
                        <pic:nvPicPr>
                          <pic:cNvPr id="996" name="Picture 996"/>
                          <pic:cNvPicPr/>
                        </pic:nvPicPr>
                        <pic:blipFill>
                          <a:blip r:embed="rId522"/>
                          <a:stretch>
                            <a:fillRect/>
                          </a:stretch>
                        </pic:blipFill>
                        <pic:spPr>
                          <a:xfrm>
                            <a:off x="64008" y="64008"/>
                            <a:ext cx="5212081" cy="2958084"/>
                          </a:xfrm>
                          <a:prstGeom prst="rect">
                            <a:avLst/>
                          </a:prstGeom>
                        </pic:spPr>
                      </pic:pic>
                      <wps:wsp>
                        <wps:cNvPr id="997" name="Shape 997"/>
                        <wps:cNvSpPr/>
                        <wps:spPr>
                          <a:xfrm>
                            <a:off x="44958" y="44958"/>
                            <a:ext cx="5250180" cy="2996184"/>
                          </a:xfrm>
                          <a:custGeom>
                            <a:avLst/>
                            <a:gdLst/>
                            <a:ahLst/>
                            <a:cxnLst/>
                            <a:rect l="0" t="0" r="0" b="0"/>
                            <a:pathLst>
                              <a:path w="5250180" h="2996184">
                                <a:moveTo>
                                  <a:pt x="0" y="2996184"/>
                                </a:moveTo>
                                <a:lnTo>
                                  <a:pt x="5250180" y="299618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867643D" id="Group 7424" o:spid="_x0000_s1026" style="width:424.45pt;height:246.95pt;mso-position-horizontal-relative:char;mso-position-vertical-relative:line" coordsize="53903,3136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">
                <v:shape id="Picture 994" o:spid="_x0000_s1027" type="#_x0000_t75" style="position:absolute;width:53903;height:31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">
                  <v:imagedata r:id="rId523" o:title=""/>
                </v:shape>
                <v:shape id="Picture 996" o:spid="_x0000_s1028" type="#_x0000_t75" style="position:absolute;left:640;top:640;width:52120;height:29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">
                  <v:imagedata r:id="rId524" o:title=""/>
                </v:shape>
                <v:shape id="Shape 997" o:spid="_x0000_s1029" style="position:absolute;left:449;top:449;width:52502;height:29962;visibility:visible;mso-wrap-style:square;v-text-anchor:top" coordsize="5250180,299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" path="m,2996184r5250180,l5250180,,,,,2996184xe" filled="f" strokeweight="3pt">
                  <v:stroke miterlimit="83231f" joinstyle="miter" endcap="square"/>
                  <v:path arrowok="t" textboxrect="0,0,5250180,2996184"/>
                </v:shape>
                <w10:anchorlock/>
              </v:group>
            </w:pict>
          </mc:Fallback>
        </mc:AlternateContent>
      </w:r>
    </w:p>
    <w:p w14:paraId="6981D73B" w14:textId="77777777" w:rsidR="001C016E" w:rsidRDefault="001C016E" w:rsidP="001C016E">
      <w:pPr>
        <w:spacing w:after="0"/>
        <w:ind w:left="-245" w:right="-324"/>
      </w:pPr>
      <w:r>
        <w:rPr>
          <w:noProof/>
        </w:rPr>
        <mc:AlternateContent>
          <mc:Choice Requires="wpg">
            <w:drawing>
              <wp:inline distT="0" distB="0" distL="0" distR="0" wp14:anchorId="7EA76E60" wp14:editId="7842607E">
                <wp:extent cx="5390388" cy="4866132"/>
                <wp:effectExtent l="0" t="0" r="0" b="0"/>
                <wp:docPr id="7425" name="Group 7425"/>
                <wp:cNvGraphicFramePr/>
                <a:graphic xmlns:a="http://schemas.openxmlformats.org/drawingml/2006/main">
                  <a:graphicData uri="http://schemas.microsoft.com/office/word/2010/wordprocessingGroup">
                    <wpg:wgp>
                      <wpg:cNvGrpSpPr/>
                      <wpg:grpSpPr>
                        <a:xfrm>
                          <a:off x="0" y="0"/>
                          <a:ext cx="5390388" cy="4866132"/>
                          <a:chOff x="0" y="0"/>
                          <a:chExt cx="5390388" cy="4866132"/>
                        </a:xfrm>
                      </wpg:grpSpPr>
                      <pic:pic xmlns:pic="http://schemas.openxmlformats.org/drawingml/2006/picture">
                        <pic:nvPicPr>
                          <pic:cNvPr id="999" name="Picture 999"/>
                          <pic:cNvPicPr/>
                        </pic:nvPicPr>
                        <pic:blipFill>
                          <a:blip r:embed="rId525"/>
                          <a:stretch>
                            <a:fillRect/>
                          </a:stretch>
                        </pic:blipFill>
                        <pic:spPr>
                          <a:xfrm>
                            <a:off x="0" y="2139696"/>
                            <a:ext cx="5390388" cy="2726436"/>
                          </a:xfrm>
                          <a:prstGeom prst="rect">
                            <a:avLst/>
                          </a:prstGeom>
                        </pic:spPr>
                      </pic:pic>
                      <pic:pic xmlns:pic="http://schemas.openxmlformats.org/drawingml/2006/picture">
                        <pic:nvPicPr>
                          <pic:cNvPr id="1001" name="Picture 1001"/>
                          <pic:cNvPicPr/>
                        </pic:nvPicPr>
                        <pic:blipFill>
                          <a:blip r:embed="rId526"/>
                          <a:stretch>
                            <a:fillRect/>
                          </a:stretch>
                        </pic:blipFill>
                        <pic:spPr>
                          <a:xfrm>
                            <a:off x="64008" y="2203704"/>
                            <a:ext cx="5212081" cy="2548128"/>
                          </a:xfrm>
                          <a:prstGeom prst="rect">
                            <a:avLst/>
                          </a:prstGeom>
                        </pic:spPr>
                      </pic:pic>
                      <wps:wsp>
                        <wps:cNvPr id="1002" name="Shape 1002"/>
                        <wps:cNvSpPr/>
                        <wps:spPr>
                          <a:xfrm>
                            <a:off x="44958" y="2184654"/>
                            <a:ext cx="5250180" cy="2586228"/>
                          </a:xfrm>
                          <a:custGeom>
                            <a:avLst/>
                            <a:gdLst/>
                            <a:ahLst/>
                            <a:cxnLst/>
                            <a:rect l="0" t="0" r="0" b="0"/>
                            <a:pathLst>
                              <a:path w="5250180" h="2586228">
                                <a:moveTo>
                                  <a:pt x="0" y="2586228"/>
                                </a:moveTo>
                                <a:lnTo>
                                  <a:pt x="5250180" y="258622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4" name="Picture 1004"/>
                          <pic:cNvPicPr/>
                        </pic:nvPicPr>
                        <pic:blipFill>
                          <a:blip r:embed="rId527"/>
                          <a:stretch>
                            <a:fillRect/>
                          </a:stretch>
                        </pic:blipFill>
                        <pic:spPr>
                          <a:xfrm>
                            <a:off x="0" y="0"/>
                            <a:ext cx="5390388" cy="1927860"/>
                          </a:xfrm>
                          <a:prstGeom prst="rect">
                            <a:avLst/>
                          </a:prstGeom>
                        </pic:spPr>
                      </pic:pic>
                      <pic:pic xmlns:pic="http://schemas.openxmlformats.org/drawingml/2006/picture">
                        <pic:nvPicPr>
                          <pic:cNvPr id="1006" name="Picture 1006"/>
                          <pic:cNvPicPr/>
                        </pic:nvPicPr>
                        <pic:blipFill>
                          <a:blip r:embed="rId528"/>
                          <a:stretch>
                            <a:fillRect/>
                          </a:stretch>
                        </pic:blipFill>
                        <pic:spPr>
                          <a:xfrm>
                            <a:off x="64008" y="64008"/>
                            <a:ext cx="5212081" cy="1749552"/>
                          </a:xfrm>
                          <a:prstGeom prst="rect">
                            <a:avLst/>
                          </a:prstGeom>
                        </pic:spPr>
                      </pic:pic>
                      <wps:wsp>
                        <wps:cNvPr id="1007" name="Shape 1007"/>
                        <wps:cNvSpPr/>
                        <wps:spPr>
                          <a:xfrm>
                            <a:off x="44958" y="44958"/>
                            <a:ext cx="5250180" cy="1787652"/>
                          </a:xfrm>
                          <a:custGeom>
                            <a:avLst/>
                            <a:gdLst/>
                            <a:ahLst/>
                            <a:cxnLst/>
                            <a:rect l="0" t="0" r="0" b="0"/>
                            <a:pathLst>
                              <a:path w="5250180" h="1787652">
                                <a:moveTo>
                                  <a:pt x="0" y="1787652"/>
                                </a:moveTo>
                                <a:lnTo>
                                  <a:pt x="5250180" y="178765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4" name="Shape 8334"/>
                        <wps:cNvSpPr/>
                        <wps:spPr>
                          <a:xfrm>
                            <a:off x="4866132" y="1406652"/>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09" name="Shape 1009"/>
                        <wps:cNvSpPr/>
                        <wps:spPr>
                          <a:xfrm>
                            <a:off x="4866132" y="1406652"/>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10" name="Rectangle 1010"/>
                        <wps:cNvSpPr/>
                        <wps:spPr>
                          <a:xfrm>
                            <a:off x="4958842" y="1488846"/>
                            <a:ext cx="304038" cy="336570"/>
                          </a:xfrm>
                          <a:prstGeom prst="rect">
                            <a:avLst/>
                          </a:prstGeom>
                          <a:ln>
                            <a:noFill/>
                          </a:ln>
                        </wps:spPr>
                        <wps:txbx>
                          <w:txbxContent>
                            <w:p w14:paraId="441C29B3" w14:textId="77777777" w:rsidR="001C016E" w:rsidRDefault="001C016E" w:rsidP="001C016E">
                              <w:r>
                                <w:rPr>
                                  <w:rFonts w:ascii="Times New Roman" w:eastAsia="Times New Roman" w:hAnsi="Times New Roman"/>
                                  <w:b/>
                                  <w:sz w:val="36"/>
                                </w:rPr>
                                <w:t>57</w:t>
                              </w:r>
                            </w:p>
                          </w:txbxContent>
                        </wps:txbx>
                        <wps:bodyPr horzOverflow="overflow" vert="horz" lIns="0" tIns="0" rIns="0" bIns="0" rtlCol="0">
                          <a:noAutofit/>
                        </wps:bodyPr>
                      </wps:wsp>
                    </wpg:wgp>
                  </a:graphicData>
                </a:graphic>
              </wp:inline>
            </w:drawing>
          </mc:Choice>
          <mc:Fallback>
            <w:pict>
              <v:group w14:anchorId="7EA76E60" id="Group 7425" o:spid="_x0000_s1568" style="width:424.45pt;height:383.15pt;mso-position-horizontal-relative:char;mso-position-vertical-relative:line" coordsize="53903,4866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">
                <v:shape id="Picture 999" o:spid="_x0000_s1569" type="#_x0000_t75" style="position:absolute;top:21396;width:53903;height:27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">
                  <v:imagedata r:id="rId529" o:title=""/>
                </v:shape>
                <v:shape id="Picture 1001" o:spid="_x0000_s1570" type="#_x0000_t75" style="position:absolute;left:640;top:22037;width:52120;height:25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">
                  <v:imagedata r:id="rId530" o:title=""/>
                </v:shape>
                <v:shape id="Shape 1002" o:spid="_x0000_s1571" style="position:absolute;left:449;top:21846;width:52502;height:25862;visibility:visible;mso-wrap-style:square;v-text-anchor:top" coordsize="5250180,258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" path="m,2586228r5250180,l5250180,,,,,2586228xe" filled="f" strokeweight="3pt">
                  <v:stroke miterlimit="83231f" joinstyle="miter" endcap="square"/>
                  <v:path arrowok="t" textboxrect="0,0,5250180,2586228"/>
                </v:shape>
                <v:shape id="Picture 1004" o:spid="_x0000_s1572" type="#_x0000_t75" style="position:absolute;width:53903;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">
                  <v:imagedata r:id="rId531" o:title=""/>
                </v:shape>
                <v:shape id="Picture 1006" o:spid="_x0000_s1573" type="#_x0000_t75" style="position:absolute;left:640;top:640;width:52120;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">
                  <v:imagedata r:id="rId532" o:title=""/>
                </v:shape>
                <v:shape id="Shape 1007" o:spid="_x0000_s1574" style="position:absolute;left:449;top:449;width:52502;height:17877;visibility:visible;mso-wrap-style:square;v-text-anchor:top" coordsize="5250180,178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" path="m,1787652r5250180,l5250180,,,,,1787652xe" filled="f" strokeweight="3pt">
                  <v:stroke miterlimit="83231f" joinstyle="miter" endcap="square"/>
                  <v:path arrowok="t" textboxrect="0,0,5250180,1787652"/>
                </v:shape>
                <v:shape id="Shape 8334" o:spid="_x0000_s1575" style="position:absolute;left:48661;top:1406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" path="m,l411480,r,402336l,402336,,e" stroked="f" strokeweight="0">
                  <v:stroke miterlimit="83231f" joinstyle="miter" endcap="square"/>
                  <v:path arrowok="t" textboxrect="0,0,411480,402336"/>
                </v:shape>
                <v:shape id="Shape 1009" o:spid="_x0000_s1576" style="position:absolute;left:48661;top:1406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" path="m,402336r411480,l411480,,,,,402336xe" filled="f" strokeweight=".96pt">
                  <v:stroke miterlimit="83231f" joinstyle="miter"/>
                  <v:path arrowok="t" textboxrect="0,0,411480,402336"/>
                </v:shape>
                <v:rect id="Rectangle 1010" o:spid="_x0000_s1577" style="position:absolute;left:49588;top:14888;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x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" filled="f" stroked="f">
                  <v:textbox inset="0,0,0,0">
                    <w:txbxContent>
                      <w:p w14:paraId="441C29B3" w14:textId="77777777" w:rsidR="001C016E" w:rsidRDefault="001C016E" w:rsidP="001C016E">
                        <w:r>
                          <w:rPr>
                            <w:rFonts w:ascii="Times New Roman" w:eastAsia="Times New Roman" w:hAnsi="Times New Roman"/>
                            <w:b/>
                            <w:sz w:val="36"/>
                          </w:rPr>
                          <w:t>57</w:t>
                        </w:r>
                      </w:p>
                    </w:txbxContent>
                  </v:textbox>
                </v:rect>
                <w10:anchorlock/>
              </v:group>
            </w:pict>
          </mc:Fallback>
        </mc:AlternateContent>
      </w:r>
    </w:p>
    <w:p w14:paraId="352ADFAE" w14:textId="77777777" w:rsidR="001C016E" w:rsidRDefault="001C016E" w:rsidP="001C016E">
      <w:pPr>
        <w:spacing w:after="470"/>
        <w:ind w:left="-245" w:right="-324"/>
      </w:pPr>
      <w:r>
        <w:rPr>
          <w:noProof/>
        </w:rPr>
        <w:lastRenderedPageBreak/>
        <mc:AlternateContent>
          <mc:Choice Requires="wpg">
            <w:drawing>
              <wp:inline distT="0" distB="0" distL="0" distR="0" wp14:anchorId="257CB949" wp14:editId="3CDCF492">
                <wp:extent cx="5390388" cy="2624328"/>
                <wp:effectExtent l="0" t="0" r="0" b="0"/>
                <wp:docPr id="7400" name="Group 7400"/>
                <wp:cNvGraphicFramePr/>
                <a:graphic xmlns:a="http://schemas.openxmlformats.org/drawingml/2006/main">
                  <a:graphicData uri="http://schemas.microsoft.com/office/word/2010/wordprocessingGroup">
                    <wpg:wgp>
                      <wpg:cNvGrpSpPr/>
                      <wpg:grpSpPr>
                        <a:xfrm>
                          <a:off x="0" y="0"/>
                          <a:ext cx="5390388" cy="2624328"/>
                          <a:chOff x="0" y="0"/>
                          <a:chExt cx="5390388" cy="2624328"/>
                        </a:xfrm>
                      </wpg:grpSpPr>
                      <pic:pic xmlns:pic="http://schemas.openxmlformats.org/drawingml/2006/picture">
                        <pic:nvPicPr>
                          <pic:cNvPr id="1015" name="Picture 1015"/>
                          <pic:cNvPicPr/>
                        </pic:nvPicPr>
                        <pic:blipFill>
                          <a:blip r:embed="rId533"/>
                          <a:stretch>
                            <a:fillRect/>
                          </a:stretch>
                        </pic:blipFill>
                        <pic:spPr>
                          <a:xfrm>
                            <a:off x="0" y="0"/>
                            <a:ext cx="5390388" cy="2624328"/>
                          </a:xfrm>
                          <a:prstGeom prst="rect">
                            <a:avLst/>
                          </a:prstGeom>
                        </pic:spPr>
                      </pic:pic>
                      <pic:pic xmlns:pic="http://schemas.openxmlformats.org/drawingml/2006/picture">
                        <pic:nvPicPr>
                          <pic:cNvPr id="1017" name="Picture 1017"/>
                          <pic:cNvPicPr/>
                        </pic:nvPicPr>
                        <pic:blipFill>
                          <a:blip r:embed="rId534"/>
                          <a:stretch>
                            <a:fillRect/>
                          </a:stretch>
                        </pic:blipFill>
                        <pic:spPr>
                          <a:xfrm>
                            <a:off x="64008" y="64008"/>
                            <a:ext cx="5212081" cy="2446020"/>
                          </a:xfrm>
                          <a:prstGeom prst="rect">
                            <a:avLst/>
                          </a:prstGeom>
                        </pic:spPr>
                      </pic:pic>
                      <wps:wsp>
                        <wps:cNvPr id="1018" name="Shape 1018"/>
                        <wps:cNvSpPr/>
                        <wps:spPr>
                          <a:xfrm>
                            <a:off x="44958" y="44958"/>
                            <a:ext cx="5250180" cy="2484121"/>
                          </a:xfrm>
                          <a:custGeom>
                            <a:avLst/>
                            <a:gdLst/>
                            <a:ahLst/>
                            <a:cxnLst/>
                            <a:rect l="0" t="0" r="0" b="0"/>
                            <a:pathLst>
                              <a:path w="5250180" h="2484121">
                                <a:moveTo>
                                  <a:pt x="0" y="2484121"/>
                                </a:moveTo>
                                <a:lnTo>
                                  <a:pt x="5250180" y="2484121"/>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96EDAF5" id="Group 7400" o:spid="_x0000_s1026" style="width:424.45pt;height:206.65pt;mso-position-horizontal-relative:char;mso-position-vertical-relative:line" coordsize="53903,262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">
                <v:shape id="Picture 1015" o:spid="_x0000_s1027" type="#_x0000_t75" style="position:absolute;width:53903;height:2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">
                  <v:imagedata r:id="rId535" o:title=""/>
                </v:shape>
                <v:shape id="Picture 1017" o:spid="_x0000_s1028" type="#_x0000_t75" style="position:absolute;left:640;top:640;width:52120;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">
                  <v:imagedata r:id="rId536" o:title=""/>
                </v:shape>
                <v:shape id="Shape 1018" o:spid="_x0000_s1029" style="position:absolute;left:449;top:449;width:52502;height:24841;visibility:visible;mso-wrap-style:square;v-text-anchor:top" coordsize="5250180,248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" path="m,2484121r5250180,l5250180,,,,,2484121xe" filled="f" strokeweight="3pt">
                  <v:stroke miterlimit="83231f" joinstyle="miter" endcap="square"/>
                  <v:path arrowok="t" textboxrect="0,0,5250180,2484121"/>
                </v:shape>
                <w10:anchorlock/>
              </v:group>
            </w:pict>
          </mc:Fallback>
        </mc:AlternateContent>
      </w:r>
    </w:p>
    <w:p w14:paraId="48D3E99B" w14:textId="77777777" w:rsidR="001C016E" w:rsidRDefault="001C016E" w:rsidP="001C016E">
      <w:pPr>
        <w:spacing w:after="547"/>
        <w:ind w:left="-245" w:right="-324"/>
      </w:pPr>
      <w:r>
        <w:rPr>
          <w:noProof/>
        </w:rPr>
        <mc:AlternateContent>
          <mc:Choice Requires="wpg">
            <w:drawing>
              <wp:inline distT="0" distB="0" distL="0" distR="0" wp14:anchorId="039F50B8" wp14:editId="11E867DB">
                <wp:extent cx="5390388" cy="1882140"/>
                <wp:effectExtent l="0" t="0" r="0" b="0"/>
                <wp:docPr id="7402" name="Group 7402"/>
                <wp:cNvGraphicFramePr/>
                <a:graphic xmlns:a="http://schemas.openxmlformats.org/drawingml/2006/main">
                  <a:graphicData uri="http://schemas.microsoft.com/office/word/2010/wordprocessingGroup">
                    <wpg:wgp>
                      <wpg:cNvGrpSpPr/>
                      <wpg:grpSpPr>
                        <a:xfrm>
                          <a:off x="0" y="0"/>
                          <a:ext cx="5390388" cy="1882140"/>
                          <a:chOff x="0" y="0"/>
                          <a:chExt cx="5390388" cy="1882140"/>
                        </a:xfrm>
                      </wpg:grpSpPr>
                      <pic:pic xmlns:pic="http://schemas.openxmlformats.org/drawingml/2006/picture">
                        <pic:nvPicPr>
                          <pic:cNvPr id="1025" name="Picture 1025"/>
                          <pic:cNvPicPr/>
                        </pic:nvPicPr>
                        <pic:blipFill>
                          <a:blip r:embed="rId465"/>
                          <a:stretch>
                            <a:fillRect/>
                          </a:stretch>
                        </pic:blipFill>
                        <pic:spPr>
                          <a:xfrm>
                            <a:off x="0" y="0"/>
                            <a:ext cx="5390388" cy="1882140"/>
                          </a:xfrm>
                          <a:prstGeom prst="rect">
                            <a:avLst/>
                          </a:prstGeom>
                        </pic:spPr>
                      </pic:pic>
                      <pic:pic xmlns:pic="http://schemas.openxmlformats.org/drawingml/2006/picture">
                        <pic:nvPicPr>
                          <pic:cNvPr id="1027" name="Picture 1027"/>
                          <pic:cNvPicPr/>
                        </pic:nvPicPr>
                        <pic:blipFill>
                          <a:blip r:embed="rId537"/>
                          <a:stretch>
                            <a:fillRect/>
                          </a:stretch>
                        </pic:blipFill>
                        <pic:spPr>
                          <a:xfrm>
                            <a:off x="64008" y="64008"/>
                            <a:ext cx="5212081" cy="1703832"/>
                          </a:xfrm>
                          <a:prstGeom prst="rect">
                            <a:avLst/>
                          </a:prstGeom>
                        </pic:spPr>
                      </pic:pic>
                      <wps:wsp>
                        <wps:cNvPr id="1028" name="Shape 1028"/>
                        <wps:cNvSpPr/>
                        <wps:spPr>
                          <a:xfrm>
                            <a:off x="44958" y="44958"/>
                            <a:ext cx="5250180" cy="1741932"/>
                          </a:xfrm>
                          <a:custGeom>
                            <a:avLst/>
                            <a:gdLst/>
                            <a:ahLst/>
                            <a:cxnLst/>
                            <a:rect l="0" t="0" r="0" b="0"/>
                            <a:pathLst>
                              <a:path w="5250180" h="1741932">
                                <a:moveTo>
                                  <a:pt x="0" y="1741932"/>
                                </a:moveTo>
                                <a:lnTo>
                                  <a:pt x="5250180" y="1741932"/>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5" name="Shape 8335"/>
                        <wps:cNvSpPr/>
                        <wps:spPr>
                          <a:xfrm>
                            <a:off x="4866132" y="135788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30" name="Shape 1030"/>
                        <wps:cNvSpPr/>
                        <wps:spPr>
                          <a:xfrm>
                            <a:off x="4866132" y="135788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31" name="Rectangle 1031"/>
                        <wps:cNvSpPr/>
                        <wps:spPr>
                          <a:xfrm>
                            <a:off x="4958842" y="1438918"/>
                            <a:ext cx="304241" cy="337019"/>
                          </a:xfrm>
                          <a:prstGeom prst="rect">
                            <a:avLst/>
                          </a:prstGeom>
                          <a:ln>
                            <a:noFill/>
                          </a:ln>
                        </wps:spPr>
                        <wps:txbx>
                          <w:txbxContent>
                            <w:p w14:paraId="0778A08E" w14:textId="77777777" w:rsidR="001C016E" w:rsidRDefault="001C016E" w:rsidP="001C016E">
                              <w:r>
                                <w:rPr>
                                  <w:rFonts w:ascii="Times New Roman" w:eastAsia="Times New Roman" w:hAnsi="Times New Roman"/>
                                  <w:b/>
                                  <w:sz w:val="36"/>
                                </w:rPr>
                                <w:t>58</w:t>
                              </w:r>
                            </w:p>
                          </w:txbxContent>
                        </wps:txbx>
                        <wps:bodyPr horzOverflow="overflow" vert="horz" lIns="0" tIns="0" rIns="0" bIns="0" rtlCol="0">
                          <a:noAutofit/>
                        </wps:bodyPr>
                      </wps:wsp>
                    </wpg:wgp>
                  </a:graphicData>
                </a:graphic>
              </wp:inline>
            </w:drawing>
          </mc:Choice>
          <mc:Fallback>
            <w:pict>
              <v:group w14:anchorId="039F50B8" id="Group 7402" o:spid="_x0000_s1578" style="width:424.45pt;height:148.2pt;mso-position-horizontal-relative:char;mso-position-vertical-relative:line" coordsize="53903,1882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">
                <v:shape id="Picture 1025" o:spid="_x0000_s1579" type="#_x0000_t75" style="position:absolute;width:53903;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">
                  <v:imagedata r:id="rId471" o:title=""/>
                </v:shape>
                <v:shape id="Picture 1027" o:spid="_x0000_s1580" type="#_x0000_t75" style="position:absolute;left:640;top:640;width:52120;height:17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">
                  <v:imagedata r:id="rId538" o:title=""/>
                </v:shape>
                <v:shape id="Shape 1028" o:spid="_x0000_s1581" style="position:absolute;left:449;top:449;width:52502;height:17419;visibility:visible;mso-wrap-style:square;v-text-anchor:top" coordsize="5250180,174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" path="m,1741932r5250180,l5250180,,,,,1741932xe" filled="f" strokeweight="3pt">
                  <v:stroke miterlimit="83231f" joinstyle="miter" endcap="square"/>
                  <v:path arrowok="t" textboxrect="0,0,5250180,1741932"/>
                </v:shape>
                <v:shape id="Shape 8335" o:spid="_x0000_s1582" style="position:absolute;left:48661;top:13578;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" path="m,l411480,r,402336l,402336,,e" stroked="f" strokeweight="0">
                  <v:stroke miterlimit="83231f" joinstyle="miter" endcap="square"/>
                  <v:path arrowok="t" textboxrect="0,0,411480,402336"/>
                </v:shape>
                <v:shape id="Shape 1030" o:spid="_x0000_s1583" style="position:absolute;left:48661;top:13578;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" path="m,402336r411480,l411480,,,,,402336xe" filled="f" strokeweight=".96pt">
                  <v:stroke miterlimit="83231f" joinstyle="miter"/>
                  <v:path arrowok="t" textboxrect="0,0,411480,402336"/>
                </v:shape>
                <v:rect id="Rectangle 1031" o:spid="_x0000_s1584" style="position:absolute;left:49588;top:14389;width:3042;height:3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8WvwgAAAN0AAAAPAAAAZHJzL2Rvd25yZXYueG1sRE9Li8Iw&#10;EL4L/ocwgjdNVRD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AIi8WvwgAAAN0AAAAPAAAA&#10;AAAAAAAAAAAAAAcCAABkcnMvZG93bnJldi54bWxQSwUGAAAAAAMAAwC3AAAA9gIAAAAA&#10;" filled="f" stroked="f">
                  <v:textbox inset="0,0,0,0">
                    <w:txbxContent>
                      <w:p w14:paraId="0778A08E" w14:textId="77777777" w:rsidR="001C016E" w:rsidRDefault="001C016E" w:rsidP="001C016E">
                        <w:r>
                          <w:rPr>
                            <w:rFonts w:ascii="Times New Roman" w:eastAsia="Times New Roman" w:hAnsi="Times New Roman"/>
                            <w:b/>
                            <w:sz w:val="36"/>
                          </w:rPr>
                          <w:t>58</w:t>
                        </w:r>
                      </w:p>
                    </w:txbxContent>
                  </v:textbox>
                </v:rect>
                <w10:anchorlock/>
              </v:group>
            </w:pict>
          </mc:Fallback>
        </mc:AlternateContent>
      </w:r>
    </w:p>
    <w:p w14:paraId="04B5BF85" w14:textId="77777777" w:rsidR="001C016E" w:rsidRDefault="001C016E" w:rsidP="001C016E">
      <w:pPr>
        <w:spacing w:after="0"/>
        <w:ind w:left="-245" w:right="-331"/>
      </w:pPr>
      <w:r>
        <w:rPr>
          <w:noProof/>
        </w:rPr>
        <mc:AlternateContent>
          <mc:Choice Requires="wpg">
            <w:drawing>
              <wp:inline distT="0" distB="0" distL="0" distR="0" wp14:anchorId="1BE4FB34" wp14:editId="3A85A7AC">
                <wp:extent cx="5394960" cy="2302764"/>
                <wp:effectExtent l="0" t="0" r="0" b="0"/>
                <wp:docPr id="7401" name="Group 7401"/>
                <wp:cNvGraphicFramePr/>
                <a:graphic xmlns:a="http://schemas.openxmlformats.org/drawingml/2006/main">
                  <a:graphicData uri="http://schemas.microsoft.com/office/word/2010/wordprocessingGroup">
                    <wpg:wgp>
                      <wpg:cNvGrpSpPr/>
                      <wpg:grpSpPr>
                        <a:xfrm>
                          <a:off x="0" y="0"/>
                          <a:ext cx="5394960" cy="2302764"/>
                          <a:chOff x="0" y="0"/>
                          <a:chExt cx="5394960" cy="2302764"/>
                        </a:xfrm>
                      </wpg:grpSpPr>
                      <pic:pic xmlns:pic="http://schemas.openxmlformats.org/drawingml/2006/picture">
                        <pic:nvPicPr>
                          <pic:cNvPr id="1020" name="Picture 1020"/>
                          <pic:cNvPicPr/>
                        </pic:nvPicPr>
                        <pic:blipFill>
                          <a:blip r:embed="rId539"/>
                          <a:stretch>
                            <a:fillRect/>
                          </a:stretch>
                        </pic:blipFill>
                        <pic:spPr>
                          <a:xfrm>
                            <a:off x="0" y="0"/>
                            <a:ext cx="5394960" cy="2302764"/>
                          </a:xfrm>
                          <a:prstGeom prst="rect">
                            <a:avLst/>
                          </a:prstGeom>
                        </pic:spPr>
                      </pic:pic>
                      <pic:pic xmlns:pic="http://schemas.openxmlformats.org/drawingml/2006/picture">
                        <pic:nvPicPr>
                          <pic:cNvPr id="1022" name="Picture 1022"/>
                          <pic:cNvPicPr/>
                        </pic:nvPicPr>
                        <pic:blipFill>
                          <a:blip r:embed="rId540"/>
                          <a:stretch>
                            <a:fillRect/>
                          </a:stretch>
                        </pic:blipFill>
                        <pic:spPr>
                          <a:xfrm>
                            <a:off x="64008" y="64008"/>
                            <a:ext cx="5216652" cy="2124456"/>
                          </a:xfrm>
                          <a:prstGeom prst="rect">
                            <a:avLst/>
                          </a:prstGeom>
                        </pic:spPr>
                      </pic:pic>
                      <wps:wsp>
                        <wps:cNvPr id="1023" name="Shape 1023"/>
                        <wps:cNvSpPr/>
                        <wps:spPr>
                          <a:xfrm>
                            <a:off x="44958" y="44958"/>
                            <a:ext cx="5254752" cy="2162556"/>
                          </a:xfrm>
                          <a:custGeom>
                            <a:avLst/>
                            <a:gdLst/>
                            <a:ahLst/>
                            <a:cxnLst/>
                            <a:rect l="0" t="0" r="0" b="0"/>
                            <a:pathLst>
                              <a:path w="5254752" h="2162556">
                                <a:moveTo>
                                  <a:pt x="0" y="2162556"/>
                                </a:moveTo>
                                <a:lnTo>
                                  <a:pt x="5254752" y="2162556"/>
                                </a:lnTo>
                                <a:lnTo>
                                  <a:pt x="5254752"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2381455" id="Group 7401" o:spid="_x0000_s1026" style="width:424.8pt;height:181.3pt;mso-position-horizontal-relative:char;mso-position-vertical-relative:line" coordsize="53949,230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">
                <v:shape id="Picture 1020" o:spid="_x0000_s1027" type="#_x0000_t75" style="position:absolute;width:53949;height:2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">
                  <v:imagedata r:id="rId541" o:title=""/>
                </v:shape>
                <v:shape id="Picture 1022" o:spid="_x0000_s1028" type="#_x0000_t75" style="position:absolute;left:640;top:640;width:52166;height:2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">
                  <v:imagedata r:id="rId542" o:title=""/>
                </v:shape>
                <v:shape id="Shape 1023" o:spid="_x0000_s1029" style="position:absolute;left:449;top:449;width:52548;height:21626;visibility:visible;mso-wrap-style:square;v-text-anchor:top" coordsize="5254752,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" path="m,2162556r5254752,l5254752,,,,,2162556xe" filled="f" strokeweight="3pt">
                  <v:stroke miterlimit="83231f" joinstyle="miter" endcap="square"/>
                  <v:path arrowok="t" textboxrect="0,0,5254752,2162556"/>
                </v:shape>
                <w10:anchorlock/>
              </v:group>
            </w:pict>
          </mc:Fallback>
        </mc:AlternateContent>
      </w:r>
    </w:p>
    <w:p w14:paraId="4EA4C4C4" w14:textId="77777777" w:rsidR="001C016E" w:rsidRDefault="001C016E" w:rsidP="00D6770B">
      <w:pPr>
        <w:tabs>
          <w:tab w:val="left" w:pos="1922"/>
        </w:tabs>
        <w:rPr>
          <w:bCs/>
          <w:iCs/>
          <w:sz w:val="28"/>
          <w:szCs w:val="28"/>
        </w:rPr>
      </w:pPr>
    </w:p>
    <w:p w14:paraId="6337BA65" w14:textId="77777777" w:rsidR="001C016E" w:rsidRDefault="001C016E" w:rsidP="00D6770B">
      <w:pPr>
        <w:tabs>
          <w:tab w:val="left" w:pos="1922"/>
        </w:tabs>
        <w:rPr>
          <w:bCs/>
          <w:iCs/>
          <w:sz w:val="28"/>
          <w:szCs w:val="28"/>
        </w:rPr>
      </w:pPr>
    </w:p>
    <w:p w14:paraId="6F6A4AAF" w14:textId="77777777" w:rsidR="001C016E" w:rsidRDefault="001C016E" w:rsidP="00D6770B">
      <w:pPr>
        <w:tabs>
          <w:tab w:val="left" w:pos="1922"/>
        </w:tabs>
        <w:rPr>
          <w:bCs/>
          <w:iCs/>
          <w:sz w:val="28"/>
          <w:szCs w:val="28"/>
        </w:rPr>
      </w:pPr>
    </w:p>
    <w:p w14:paraId="294304FA" w14:textId="77777777" w:rsidR="001C016E" w:rsidRDefault="001C016E" w:rsidP="001C016E">
      <w:pPr>
        <w:spacing w:after="396"/>
        <w:ind w:left="-245" w:right="-324"/>
      </w:pPr>
      <w:r>
        <w:rPr>
          <w:noProof/>
        </w:rPr>
        <w:lastRenderedPageBreak/>
        <mc:AlternateContent>
          <mc:Choice Requires="wpg">
            <w:drawing>
              <wp:inline distT="0" distB="0" distL="0" distR="0" wp14:anchorId="418DF3F8" wp14:editId="7DD554D2">
                <wp:extent cx="5390388" cy="2561844"/>
                <wp:effectExtent l="0" t="0" r="0" b="0"/>
                <wp:docPr id="6058" name="Group 6058"/>
                <wp:cNvGraphicFramePr/>
                <a:graphic xmlns:a="http://schemas.openxmlformats.org/drawingml/2006/main">
                  <a:graphicData uri="http://schemas.microsoft.com/office/word/2010/wordprocessingGroup">
                    <wpg:wgp>
                      <wpg:cNvGrpSpPr/>
                      <wpg:grpSpPr>
                        <a:xfrm>
                          <a:off x="0" y="0"/>
                          <a:ext cx="5390388" cy="2561844"/>
                          <a:chOff x="0" y="0"/>
                          <a:chExt cx="5390388" cy="2561844"/>
                        </a:xfrm>
                      </wpg:grpSpPr>
                      <pic:pic xmlns:pic="http://schemas.openxmlformats.org/drawingml/2006/picture">
                        <pic:nvPicPr>
                          <pic:cNvPr id="1036" name="Picture 1036"/>
                          <pic:cNvPicPr/>
                        </pic:nvPicPr>
                        <pic:blipFill>
                          <a:blip r:embed="rId543"/>
                          <a:stretch>
                            <a:fillRect/>
                          </a:stretch>
                        </pic:blipFill>
                        <pic:spPr>
                          <a:xfrm>
                            <a:off x="0" y="0"/>
                            <a:ext cx="5390388" cy="2561844"/>
                          </a:xfrm>
                          <a:prstGeom prst="rect">
                            <a:avLst/>
                          </a:prstGeom>
                        </pic:spPr>
                      </pic:pic>
                      <pic:pic xmlns:pic="http://schemas.openxmlformats.org/drawingml/2006/picture">
                        <pic:nvPicPr>
                          <pic:cNvPr id="1038" name="Picture 1038"/>
                          <pic:cNvPicPr/>
                        </pic:nvPicPr>
                        <pic:blipFill>
                          <a:blip r:embed="rId544"/>
                          <a:stretch>
                            <a:fillRect/>
                          </a:stretch>
                        </pic:blipFill>
                        <pic:spPr>
                          <a:xfrm>
                            <a:off x="64008" y="64008"/>
                            <a:ext cx="5212081" cy="2383536"/>
                          </a:xfrm>
                          <a:prstGeom prst="rect">
                            <a:avLst/>
                          </a:prstGeom>
                        </pic:spPr>
                      </pic:pic>
                      <wps:wsp>
                        <wps:cNvPr id="1039" name="Shape 1039"/>
                        <wps:cNvSpPr/>
                        <wps:spPr>
                          <a:xfrm>
                            <a:off x="44958" y="44958"/>
                            <a:ext cx="5250180" cy="2421636"/>
                          </a:xfrm>
                          <a:custGeom>
                            <a:avLst/>
                            <a:gdLst/>
                            <a:ahLst/>
                            <a:cxnLst/>
                            <a:rect l="0" t="0" r="0" b="0"/>
                            <a:pathLst>
                              <a:path w="5250180" h="2421636">
                                <a:moveTo>
                                  <a:pt x="0" y="2421636"/>
                                </a:moveTo>
                                <a:lnTo>
                                  <a:pt x="5250180" y="242163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8AFFD9" id="Group 6058" o:spid="_x0000_s1026" style="width:424.45pt;height:201.7pt;mso-position-horizontal-relative:char;mso-position-vertical-relative:line" coordsize="53903,256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">
                <v:shape id="Picture 1036" o:spid="_x0000_s1027" type="#_x0000_t75" style="position:absolute;width:53903;height:25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">
                  <v:imagedata r:id="rId545" o:title=""/>
                </v:shape>
                <v:shape id="Picture 1038" o:spid="_x0000_s1028" type="#_x0000_t75" style="position:absolute;left:640;top:640;width:52120;height:2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">
                  <v:imagedata r:id="rId546" o:title=""/>
                </v:shape>
                <v:shape id="Shape 1039" o:spid="_x0000_s1029" style="position:absolute;left:449;top:449;width:52502;height:24216;visibility:visible;mso-wrap-style:square;v-text-anchor:top" coordsize="5250180,2421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" path="m,2421636r5250180,l5250180,,,,,2421636xe" filled="f" strokeweight="3pt">
                  <v:stroke miterlimit="83231f" joinstyle="miter" endcap="square"/>
                  <v:path arrowok="t" textboxrect="0,0,5250180,2421636"/>
                </v:shape>
                <w10:anchorlock/>
              </v:group>
            </w:pict>
          </mc:Fallback>
        </mc:AlternateContent>
      </w:r>
    </w:p>
    <w:p w14:paraId="0B22B647" w14:textId="77777777" w:rsidR="001C016E" w:rsidRDefault="001C016E" w:rsidP="001C016E">
      <w:pPr>
        <w:spacing w:after="0"/>
        <w:ind w:left="-245" w:right="-324"/>
      </w:pPr>
      <w:r>
        <w:rPr>
          <w:noProof/>
        </w:rPr>
        <mc:AlternateContent>
          <mc:Choice Requires="wpg">
            <w:drawing>
              <wp:inline distT="0" distB="0" distL="0" distR="0" wp14:anchorId="7C23F36C" wp14:editId="0A3E6F3F">
                <wp:extent cx="5390388" cy="4981957"/>
                <wp:effectExtent l="0" t="0" r="0" b="0"/>
                <wp:docPr id="6059" name="Group 6059"/>
                <wp:cNvGraphicFramePr/>
                <a:graphic xmlns:a="http://schemas.openxmlformats.org/drawingml/2006/main">
                  <a:graphicData uri="http://schemas.microsoft.com/office/word/2010/wordprocessingGroup">
                    <wpg:wgp>
                      <wpg:cNvGrpSpPr/>
                      <wpg:grpSpPr>
                        <a:xfrm>
                          <a:off x="0" y="0"/>
                          <a:ext cx="5390388" cy="4981957"/>
                          <a:chOff x="0" y="0"/>
                          <a:chExt cx="5390388" cy="4981957"/>
                        </a:xfrm>
                      </wpg:grpSpPr>
                      <pic:pic xmlns:pic="http://schemas.openxmlformats.org/drawingml/2006/picture">
                        <pic:nvPicPr>
                          <pic:cNvPr id="1041" name="Picture 1041"/>
                          <pic:cNvPicPr/>
                        </pic:nvPicPr>
                        <pic:blipFill>
                          <a:blip r:embed="rId547"/>
                          <a:stretch>
                            <a:fillRect/>
                          </a:stretch>
                        </pic:blipFill>
                        <pic:spPr>
                          <a:xfrm>
                            <a:off x="0" y="2266189"/>
                            <a:ext cx="5390388" cy="2715768"/>
                          </a:xfrm>
                          <a:prstGeom prst="rect">
                            <a:avLst/>
                          </a:prstGeom>
                        </pic:spPr>
                      </pic:pic>
                      <pic:pic xmlns:pic="http://schemas.openxmlformats.org/drawingml/2006/picture">
                        <pic:nvPicPr>
                          <pic:cNvPr id="1043" name="Picture 1043"/>
                          <pic:cNvPicPr/>
                        </pic:nvPicPr>
                        <pic:blipFill>
                          <a:blip r:embed="rId548"/>
                          <a:stretch>
                            <a:fillRect/>
                          </a:stretch>
                        </pic:blipFill>
                        <pic:spPr>
                          <a:xfrm>
                            <a:off x="64008" y="2330197"/>
                            <a:ext cx="5212081" cy="2537460"/>
                          </a:xfrm>
                          <a:prstGeom prst="rect">
                            <a:avLst/>
                          </a:prstGeom>
                        </pic:spPr>
                      </pic:pic>
                      <wps:wsp>
                        <wps:cNvPr id="1044" name="Shape 1044"/>
                        <wps:cNvSpPr/>
                        <wps:spPr>
                          <a:xfrm>
                            <a:off x="44958" y="2311146"/>
                            <a:ext cx="5250180" cy="2575561"/>
                          </a:xfrm>
                          <a:custGeom>
                            <a:avLst/>
                            <a:gdLst/>
                            <a:ahLst/>
                            <a:cxnLst/>
                            <a:rect l="0" t="0" r="0" b="0"/>
                            <a:pathLst>
                              <a:path w="5250180" h="2575561">
                                <a:moveTo>
                                  <a:pt x="0" y="2575561"/>
                                </a:moveTo>
                                <a:lnTo>
                                  <a:pt x="5250180" y="2575561"/>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46" name="Picture 1046"/>
                          <pic:cNvPicPr/>
                        </pic:nvPicPr>
                        <pic:blipFill>
                          <a:blip r:embed="rId55"/>
                          <a:stretch>
                            <a:fillRect/>
                          </a:stretch>
                        </pic:blipFill>
                        <pic:spPr>
                          <a:xfrm>
                            <a:off x="0" y="0"/>
                            <a:ext cx="5390388" cy="2014728"/>
                          </a:xfrm>
                          <a:prstGeom prst="rect">
                            <a:avLst/>
                          </a:prstGeom>
                        </pic:spPr>
                      </pic:pic>
                      <pic:pic xmlns:pic="http://schemas.openxmlformats.org/drawingml/2006/picture">
                        <pic:nvPicPr>
                          <pic:cNvPr id="1048" name="Picture 1048"/>
                          <pic:cNvPicPr/>
                        </pic:nvPicPr>
                        <pic:blipFill>
                          <a:blip r:embed="rId549"/>
                          <a:stretch>
                            <a:fillRect/>
                          </a:stretch>
                        </pic:blipFill>
                        <pic:spPr>
                          <a:xfrm>
                            <a:off x="64008" y="64008"/>
                            <a:ext cx="5212081" cy="1836420"/>
                          </a:xfrm>
                          <a:prstGeom prst="rect">
                            <a:avLst/>
                          </a:prstGeom>
                        </pic:spPr>
                      </pic:pic>
                      <wps:wsp>
                        <wps:cNvPr id="1049" name="Shape 1049"/>
                        <wps:cNvSpPr/>
                        <wps:spPr>
                          <a:xfrm>
                            <a:off x="44958" y="44958"/>
                            <a:ext cx="5250180" cy="1874520"/>
                          </a:xfrm>
                          <a:custGeom>
                            <a:avLst/>
                            <a:gdLst/>
                            <a:ahLst/>
                            <a:cxnLst/>
                            <a:rect l="0" t="0" r="0" b="0"/>
                            <a:pathLst>
                              <a:path w="5250180" h="1874520">
                                <a:moveTo>
                                  <a:pt x="0" y="1874520"/>
                                </a:moveTo>
                                <a:lnTo>
                                  <a:pt x="5250180" y="187452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6" name="Shape 8336"/>
                        <wps:cNvSpPr/>
                        <wps:spPr>
                          <a:xfrm>
                            <a:off x="4866132" y="1499616"/>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51" name="Shape 1051"/>
                        <wps:cNvSpPr/>
                        <wps:spPr>
                          <a:xfrm>
                            <a:off x="4866132" y="1499616"/>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52" name="Rectangle 1052"/>
                        <wps:cNvSpPr/>
                        <wps:spPr>
                          <a:xfrm>
                            <a:off x="4958842" y="1582191"/>
                            <a:ext cx="304038" cy="336570"/>
                          </a:xfrm>
                          <a:prstGeom prst="rect">
                            <a:avLst/>
                          </a:prstGeom>
                          <a:ln>
                            <a:noFill/>
                          </a:ln>
                        </wps:spPr>
                        <wps:txbx>
                          <w:txbxContent>
                            <w:p w14:paraId="60473E56" w14:textId="77777777" w:rsidR="001C016E" w:rsidRDefault="001C016E" w:rsidP="001C016E">
                              <w:r>
                                <w:rPr>
                                  <w:rFonts w:ascii="Times New Roman" w:eastAsia="Times New Roman" w:hAnsi="Times New Roman"/>
                                  <w:b/>
                                  <w:sz w:val="36"/>
                                </w:rPr>
                                <w:t>59</w:t>
                              </w:r>
                            </w:p>
                          </w:txbxContent>
                        </wps:txbx>
                        <wps:bodyPr horzOverflow="overflow" vert="horz" lIns="0" tIns="0" rIns="0" bIns="0" rtlCol="0">
                          <a:noAutofit/>
                        </wps:bodyPr>
                      </wps:wsp>
                    </wpg:wgp>
                  </a:graphicData>
                </a:graphic>
              </wp:inline>
            </w:drawing>
          </mc:Choice>
          <mc:Fallback>
            <w:pict>
              <v:group w14:anchorId="7C23F36C" id="Group 6059" o:spid="_x0000_s1585" style="width:424.45pt;height:392.3pt;mso-position-horizontal-relative:char;mso-position-vertical-relative:line" coordsize="53903,4981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">
                <v:shape id="Picture 1041" o:spid="_x0000_s1586" type="#_x0000_t75" style="position:absolute;top:22661;width:53903;height:27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">
                  <v:imagedata r:id="rId550" o:title=""/>
                </v:shape>
                <v:shape id="Picture 1043" o:spid="_x0000_s1587" type="#_x0000_t75" style="position:absolute;left:640;top:23301;width:52120;height:2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">
                  <v:imagedata r:id="rId551" o:title=""/>
                </v:shape>
                <v:shape id="Shape 1044" o:spid="_x0000_s1588" style="position:absolute;left:449;top:23111;width:52502;height:25756;visibility:visible;mso-wrap-style:square;v-text-anchor:top" coordsize="5250180,257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" path="m,2575561r5250180,l5250180,,,,,2575561xe" filled="f" strokeweight="3pt">
                  <v:stroke miterlimit="83231f" joinstyle="miter" endcap="square"/>
                  <v:path arrowok="t" textboxrect="0,0,5250180,2575561"/>
                </v:shape>
                <v:shape id="Picture 1046" o:spid="_x0000_s1589" type="#_x0000_t75" style="position:absolute;width:53903;height:2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">
                  <v:imagedata r:id="rId59" o:title=""/>
                </v:shape>
                <v:shape id="Picture 1048" o:spid="_x0000_s1590" type="#_x0000_t75" style="position:absolute;left:640;top:640;width:52120;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">
                  <v:imagedata r:id="rId552" o:title=""/>
                </v:shape>
                <v:shape id="Shape 1049" o:spid="_x0000_s1591" style="position:absolute;left:449;top:449;width:52502;height:18745;visibility:visible;mso-wrap-style:square;v-text-anchor:top" coordsize="5250180,187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" path="m,1874520r5250180,l5250180,,,,,1874520xe" filled="f" strokeweight="3pt">
                  <v:stroke miterlimit="83231f" joinstyle="miter" endcap="square"/>
                  <v:path arrowok="t" textboxrect="0,0,5250180,1874520"/>
                </v:shape>
                <v:shape id="Shape 8336" o:spid="_x0000_s1592" style="position:absolute;left:48661;top:1499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" path="m,l411480,r,402336l,402336,,e" stroked="f" strokeweight="0">
                  <v:stroke miterlimit="83231f" joinstyle="miter" endcap="square"/>
                  <v:path arrowok="t" textboxrect="0,0,411480,402336"/>
                </v:shape>
                <v:shape id="Shape 1051" o:spid="_x0000_s1593" style="position:absolute;left:48661;top:14996;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" path="m,402336r411480,l411480,,,,,402336xe" filled="f" strokeweight=".96pt">
                  <v:stroke miterlimit="83231f" joinstyle="miter"/>
                  <v:path arrowok="t" textboxrect="0,0,411480,402336"/>
                </v:shape>
                <v:rect id="Rectangle 1052" o:spid="_x0000_s1594" style="position:absolute;left:49588;top:15821;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" filled="f" stroked="f">
                  <v:textbox inset="0,0,0,0">
                    <w:txbxContent>
                      <w:p w14:paraId="60473E56" w14:textId="77777777" w:rsidR="001C016E" w:rsidRDefault="001C016E" w:rsidP="001C016E">
                        <w:r>
                          <w:rPr>
                            <w:rFonts w:ascii="Times New Roman" w:eastAsia="Times New Roman" w:hAnsi="Times New Roman"/>
                            <w:b/>
                            <w:sz w:val="36"/>
                          </w:rPr>
                          <w:t>59</w:t>
                        </w:r>
                      </w:p>
                    </w:txbxContent>
                  </v:textbox>
                </v:rect>
                <w10:anchorlock/>
              </v:group>
            </w:pict>
          </mc:Fallback>
        </mc:AlternateContent>
      </w:r>
    </w:p>
    <w:p w14:paraId="4DB771E5" w14:textId="77777777" w:rsidR="001C016E" w:rsidRDefault="001C016E" w:rsidP="001C016E">
      <w:pPr>
        <w:spacing w:after="0"/>
        <w:ind w:left="-245" w:right="-324"/>
      </w:pPr>
      <w:r>
        <w:rPr>
          <w:noProof/>
        </w:rPr>
        <w:lastRenderedPageBreak/>
        <mc:AlternateContent>
          <mc:Choice Requires="wpg">
            <w:drawing>
              <wp:inline distT="0" distB="0" distL="0" distR="0" wp14:anchorId="183E84DA" wp14:editId="317B652E">
                <wp:extent cx="5390388" cy="8060435"/>
                <wp:effectExtent l="0" t="0" r="0" b="0"/>
                <wp:docPr id="6258" name="Group 6258"/>
                <wp:cNvGraphicFramePr/>
                <a:graphic xmlns:a="http://schemas.openxmlformats.org/drawingml/2006/main">
                  <a:graphicData uri="http://schemas.microsoft.com/office/word/2010/wordprocessingGroup">
                    <wpg:wgp>
                      <wpg:cNvGrpSpPr/>
                      <wpg:grpSpPr>
                        <a:xfrm>
                          <a:off x="0" y="0"/>
                          <a:ext cx="5390388" cy="8060435"/>
                          <a:chOff x="0" y="0"/>
                          <a:chExt cx="5390388" cy="8060435"/>
                        </a:xfrm>
                      </wpg:grpSpPr>
                      <pic:pic xmlns:pic="http://schemas.openxmlformats.org/drawingml/2006/picture">
                        <pic:nvPicPr>
                          <pic:cNvPr id="1057" name="Picture 1057"/>
                          <pic:cNvPicPr/>
                        </pic:nvPicPr>
                        <pic:blipFill>
                          <a:blip r:embed="rId553"/>
                          <a:stretch>
                            <a:fillRect/>
                          </a:stretch>
                        </pic:blipFill>
                        <pic:spPr>
                          <a:xfrm>
                            <a:off x="0" y="5398008"/>
                            <a:ext cx="5390388" cy="2662428"/>
                          </a:xfrm>
                          <a:prstGeom prst="rect">
                            <a:avLst/>
                          </a:prstGeom>
                        </pic:spPr>
                      </pic:pic>
                      <pic:pic xmlns:pic="http://schemas.openxmlformats.org/drawingml/2006/picture">
                        <pic:nvPicPr>
                          <pic:cNvPr id="1059" name="Picture 1059"/>
                          <pic:cNvPicPr/>
                        </pic:nvPicPr>
                        <pic:blipFill>
                          <a:blip r:embed="rId554"/>
                          <a:stretch>
                            <a:fillRect/>
                          </a:stretch>
                        </pic:blipFill>
                        <pic:spPr>
                          <a:xfrm>
                            <a:off x="64008" y="5462016"/>
                            <a:ext cx="5212081" cy="2484120"/>
                          </a:xfrm>
                          <a:prstGeom prst="rect">
                            <a:avLst/>
                          </a:prstGeom>
                        </pic:spPr>
                      </pic:pic>
                      <wps:wsp>
                        <wps:cNvPr id="1060" name="Shape 1060"/>
                        <wps:cNvSpPr/>
                        <wps:spPr>
                          <a:xfrm>
                            <a:off x="44958" y="5442966"/>
                            <a:ext cx="5250180" cy="2522220"/>
                          </a:xfrm>
                          <a:custGeom>
                            <a:avLst/>
                            <a:gdLst/>
                            <a:ahLst/>
                            <a:cxnLst/>
                            <a:rect l="0" t="0" r="0" b="0"/>
                            <a:pathLst>
                              <a:path w="5250180" h="2522220">
                                <a:moveTo>
                                  <a:pt x="0" y="2522220"/>
                                </a:moveTo>
                                <a:lnTo>
                                  <a:pt x="5250180" y="252222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62" name="Picture 1062"/>
                          <pic:cNvPicPr/>
                        </pic:nvPicPr>
                        <pic:blipFill>
                          <a:blip r:embed="rId555"/>
                          <a:stretch>
                            <a:fillRect/>
                          </a:stretch>
                        </pic:blipFill>
                        <pic:spPr>
                          <a:xfrm>
                            <a:off x="0" y="0"/>
                            <a:ext cx="5390388" cy="3115056"/>
                          </a:xfrm>
                          <a:prstGeom prst="rect">
                            <a:avLst/>
                          </a:prstGeom>
                        </pic:spPr>
                      </pic:pic>
                      <pic:pic xmlns:pic="http://schemas.openxmlformats.org/drawingml/2006/picture">
                        <pic:nvPicPr>
                          <pic:cNvPr id="1064" name="Picture 1064"/>
                          <pic:cNvPicPr/>
                        </pic:nvPicPr>
                        <pic:blipFill>
                          <a:blip r:embed="rId556"/>
                          <a:stretch>
                            <a:fillRect/>
                          </a:stretch>
                        </pic:blipFill>
                        <pic:spPr>
                          <a:xfrm>
                            <a:off x="64008" y="64008"/>
                            <a:ext cx="5212081" cy="2936748"/>
                          </a:xfrm>
                          <a:prstGeom prst="rect">
                            <a:avLst/>
                          </a:prstGeom>
                        </pic:spPr>
                      </pic:pic>
                      <wps:wsp>
                        <wps:cNvPr id="1065" name="Shape 1065"/>
                        <wps:cNvSpPr/>
                        <wps:spPr>
                          <a:xfrm>
                            <a:off x="44958" y="44958"/>
                            <a:ext cx="5250180" cy="2974848"/>
                          </a:xfrm>
                          <a:custGeom>
                            <a:avLst/>
                            <a:gdLst/>
                            <a:ahLst/>
                            <a:cxnLst/>
                            <a:rect l="0" t="0" r="0" b="0"/>
                            <a:pathLst>
                              <a:path w="5250180" h="2974848">
                                <a:moveTo>
                                  <a:pt x="0" y="2974848"/>
                                </a:moveTo>
                                <a:lnTo>
                                  <a:pt x="5250180" y="29748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67" name="Picture 1067"/>
                          <pic:cNvPicPr/>
                        </pic:nvPicPr>
                        <pic:blipFill>
                          <a:blip r:embed="rId557"/>
                          <a:stretch>
                            <a:fillRect/>
                          </a:stretch>
                        </pic:blipFill>
                        <pic:spPr>
                          <a:xfrm>
                            <a:off x="0" y="3279648"/>
                            <a:ext cx="5390388" cy="1975104"/>
                          </a:xfrm>
                          <a:prstGeom prst="rect">
                            <a:avLst/>
                          </a:prstGeom>
                        </pic:spPr>
                      </pic:pic>
                      <pic:pic xmlns:pic="http://schemas.openxmlformats.org/drawingml/2006/picture">
                        <pic:nvPicPr>
                          <pic:cNvPr id="1069" name="Picture 1069"/>
                          <pic:cNvPicPr/>
                        </pic:nvPicPr>
                        <pic:blipFill>
                          <a:blip r:embed="rId558"/>
                          <a:stretch>
                            <a:fillRect/>
                          </a:stretch>
                        </pic:blipFill>
                        <pic:spPr>
                          <a:xfrm>
                            <a:off x="64008" y="3343656"/>
                            <a:ext cx="5212081" cy="1796796"/>
                          </a:xfrm>
                          <a:prstGeom prst="rect">
                            <a:avLst/>
                          </a:prstGeom>
                        </pic:spPr>
                      </pic:pic>
                      <wps:wsp>
                        <wps:cNvPr id="1070" name="Shape 1070"/>
                        <wps:cNvSpPr/>
                        <wps:spPr>
                          <a:xfrm>
                            <a:off x="44958" y="3324606"/>
                            <a:ext cx="5250180" cy="1834896"/>
                          </a:xfrm>
                          <a:custGeom>
                            <a:avLst/>
                            <a:gdLst/>
                            <a:ahLst/>
                            <a:cxnLst/>
                            <a:rect l="0" t="0" r="0" b="0"/>
                            <a:pathLst>
                              <a:path w="5250180" h="1834896">
                                <a:moveTo>
                                  <a:pt x="0" y="1834896"/>
                                </a:moveTo>
                                <a:lnTo>
                                  <a:pt x="5250180" y="183489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7" name="Shape 8337"/>
                        <wps:cNvSpPr/>
                        <wps:spPr>
                          <a:xfrm>
                            <a:off x="4866132" y="474116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72" name="Shape 1072"/>
                        <wps:cNvSpPr/>
                        <wps:spPr>
                          <a:xfrm>
                            <a:off x="4866132" y="474116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73" name="Rectangle 1073"/>
                        <wps:cNvSpPr/>
                        <wps:spPr>
                          <a:xfrm>
                            <a:off x="4958842" y="4823740"/>
                            <a:ext cx="304038" cy="336570"/>
                          </a:xfrm>
                          <a:prstGeom prst="rect">
                            <a:avLst/>
                          </a:prstGeom>
                          <a:ln>
                            <a:noFill/>
                          </a:ln>
                        </wps:spPr>
                        <wps:txbx>
                          <w:txbxContent>
                            <w:p w14:paraId="282F4A34" w14:textId="77777777" w:rsidR="001C016E" w:rsidRDefault="001C016E" w:rsidP="001C016E">
                              <w:r>
                                <w:rPr>
                                  <w:rFonts w:ascii="Times New Roman" w:eastAsia="Times New Roman" w:hAnsi="Times New Roman"/>
                                  <w:b/>
                                  <w:sz w:val="36"/>
                                </w:rPr>
                                <w:t>60</w:t>
                              </w:r>
                            </w:p>
                          </w:txbxContent>
                        </wps:txbx>
                        <wps:bodyPr horzOverflow="overflow" vert="horz" lIns="0" tIns="0" rIns="0" bIns="0" rtlCol="0">
                          <a:noAutofit/>
                        </wps:bodyPr>
                      </wps:wsp>
                    </wpg:wgp>
                  </a:graphicData>
                </a:graphic>
              </wp:inline>
            </w:drawing>
          </mc:Choice>
          <mc:Fallback>
            <w:pict>
              <v:group w14:anchorId="183E84DA" id="Group 6258" o:spid="_x0000_s1595" style="width:424.45pt;height:634.7pt;mso-position-horizontal-relative:char;mso-position-vertical-relative:line" coordsize="53903,806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">
                <v:shape id="Picture 1057" o:spid="_x0000_s1596" type="#_x0000_t75" style="position:absolute;top:53980;width:53903;height:26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">
                  <v:imagedata r:id="rId559" o:title=""/>
                </v:shape>
                <v:shape id="Picture 1059" o:spid="_x0000_s1597" type="#_x0000_t75" style="position:absolute;left:640;top:54620;width:52120;height:24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">
                  <v:imagedata r:id="rId560" o:title=""/>
                </v:shape>
                <v:shape id="Shape 1060" o:spid="_x0000_s1598" style="position:absolute;left:449;top:54429;width:52502;height:25222;visibility:visible;mso-wrap-style:square;v-text-anchor:top" coordsize="5250180,25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" path="m,2522220r5250180,l5250180,,,,,2522220xe" filled="f" strokeweight="3pt">
                  <v:stroke miterlimit="83231f" joinstyle="miter" endcap="square"/>
                  <v:path arrowok="t" textboxrect="0,0,5250180,2522220"/>
                </v:shape>
                <v:shape id="Picture 1062" o:spid="_x0000_s1599" type="#_x0000_t75" style="position:absolute;width:53903;height:3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">
                  <v:imagedata r:id="rId561" o:title=""/>
                </v:shape>
                <v:shape id="Picture 1064" o:spid="_x0000_s1600" type="#_x0000_t75" style="position:absolute;left:640;top:640;width:52120;height:29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">
                  <v:imagedata r:id="rId562" o:title=""/>
                </v:shape>
                <v:shape id="Shape 1065" o:spid="_x0000_s1601" style="position:absolute;left:449;top:449;width:52502;height:29749;visibility:visible;mso-wrap-style:square;v-text-anchor:top" coordsize="5250180,297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" path="m,2974848r5250180,l5250180,,,,,2974848xe" filled="f" strokeweight="3pt">
                  <v:stroke miterlimit="83231f" joinstyle="miter" endcap="square"/>
                  <v:path arrowok="t" textboxrect="0,0,5250180,2974848"/>
                </v:shape>
                <v:shape id="Picture 1067" o:spid="_x0000_s1602" type="#_x0000_t75" style="position:absolute;top:32796;width:53903;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">
                  <v:imagedata r:id="rId563" o:title=""/>
                </v:shape>
                <v:shape id="Picture 1069" o:spid="_x0000_s1603" type="#_x0000_t75" style="position:absolute;left:640;top:33436;width:52120;height:17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">
                  <v:imagedata r:id="rId564" o:title=""/>
                </v:shape>
                <v:shape id="Shape 1070" o:spid="_x0000_s1604" style="position:absolute;left:449;top:33246;width:52502;height:18349;visibility:visible;mso-wrap-style:square;v-text-anchor:top" coordsize="5250180,1834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" path="m,1834896r5250180,l5250180,,,,,1834896xe" filled="f" strokeweight="3pt">
                  <v:stroke miterlimit="83231f" joinstyle="miter" endcap="square"/>
                  <v:path arrowok="t" textboxrect="0,0,5250180,1834896"/>
                </v:shape>
                <v:shape id="Shape 8337" o:spid="_x0000_s1605" style="position:absolute;left:48661;top:47411;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" path="m,l411480,r,402336l,402336,,e" stroked="f" strokeweight="0">
                  <v:stroke miterlimit="83231f" joinstyle="miter" endcap="square"/>
                  <v:path arrowok="t" textboxrect="0,0,411480,402336"/>
                </v:shape>
                <v:shape id="Shape 1072" o:spid="_x0000_s1606" style="position:absolute;left:48661;top:47411;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" path="m,402336r411480,l411480,,,,,402336xe" filled="f" strokeweight=".96pt">
                  <v:stroke miterlimit="83231f" joinstyle="miter"/>
                  <v:path arrowok="t" textboxrect="0,0,411480,402336"/>
                </v:shape>
                <v:rect id="Rectangle 1073" o:spid="_x0000_s1607" style="position:absolute;left:49588;top:48237;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" filled="f" stroked="f">
                  <v:textbox inset="0,0,0,0">
                    <w:txbxContent>
                      <w:p w14:paraId="282F4A34" w14:textId="77777777" w:rsidR="001C016E" w:rsidRDefault="001C016E" w:rsidP="001C016E">
                        <w:r>
                          <w:rPr>
                            <w:rFonts w:ascii="Times New Roman" w:eastAsia="Times New Roman" w:hAnsi="Times New Roman"/>
                            <w:b/>
                            <w:sz w:val="36"/>
                          </w:rPr>
                          <w:t>60</w:t>
                        </w:r>
                      </w:p>
                    </w:txbxContent>
                  </v:textbox>
                </v:rect>
                <w10:anchorlock/>
              </v:group>
            </w:pict>
          </mc:Fallback>
        </mc:AlternateContent>
      </w:r>
    </w:p>
    <w:p w14:paraId="11994F90" w14:textId="77777777" w:rsidR="001C016E" w:rsidRDefault="001C016E" w:rsidP="001C016E">
      <w:pPr>
        <w:spacing w:after="0"/>
        <w:ind w:left="-245" w:right="-324"/>
      </w:pPr>
      <w:r>
        <w:rPr>
          <w:noProof/>
        </w:rPr>
        <w:lastRenderedPageBreak/>
        <mc:AlternateContent>
          <mc:Choice Requires="wpg">
            <w:drawing>
              <wp:inline distT="0" distB="0" distL="0" distR="0" wp14:anchorId="65E56236" wp14:editId="2BF59CEB">
                <wp:extent cx="5390388" cy="7850124"/>
                <wp:effectExtent l="0" t="0" r="0" b="0"/>
                <wp:docPr id="7639" name="Group 7639"/>
                <wp:cNvGraphicFramePr/>
                <a:graphic xmlns:a="http://schemas.openxmlformats.org/drawingml/2006/main">
                  <a:graphicData uri="http://schemas.microsoft.com/office/word/2010/wordprocessingGroup">
                    <wpg:wgp>
                      <wpg:cNvGrpSpPr/>
                      <wpg:grpSpPr>
                        <a:xfrm>
                          <a:off x="0" y="0"/>
                          <a:ext cx="5390388" cy="7850124"/>
                          <a:chOff x="0" y="0"/>
                          <a:chExt cx="5390388" cy="7850124"/>
                        </a:xfrm>
                      </wpg:grpSpPr>
                      <pic:pic xmlns:pic="http://schemas.openxmlformats.org/drawingml/2006/picture">
                        <pic:nvPicPr>
                          <pic:cNvPr id="1078" name="Picture 1078"/>
                          <pic:cNvPicPr/>
                        </pic:nvPicPr>
                        <pic:blipFill>
                          <a:blip r:embed="rId565"/>
                          <a:stretch>
                            <a:fillRect/>
                          </a:stretch>
                        </pic:blipFill>
                        <pic:spPr>
                          <a:xfrm>
                            <a:off x="0" y="0"/>
                            <a:ext cx="5390388" cy="2586228"/>
                          </a:xfrm>
                          <a:prstGeom prst="rect">
                            <a:avLst/>
                          </a:prstGeom>
                        </pic:spPr>
                      </pic:pic>
                      <pic:pic xmlns:pic="http://schemas.openxmlformats.org/drawingml/2006/picture">
                        <pic:nvPicPr>
                          <pic:cNvPr id="1080" name="Picture 1080"/>
                          <pic:cNvPicPr/>
                        </pic:nvPicPr>
                        <pic:blipFill>
                          <a:blip r:embed="rId566"/>
                          <a:stretch>
                            <a:fillRect/>
                          </a:stretch>
                        </pic:blipFill>
                        <pic:spPr>
                          <a:xfrm>
                            <a:off x="64008" y="64008"/>
                            <a:ext cx="5212081" cy="2407920"/>
                          </a:xfrm>
                          <a:prstGeom prst="rect">
                            <a:avLst/>
                          </a:prstGeom>
                        </pic:spPr>
                      </pic:pic>
                      <wps:wsp>
                        <wps:cNvPr id="1081" name="Shape 1081"/>
                        <wps:cNvSpPr/>
                        <wps:spPr>
                          <a:xfrm>
                            <a:off x="44958" y="44958"/>
                            <a:ext cx="5250180" cy="2446020"/>
                          </a:xfrm>
                          <a:custGeom>
                            <a:avLst/>
                            <a:gdLst/>
                            <a:ahLst/>
                            <a:cxnLst/>
                            <a:rect l="0" t="0" r="0" b="0"/>
                            <a:pathLst>
                              <a:path w="5250180" h="2446020">
                                <a:moveTo>
                                  <a:pt x="0" y="2446020"/>
                                </a:moveTo>
                                <a:lnTo>
                                  <a:pt x="5250180" y="244602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83" name="Picture 1083"/>
                          <pic:cNvPicPr/>
                        </pic:nvPicPr>
                        <pic:blipFill>
                          <a:blip r:embed="rId567"/>
                          <a:stretch>
                            <a:fillRect/>
                          </a:stretch>
                        </pic:blipFill>
                        <pic:spPr>
                          <a:xfrm>
                            <a:off x="0" y="4867656"/>
                            <a:ext cx="5390388" cy="2982468"/>
                          </a:xfrm>
                          <a:prstGeom prst="rect">
                            <a:avLst/>
                          </a:prstGeom>
                        </pic:spPr>
                      </pic:pic>
                      <pic:pic xmlns:pic="http://schemas.openxmlformats.org/drawingml/2006/picture">
                        <pic:nvPicPr>
                          <pic:cNvPr id="1085" name="Picture 1085"/>
                          <pic:cNvPicPr/>
                        </pic:nvPicPr>
                        <pic:blipFill>
                          <a:blip r:embed="rId568"/>
                          <a:stretch>
                            <a:fillRect/>
                          </a:stretch>
                        </pic:blipFill>
                        <pic:spPr>
                          <a:xfrm>
                            <a:off x="64008" y="4931664"/>
                            <a:ext cx="5212081" cy="2804160"/>
                          </a:xfrm>
                          <a:prstGeom prst="rect">
                            <a:avLst/>
                          </a:prstGeom>
                        </pic:spPr>
                      </pic:pic>
                      <wps:wsp>
                        <wps:cNvPr id="1086" name="Shape 1086"/>
                        <wps:cNvSpPr/>
                        <wps:spPr>
                          <a:xfrm>
                            <a:off x="44958" y="4912614"/>
                            <a:ext cx="5250180" cy="2842260"/>
                          </a:xfrm>
                          <a:custGeom>
                            <a:avLst/>
                            <a:gdLst/>
                            <a:ahLst/>
                            <a:cxnLst/>
                            <a:rect l="0" t="0" r="0" b="0"/>
                            <a:pathLst>
                              <a:path w="5250180" h="2842260">
                                <a:moveTo>
                                  <a:pt x="0" y="2842260"/>
                                </a:moveTo>
                                <a:lnTo>
                                  <a:pt x="5250180" y="284226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88" name="Picture 1088"/>
                          <pic:cNvPicPr/>
                        </pic:nvPicPr>
                        <pic:blipFill>
                          <a:blip r:embed="rId569"/>
                          <a:stretch>
                            <a:fillRect/>
                          </a:stretch>
                        </pic:blipFill>
                        <pic:spPr>
                          <a:xfrm>
                            <a:off x="0" y="2683764"/>
                            <a:ext cx="5390388" cy="2020824"/>
                          </a:xfrm>
                          <a:prstGeom prst="rect">
                            <a:avLst/>
                          </a:prstGeom>
                        </pic:spPr>
                      </pic:pic>
                      <pic:pic xmlns:pic="http://schemas.openxmlformats.org/drawingml/2006/picture">
                        <pic:nvPicPr>
                          <pic:cNvPr id="1090" name="Picture 1090"/>
                          <pic:cNvPicPr/>
                        </pic:nvPicPr>
                        <pic:blipFill>
                          <a:blip r:embed="rId570"/>
                          <a:stretch>
                            <a:fillRect/>
                          </a:stretch>
                        </pic:blipFill>
                        <pic:spPr>
                          <a:xfrm>
                            <a:off x="64008" y="2747772"/>
                            <a:ext cx="5212081" cy="1842516"/>
                          </a:xfrm>
                          <a:prstGeom prst="rect">
                            <a:avLst/>
                          </a:prstGeom>
                        </pic:spPr>
                      </pic:pic>
                      <wps:wsp>
                        <wps:cNvPr id="1091" name="Shape 1091"/>
                        <wps:cNvSpPr/>
                        <wps:spPr>
                          <a:xfrm>
                            <a:off x="44958" y="2728722"/>
                            <a:ext cx="5250180" cy="1880616"/>
                          </a:xfrm>
                          <a:custGeom>
                            <a:avLst/>
                            <a:gdLst/>
                            <a:ahLst/>
                            <a:cxnLst/>
                            <a:rect l="0" t="0" r="0" b="0"/>
                            <a:pathLst>
                              <a:path w="5250180" h="1880616">
                                <a:moveTo>
                                  <a:pt x="0" y="1880616"/>
                                </a:moveTo>
                                <a:lnTo>
                                  <a:pt x="5250180" y="188061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8" name="Shape 8338"/>
                        <wps:cNvSpPr/>
                        <wps:spPr>
                          <a:xfrm>
                            <a:off x="4866132" y="4177284"/>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093" name="Shape 1093"/>
                        <wps:cNvSpPr/>
                        <wps:spPr>
                          <a:xfrm>
                            <a:off x="4866132" y="4177284"/>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094" name="Rectangle 1094"/>
                        <wps:cNvSpPr/>
                        <wps:spPr>
                          <a:xfrm>
                            <a:off x="4958842" y="4259224"/>
                            <a:ext cx="304038" cy="336570"/>
                          </a:xfrm>
                          <a:prstGeom prst="rect">
                            <a:avLst/>
                          </a:prstGeom>
                          <a:ln>
                            <a:noFill/>
                          </a:ln>
                        </wps:spPr>
                        <wps:txbx>
                          <w:txbxContent>
                            <w:p w14:paraId="393E6204" w14:textId="77777777" w:rsidR="001C016E" w:rsidRDefault="001C016E" w:rsidP="001C016E">
                              <w:r>
                                <w:rPr>
                                  <w:rFonts w:ascii="Times New Roman" w:eastAsia="Times New Roman" w:hAnsi="Times New Roman"/>
                                  <w:b/>
                                  <w:sz w:val="36"/>
                                </w:rPr>
                                <w:t>61</w:t>
                              </w:r>
                            </w:p>
                          </w:txbxContent>
                        </wps:txbx>
                        <wps:bodyPr horzOverflow="overflow" vert="horz" lIns="0" tIns="0" rIns="0" bIns="0" rtlCol="0">
                          <a:noAutofit/>
                        </wps:bodyPr>
                      </wps:wsp>
                    </wpg:wgp>
                  </a:graphicData>
                </a:graphic>
              </wp:inline>
            </w:drawing>
          </mc:Choice>
          <mc:Fallback>
            <w:pict>
              <v:group w14:anchorId="65E56236" id="Group 7639" o:spid="_x0000_s1608" style="width:424.45pt;height:618.1pt;mso-position-horizontal-relative:char;mso-position-vertical-relative:line" coordsize="53903,785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">
                <v:shape id="Picture 1078" o:spid="_x0000_s1609" type="#_x0000_t75" style="position:absolute;width:53903;height:2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">
                  <v:imagedata r:id="rId571" o:title=""/>
                </v:shape>
                <v:shape id="Picture 1080" o:spid="_x0000_s1610" type="#_x0000_t75" style="position:absolute;left:640;top:640;width:52120;height:24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">
                  <v:imagedata r:id="rId572" o:title=""/>
                </v:shape>
                <v:shape id="Shape 1081" o:spid="_x0000_s1611" style="position:absolute;left:449;top:449;width:52502;height:24460;visibility:visible;mso-wrap-style:square;v-text-anchor:top" coordsize="5250180,244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" path="m,2446020r5250180,l5250180,,,,,2446020xe" filled="f" strokeweight="3pt">
                  <v:stroke miterlimit="83231f" joinstyle="miter" endcap="square"/>
                  <v:path arrowok="t" textboxrect="0,0,5250180,2446020"/>
                </v:shape>
                <v:shape id="Picture 1083" o:spid="_x0000_s1612" type="#_x0000_t75" style="position:absolute;top:48676;width:53903;height:29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">
                  <v:imagedata r:id="rId573" o:title=""/>
                </v:shape>
                <v:shape id="Picture 1085" o:spid="_x0000_s1613" type="#_x0000_t75" style="position:absolute;left:640;top:49316;width:52120;height:28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">
                  <v:imagedata r:id="rId574" o:title=""/>
                </v:shape>
                <v:shape id="Shape 1086" o:spid="_x0000_s1614" style="position:absolute;left:449;top:49126;width:52502;height:28422;visibility:visible;mso-wrap-style:square;v-text-anchor:top" coordsize="5250180,28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" path="m,2842260r5250180,l5250180,,,,,2842260xe" filled="f" strokeweight="3pt">
                  <v:stroke miterlimit="83231f" joinstyle="miter" endcap="square"/>
                  <v:path arrowok="t" textboxrect="0,0,5250180,2842260"/>
                </v:shape>
                <v:shape id="Picture 1088" o:spid="_x0000_s1615" type="#_x0000_t75" style="position:absolute;top:26837;width:53903;height:20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">
                  <v:imagedata r:id="rId575" o:title=""/>
                </v:shape>
                <v:shape id="Picture 1090" o:spid="_x0000_s1616" type="#_x0000_t75" style="position:absolute;left:640;top:27477;width:52120;height:1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">
                  <v:imagedata r:id="rId576" o:title=""/>
                </v:shape>
                <v:shape id="Shape 1091" o:spid="_x0000_s1617" style="position:absolute;left:449;top:27287;width:52502;height:18806;visibility:visible;mso-wrap-style:square;v-text-anchor:top" coordsize="5250180,1880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" path="m,1880616r5250180,l5250180,,,,,1880616xe" filled="f" strokeweight="3pt">
                  <v:stroke miterlimit="83231f" joinstyle="miter" endcap="square"/>
                  <v:path arrowok="t" textboxrect="0,0,5250180,1880616"/>
                </v:shape>
                <v:shape id="Shape 8338" o:spid="_x0000_s1618" style="position:absolute;left:48661;top:4177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" path="m,l411480,r,402336l,402336,,e" stroked="f" strokeweight="0">
                  <v:stroke miterlimit="83231f" joinstyle="miter" endcap="square"/>
                  <v:path arrowok="t" textboxrect="0,0,411480,402336"/>
                </v:shape>
                <v:shape id="Shape 1093" o:spid="_x0000_s1619" style="position:absolute;left:48661;top:41772;width:4115;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" path="m,402336r411480,l411480,,,,,402336xe" filled="f" strokeweight=".96pt">
                  <v:stroke miterlimit="83231f" joinstyle="miter"/>
                  <v:path arrowok="t" textboxrect="0,0,411480,402336"/>
                </v:shape>
                <v:rect id="Rectangle 1094" o:spid="_x0000_s1620" style="position:absolute;left:49588;top:42592;width:304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" filled="f" stroked="f">
                  <v:textbox inset="0,0,0,0">
                    <w:txbxContent>
                      <w:p w14:paraId="393E6204" w14:textId="77777777" w:rsidR="001C016E" w:rsidRDefault="001C016E" w:rsidP="001C016E">
                        <w:r>
                          <w:rPr>
                            <w:rFonts w:ascii="Times New Roman" w:eastAsia="Times New Roman" w:hAnsi="Times New Roman"/>
                            <w:b/>
                            <w:sz w:val="36"/>
                          </w:rPr>
                          <w:t>61</w:t>
                        </w:r>
                      </w:p>
                    </w:txbxContent>
                  </v:textbox>
                </v:rect>
                <w10:anchorlock/>
              </v:group>
            </w:pict>
          </mc:Fallback>
        </mc:AlternateContent>
      </w:r>
    </w:p>
    <w:p w14:paraId="7280C3D9" w14:textId="77777777" w:rsidR="001C016E" w:rsidRDefault="001C016E" w:rsidP="00D6770B">
      <w:pPr>
        <w:tabs>
          <w:tab w:val="left" w:pos="1922"/>
        </w:tabs>
        <w:rPr>
          <w:bCs/>
          <w:iCs/>
          <w:sz w:val="28"/>
          <w:szCs w:val="28"/>
        </w:rPr>
      </w:pPr>
    </w:p>
    <w:p w14:paraId="786B4131" w14:textId="77777777" w:rsidR="001C016E" w:rsidRDefault="001C016E" w:rsidP="00D6770B">
      <w:pPr>
        <w:tabs>
          <w:tab w:val="left" w:pos="1922"/>
        </w:tabs>
        <w:rPr>
          <w:bCs/>
          <w:iCs/>
          <w:sz w:val="28"/>
          <w:szCs w:val="28"/>
        </w:rPr>
      </w:pPr>
    </w:p>
    <w:p w14:paraId="07EF6E20" w14:textId="77777777" w:rsidR="001C016E" w:rsidRDefault="001C016E" w:rsidP="001C016E">
      <w:pPr>
        <w:spacing w:after="617"/>
        <w:ind w:left="-245" w:right="-324"/>
      </w:pPr>
      <w:r>
        <w:rPr>
          <w:noProof/>
        </w:rPr>
        <w:lastRenderedPageBreak/>
        <mc:AlternateContent>
          <mc:Choice Requires="wpg">
            <w:drawing>
              <wp:inline distT="0" distB="0" distL="0" distR="0" wp14:anchorId="05AE5EC5" wp14:editId="0D766BDC">
                <wp:extent cx="5390388" cy="2414016"/>
                <wp:effectExtent l="0" t="0" r="0" b="0"/>
                <wp:docPr id="7659" name="Group 7659"/>
                <wp:cNvGraphicFramePr/>
                <a:graphic xmlns:a="http://schemas.openxmlformats.org/drawingml/2006/main">
                  <a:graphicData uri="http://schemas.microsoft.com/office/word/2010/wordprocessingGroup">
                    <wpg:wgp>
                      <wpg:cNvGrpSpPr/>
                      <wpg:grpSpPr>
                        <a:xfrm>
                          <a:off x="0" y="0"/>
                          <a:ext cx="5390388" cy="2414016"/>
                          <a:chOff x="0" y="0"/>
                          <a:chExt cx="5390388" cy="2414016"/>
                        </a:xfrm>
                      </wpg:grpSpPr>
                      <pic:pic xmlns:pic="http://schemas.openxmlformats.org/drawingml/2006/picture">
                        <pic:nvPicPr>
                          <pic:cNvPr id="1099" name="Picture 1099"/>
                          <pic:cNvPicPr/>
                        </pic:nvPicPr>
                        <pic:blipFill>
                          <a:blip r:embed="rId577"/>
                          <a:stretch>
                            <a:fillRect/>
                          </a:stretch>
                        </pic:blipFill>
                        <pic:spPr>
                          <a:xfrm>
                            <a:off x="0" y="0"/>
                            <a:ext cx="5390388" cy="2414016"/>
                          </a:xfrm>
                          <a:prstGeom prst="rect">
                            <a:avLst/>
                          </a:prstGeom>
                        </pic:spPr>
                      </pic:pic>
                      <pic:pic xmlns:pic="http://schemas.openxmlformats.org/drawingml/2006/picture">
                        <pic:nvPicPr>
                          <pic:cNvPr id="1101" name="Picture 1101"/>
                          <pic:cNvPicPr/>
                        </pic:nvPicPr>
                        <pic:blipFill>
                          <a:blip r:embed="rId578"/>
                          <a:stretch>
                            <a:fillRect/>
                          </a:stretch>
                        </pic:blipFill>
                        <pic:spPr>
                          <a:xfrm>
                            <a:off x="64008" y="64008"/>
                            <a:ext cx="5212081" cy="2235708"/>
                          </a:xfrm>
                          <a:prstGeom prst="rect">
                            <a:avLst/>
                          </a:prstGeom>
                        </pic:spPr>
                      </pic:pic>
                      <wps:wsp>
                        <wps:cNvPr id="1102" name="Shape 1102"/>
                        <wps:cNvSpPr/>
                        <wps:spPr>
                          <a:xfrm>
                            <a:off x="44958" y="44958"/>
                            <a:ext cx="5250180" cy="2273808"/>
                          </a:xfrm>
                          <a:custGeom>
                            <a:avLst/>
                            <a:gdLst/>
                            <a:ahLst/>
                            <a:cxnLst/>
                            <a:rect l="0" t="0" r="0" b="0"/>
                            <a:pathLst>
                              <a:path w="5250180" h="2273808">
                                <a:moveTo>
                                  <a:pt x="0" y="2273808"/>
                                </a:moveTo>
                                <a:lnTo>
                                  <a:pt x="5250180" y="227380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1B1DBBD" id="Group 7659" o:spid="_x0000_s1026" style="width:424.45pt;height:190.1pt;mso-position-horizontal-relative:char;mso-position-vertical-relative:line" coordsize="53903,241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">
                <v:shape id="Picture 1099" o:spid="_x0000_s1027" type="#_x0000_t75" style="position:absolute;width:53903;height:2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">
                  <v:imagedata r:id="rId579" o:title=""/>
                </v:shape>
                <v:shape id="Picture 1101" o:spid="_x0000_s1028" type="#_x0000_t75" style="position:absolute;left:640;top:640;width:52120;height:2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">
                  <v:imagedata r:id="rId580" o:title=""/>
                </v:shape>
                <v:shape id="Shape 1102" o:spid="_x0000_s1029" style="position:absolute;left:449;top:449;width:52502;height:22738;visibility:visible;mso-wrap-style:square;v-text-anchor:top" coordsize="5250180,2273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" path="m,2273808r5250180,l5250180,,,,,2273808xe" filled="f" strokeweight="3pt">
                  <v:stroke miterlimit="83231f" joinstyle="miter" endcap="square"/>
                  <v:path arrowok="t" textboxrect="0,0,5250180,2273808"/>
                </v:shape>
                <w10:anchorlock/>
              </v:group>
            </w:pict>
          </mc:Fallback>
        </mc:AlternateContent>
      </w:r>
    </w:p>
    <w:p w14:paraId="07608956" w14:textId="77777777" w:rsidR="001C016E" w:rsidRDefault="001C016E" w:rsidP="001C016E">
      <w:pPr>
        <w:spacing w:after="850"/>
        <w:ind w:left="-245" w:right="-324"/>
      </w:pPr>
      <w:r>
        <w:rPr>
          <w:noProof/>
        </w:rPr>
        <mc:AlternateContent>
          <mc:Choice Requires="wpg">
            <w:drawing>
              <wp:inline distT="0" distB="0" distL="0" distR="0" wp14:anchorId="1314848E" wp14:editId="152E06D1">
                <wp:extent cx="5390388" cy="1597152"/>
                <wp:effectExtent l="0" t="0" r="0" b="0"/>
                <wp:docPr id="7661" name="Group 7661"/>
                <wp:cNvGraphicFramePr/>
                <a:graphic xmlns:a="http://schemas.openxmlformats.org/drawingml/2006/main">
                  <a:graphicData uri="http://schemas.microsoft.com/office/word/2010/wordprocessingGroup">
                    <wpg:wgp>
                      <wpg:cNvGrpSpPr/>
                      <wpg:grpSpPr>
                        <a:xfrm>
                          <a:off x="0" y="0"/>
                          <a:ext cx="5390388" cy="1597152"/>
                          <a:chOff x="0" y="0"/>
                          <a:chExt cx="5390388" cy="1597152"/>
                        </a:xfrm>
                      </wpg:grpSpPr>
                      <pic:pic xmlns:pic="http://schemas.openxmlformats.org/drawingml/2006/picture">
                        <pic:nvPicPr>
                          <pic:cNvPr id="1109" name="Picture 1109"/>
                          <pic:cNvPicPr/>
                        </pic:nvPicPr>
                        <pic:blipFill>
                          <a:blip r:embed="rId581"/>
                          <a:stretch>
                            <a:fillRect/>
                          </a:stretch>
                        </pic:blipFill>
                        <pic:spPr>
                          <a:xfrm>
                            <a:off x="0" y="0"/>
                            <a:ext cx="5390388" cy="1597152"/>
                          </a:xfrm>
                          <a:prstGeom prst="rect">
                            <a:avLst/>
                          </a:prstGeom>
                        </pic:spPr>
                      </pic:pic>
                      <pic:pic xmlns:pic="http://schemas.openxmlformats.org/drawingml/2006/picture">
                        <pic:nvPicPr>
                          <pic:cNvPr id="1111" name="Picture 1111"/>
                          <pic:cNvPicPr/>
                        </pic:nvPicPr>
                        <pic:blipFill>
                          <a:blip r:embed="rId582"/>
                          <a:stretch>
                            <a:fillRect/>
                          </a:stretch>
                        </pic:blipFill>
                        <pic:spPr>
                          <a:xfrm>
                            <a:off x="64008" y="64008"/>
                            <a:ext cx="5212081" cy="1418844"/>
                          </a:xfrm>
                          <a:prstGeom prst="rect">
                            <a:avLst/>
                          </a:prstGeom>
                        </pic:spPr>
                      </pic:pic>
                      <wps:wsp>
                        <wps:cNvPr id="1112" name="Shape 1112"/>
                        <wps:cNvSpPr/>
                        <wps:spPr>
                          <a:xfrm>
                            <a:off x="44958" y="44958"/>
                            <a:ext cx="5250180" cy="1456944"/>
                          </a:xfrm>
                          <a:custGeom>
                            <a:avLst/>
                            <a:gdLst/>
                            <a:ahLst/>
                            <a:cxnLst/>
                            <a:rect l="0" t="0" r="0" b="0"/>
                            <a:pathLst>
                              <a:path w="5250180" h="1456944">
                                <a:moveTo>
                                  <a:pt x="0" y="1456944"/>
                                </a:moveTo>
                                <a:lnTo>
                                  <a:pt x="5250180" y="145694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39" name="Shape 8339"/>
                        <wps:cNvSpPr/>
                        <wps:spPr>
                          <a:xfrm>
                            <a:off x="4866132" y="1092709"/>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114" name="Shape 1114"/>
                        <wps:cNvSpPr/>
                        <wps:spPr>
                          <a:xfrm>
                            <a:off x="4866132" y="1092709"/>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115" name="Rectangle 1115"/>
                        <wps:cNvSpPr/>
                        <wps:spPr>
                          <a:xfrm>
                            <a:off x="4958842" y="1174649"/>
                            <a:ext cx="304038" cy="336570"/>
                          </a:xfrm>
                          <a:prstGeom prst="rect">
                            <a:avLst/>
                          </a:prstGeom>
                          <a:ln>
                            <a:noFill/>
                          </a:ln>
                        </wps:spPr>
                        <wps:txbx>
                          <w:txbxContent>
                            <w:p w14:paraId="0939C2B6" w14:textId="77777777" w:rsidR="001C016E" w:rsidRDefault="001C016E" w:rsidP="001C016E">
                              <w:r>
                                <w:rPr>
                                  <w:rFonts w:ascii="Times New Roman" w:eastAsia="Times New Roman" w:hAnsi="Times New Roman"/>
                                  <w:b/>
                                  <w:sz w:val="36"/>
                                </w:rPr>
                                <w:t>62</w:t>
                              </w:r>
                            </w:p>
                          </w:txbxContent>
                        </wps:txbx>
                        <wps:bodyPr horzOverflow="overflow" vert="horz" lIns="0" tIns="0" rIns="0" bIns="0" rtlCol="0">
                          <a:noAutofit/>
                        </wps:bodyPr>
                      </wps:wsp>
                    </wpg:wgp>
                  </a:graphicData>
                </a:graphic>
              </wp:inline>
            </w:drawing>
          </mc:Choice>
          <mc:Fallback>
            <w:pict>
              <v:group w14:anchorId="1314848E" id="Group 7661" o:spid="_x0000_s1621" style="width:424.45pt;height:125.75pt;mso-position-horizontal-relative:char;mso-position-vertical-relative:line" coordsize="53903,1597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">
                <v:shape id="Picture 1109" o:spid="_x0000_s1622" type="#_x0000_t75" style="position:absolute;width:53903;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">
                  <v:imagedata r:id="rId583" o:title=""/>
                </v:shape>
                <v:shape id="Picture 1111" o:spid="_x0000_s1623" type="#_x0000_t75" style="position:absolute;left:640;top:640;width:52120;height:1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">
                  <v:imagedata r:id="rId584" o:title=""/>
                </v:shape>
                <v:shape id="Shape 1112" o:spid="_x0000_s1624" style="position:absolute;left:449;top:449;width:52502;height:14570;visibility:visible;mso-wrap-style:square;v-text-anchor:top" coordsize="5250180,145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" path="m,1456944r5250180,l5250180,,,,,1456944xe" filled="f" strokeweight="3pt">
                  <v:stroke miterlimit="83231f" joinstyle="miter" endcap="square"/>
                  <v:path arrowok="t" textboxrect="0,0,5250180,1456944"/>
                </v:shape>
                <v:shape id="Shape 8339" o:spid="_x0000_s1625" style="position:absolute;left:48661;top:10927;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" path="m,l411480,r,402336l,402336,,e" stroked="f" strokeweight="0">
                  <v:stroke miterlimit="83231f" joinstyle="miter" endcap="square"/>
                  <v:path arrowok="t" textboxrect="0,0,411480,402336"/>
                </v:shape>
                <v:shape id="Shape 1114" o:spid="_x0000_s1626" style="position:absolute;left:48661;top:10927;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" path="m,402336r411480,l411480,,,,,402336xe" filled="f" strokeweight=".96pt">
                  <v:stroke miterlimit="83231f" joinstyle="miter"/>
                  <v:path arrowok="t" textboxrect="0,0,411480,402336"/>
                </v:shape>
                <v:rect id="Rectangle 1115" o:spid="_x0000_s1627" style="position:absolute;left:49588;top:11746;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" filled="f" stroked="f">
                  <v:textbox inset="0,0,0,0">
                    <w:txbxContent>
                      <w:p w14:paraId="0939C2B6" w14:textId="77777777" w:rsidR="001C016E" w:rsidRDefault="001C016E" w:rsidP="001C016E">
                        <w:r>
                          <w:rPr>
                            <w:rFonts w:ascii="Times New Roman" w:eastAsia="Times New Roman" w:hAnsi="Times New Roman"/>
                            <w:b/>
                            <w:sz w:val="36"/>
                          </w:rPr>
                          <w:t>62</w:t>
                        </w:r>
                      </w:p>
                    </w:txbxContent>
                  </v:textbox>
                </v:rect>
                <w10:anchorlock/>
              </v:group>
            </w:pict>
          </mc:Fallback>
        </mc:AlternateContent>
      </w:r>
    </w:p>
    <w:p w14:paraId="1D815534" w14:textId="77777777" w:rsidR="001C016E" w:rsidRDefault="001C016E" w:rsidP="001C016E">
      <w:pPr>
        <w:spacing w:after="0"/>
        <w:ind w:left="-245" w:right="-324"/>
      </w:pPr>
      <w:r>
        <w:rPr>
          <w:noProof/>
        </w:rPr>
        <mc:AlternateContent>
          <mc:Choice Requires="wpg">
            <w:drawing>
              <wp:inline distT="0" distB="0" distL="0" distR="0" wp14:anchorId="21C8417D" wp14:editId="1A852FC7">
                <wp:extent cx="5390388" cy="1924812"/>
                <wp:effectExtent l="0" t="0" r="0" b="0"/>
                <wp:docPr id="7660" name="Group 7660"/>
                <wp:cNvGraphicFramePr/>
                <a:graphic xmlns:a="http://schemas.openxmlformats.org/drawingml/2006/main">
                  <a:graphicData uri="http://schemas.microsoft.com/office/word/2010/wordprocessingGroup">
                    <wpg:wgp>
                      <wpg:cNvGrpSpPr/>
                      <wpg:grpSpPr>
                        <a:xfrm>
                          <a:off x="0" y="0"/>
                          <a:ext cx="5390388" cy="1924812"/>
                          <a:chOff x="0" y="0"/>
                          <a:chExt cx="5390388" cy="1924812"/>
                        </a:xfrm>
                      </wpg:grpSpPr>
                      <pic:pic xmlns:pic="http://schemas.openxmlformats.org/drawingml/2006/picture">
                        <pic:nvPicPr>
                          <pic:cNvPr id="1104" name="Picture 1104"/>
                          <pic:cNvPicPr/>
                        </pic:nvPicPr>
                        <pic:blipFill>
                          <a:blip r:embed="rId585"/>
                          <a:stretch>
                            <a:fillRect/>
                          </a:stretch>
                        </pic:blipFill>
                        <pic:spPr>
                          <a:xfrm>
                            <a:off x="0" y="0"/>
                            <a:ext cx="5390388" cy="1924812"/>
                          </a:xfrm>
                          <a:prstGeom prst="rect">
                            <a:avLst/>
                          </a:prstGeom>
                        </pic:spPr>
                      </pic:pic>
                      <pic:pic xmlns:pic="http://schemas.openxmlformats.org/drawingml/2006/picture">
                        <pic:nvPicPr>
                          <pic:cNvPr id="1106" name="Picture 1106"/>
                          <pic:cNvPicPr/>
                        </pic:nvPicPr>
                        <pic:blipFill>
                          <a:blip r:embed="rId586"/>
                          <a:stretch>
                            <a:fillRect/>
                          </a:stretch>
                        </pic:blipFill>
                        <pic:spPr>
                          <a:xfrm>
                            <a:off x="64008" y="64008"/>
                            <a:ext cx="5212081" cy="1746504"/>
                          </a:xfrm>
                          <a:prstGeom prst="rect">
                            <a:avLst/>
                          </a:prstGeom>
                        </pic:spPr>
                      </pic:pic>
                      <wps:wsp>
                        <wps:cNvPr id="1107" name="Shape 1107"/>
                        <wps:cNvSpPr/>
                        <wps:spPr>
                          <a:xfrm>
                            <a:off x="44958" y="44958"/>
                            <a:ext cx="5250180" cy="1784604"/>
                          </a:xfrm>
                          <a:custGeom>
                            <a:avLst/>
                            <a:gdLst/>
                            <a:ahLst/>
                            <a:cxnLst/>
                            <a:rect l="0" t="0" r="0" b="0"/>
                            <a:pathLst>
                              <a:path w="5250180" h="1784604">
                                <a:moveTo>
                                  <a:pt x="0" y="1784604"/>
                                </a:moveTo>
                                <a:lnTo>
                                  <a:pt x="5250180" y="178460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D5C8F5" id="Group 7660" o:spid="_x0000_s1026" style="width:424.45pt;height:151.55pt;mso-position-horizontal-relative:char;mso-position-vertical-relative:line" coordsize="53903,192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">
                <v:shape id="Picture 1104" o:spid="_x0000_s1027" type="#_x0000_t75" style="position:absolute;width:53903;height:19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">
                  <v:imagedata r:id="rId587" o:title=""/>
                </v:shape>
                <v:shape id="Picture 1106" o:spid="_x0000_s1028" type="#_x0000_t75" style="position:absolute;left:640;top:640;width:52120;height:17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">
                  <v:imagedata r:id="rId588" o:title=""/>
                </v:shape>
                <v:shape id="Shape 1107" o:spid="_x0000_s1029" style="position:absolute;left:449;top:449;width:52502;height:17846;visibility:visible;mso-wrap-style:square;v-text-anchor:top" coordsize="5250180,178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" path="m,1784604r5250180,l5250180,,,,,1784604xe" filled="f" strokeweight="3pt">
                  <v:stroke miterlimit="83231f" joinstyle="miter" endcap="square"/>
                  <v:path arrowok="t" textboxrect="0,0,5250180,1784604"/>
                </v:shape>
                <w10:anchorlock/>
              </v:group>
            </w:pict>
          </mc:Fallback>
        </mc:AlternateContent>
      </w:r>
    </w:p>
    <w:p w14:paraId="2DC89ABC" w14:textId="77777777" w:rsidR="001C016E" w:rsidRDefault="001C016E" w:rsidP="00D6770B">
      <w:pPr>
        <w:tabs>
          <w:tab w:val="left" w:pos="1922"/>
        </w:tabs>
        <w:rPr>
          <w:bCs/>
          <w:iCs/>
          <w:sz w:val="28"/>
          <w:szCs w:val="28"/>
        </w:rPr>
      </w:pPr>
    </w:p>
    <w:p w14:paraId="6B8E68C3" w14:textId="77777777" w:rsidR="001C016E" w:rsidRDefault="001C016E" w:rsidP="00D6770B">
      <w:pPr>
        <w:tabs>
          <w:tab w:val="left" w:pos="1922"/>
        </w:tabs>
        <w:rPr>
          <w:bCs/>
          <w:iCs/>
          <w:sz w:val="28"/>
          <w:szCs w:val="28"/>
        </w:rPr>
      </w:pPr>
    </w:p>
    <w:p w14:paraId="69E346A4" w14:textId="77777777" w:rsidR="001C016E" w:rsidRDefault="001C016E" w:rsidP="00D6770B">
      <w:pPr>
        <w:tabs>
          <w:tab w:val="left" w:pos="1922"/>
        </w:tabs>
        <w:rPr>
          <w:bCs/>
          <w:iCs/>
          <w:sz w:val="28"/>
          <w:szCs w:val="28"/>
        </w:rPr>
      </w:pPr>
    </w:p>
    <w:p w14:paraId="334D4CA2" w14:textId="77777777" w:rsidR="001C016E" w:rsidRDefault="001C016E" w:rsidP="00D6770B">
      <w:pPr>
        <w:tabs>
          <w:tab w:val="left" w:pos="1922"/>
        </w:tabs>
        <w:rPr>
          <w:bCs/>
          <w:iCs/>
          <w:sz w:val="28"/>
          <w:szCs w:val="28"/>
        </w:rPr>
      </w:pPr>
    </w:p>
    <w:p w14:paraId="03B2AC32" w14:textId="77777777" w:rsidR="001C016E" w:rsidRDefault="001C016E" w:rsidP="00D6770B">
      <w:pPr>
        <w:tabs>
          <w:tab w:val="left" w:pos="1922"/>
        </w:tabs>
        <w:rPr>
          <w:bCs/>
          <w:iCs/>
          <w:sz w:val="28"/>
          <w:szCs w:val="28"/>
        </w:rPr>
      </w:pPr>
    </w:p>
    <w:p w14:paraId="3DFB854D" w14:textId="77777777" w:rsidR="001C016E" w:rsidRDefault="001C016E" w:rsidP="001C016E">
      <w:pPr>
        <w:spacing w:after="677"/>
        <w:ind w:left="-245" w:right="-324"/>
      </w:pPr>
      <w:r>
        <w:rPr>
          <w:noProof/>
        </w:rPr>
        <w:lastRenderedPageBreak/>
        <mc:AlternateContent>
          <mc:Choice Requires="wpg">
            <w:drawing>
              <wp:inline distT="0" distB="0" distL="0" distR="0" wp14:anchorId="2846C2A9" wp14:editId="447DB2F6">
                <wp:extent cx="5390388" cy="2237232"/>
                <wp:effectExtent l="0" t="0" r="0" b="0"/>
                <wp:docPr id="7757" name="Group 7757"/>
                <wp:cNvGraphicFramePr/>
                <a:graphic xmlns:a="http://schemas.openxmlformats.org/drawingml/2006/main">
                  <a:graphicData uri="http://schemas.microsoft.com/office/word/2010/wordprocessingGroup">
                    <wpg:wgp>
                      <wpg:cNvGrpSpPr/>
                      <wpg:grpSpPr>
                        <a:xfrm>
                          <a:off x="0" y="0"/>
                          <a:ext cx="5390388" cy="2237232"/>
                          <a:chOff x="0" y="0"/>
                          <a:chExt cx="5390388" cy="2237232"/>
                        </a:xfrm>
                      </wpg:grpSpPr>
                      <pic:pic xmlns:pic="http://schemas.openxmlformats.org/drawingml/2006/picture">
                        <pic:nvPicPr>
                          <pic:cNvPr id="1120" name="Picture 1120"/>
                          <pic:cNvPicPr/>
                        </pic:nvPicPr>
                        <pic:blipFill>
                          <a:blip r:embed="rId589"/>
                          <a:stretch>
                            <a:fillRect/>
                          </a:stretch>
                        </pic:blipFill>
                        <pic:spPr>
                          <a:xfrm>
                            <a:off x="0" y="0"/>
                            <a:ext cx="5390388" cy="2237232"/>
                          </a:xfrm>
                          <a:prstGeom prst="rect">
                            <a:avLst/>
                          </a:prstGeom>
                        </pic:spPr>
                      </pic:pic>
                      <pic:pic xmlns:pic="http://schemas.openxmlformats.org/drawingml/2006/picture">
                        <pic:nvPicPr>
                          <pic:cNvPr id="1122" name="Picture 1122"/>
                          <pic:cNvPicPr/>
                        </pic:nvPicPr>
                        <pic:blipFill>
                          <a:blip r:embed="rId590"/>
                          <a:stretch>
                            <a:fillRect/>
                          </a:stretch>
                        </pic:blipFill>
                        <pic:spPr>
                          <a:xfrm>
                            <a:off x="64008" y="64008"/>
                            <a:ext cx="5212081" cy="2058924"/>
                          </a:xfrm>
                          <a:prstGeom prst="rect">
                            <a:avLst/>
                          </a:prstGeom>
                        </pic:spPr>
                      </pic:pic>
                      <wps:wsp>
                        <wps:cNvPr id="1123" name="Shape 1123"/>
                        <wps:cNvSpPr/>
                        <wps:spPr>
                          <a:xfrm>
                            <a:off x="44958" y="44958"/>
                            <a:ext cx="5250180" cy="2097024"/>
                          </a:xfrm>
                          <a:custGeom>
                            <a:avLst/>
                            <a:gdLst/>
                            <a:ahLst/>
                            <a:cxnLst/>
                            <a:rect l="0" t="0" r="0" b="0"/>
                            <a:pathLst>
                              <a:path w="5250180" h="2097024">
                                <a:moveTo>
                                  <a:pt x="0" y="2097024"/>
                                </a:moveTo>
                                <a:lnTo>
                                  <a:pt x="5250180" y="2097024"/>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40" name="Shape 8340"/>
                        <wps:cNvSpPr/>
                        <wps:spPr>
                          <a:xfrm>
                            <a:off x="4866132" y="1722120"/>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125" name="Shape 1125"/>
                        <wps:cNvSpPr/>
                        <wps:spPr>
                          <a:xfrm>
                            <a:off x="4866132" y="1722120"/>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126" name="Rectangle 1126"/>
                        <wps:cNvSpPr/>
                        <wps:spPr>
                          <a:xfrm>
                            <a:off x="4958842" y="1803679"/>
                            <a:ext cx="304038" cy="336571"/>
                          </a:xfrm>
                          <a:prstGeom prst="rect">
                            <a:avLst/>
                          </a:prstGeom>
                          <a:ln>
                            <a:noFill/>
                          </a:ln>
                        </wps:spPr>
                        <wps:txbx>
                          <w:txbxContent>
                            <w:p w14:paraId="55817A07" w14:textId="77777777" w:rsidR="001C016E" w:rsidRDefault="001C016E" w:rsidP="001C016E">
                              <w:r>
                                <w:rPr>
                                  <w:rFonts w:ascii="Times New Roman" w:eastAsia="Times New Roman" w:hAnsi="Times New Roman"/>
                                  <w:b/>
                                  <w:sz w:val="36"/>
                                </w:rPr>
                                <w:t>63</w:t>
                              </w:r>
                            </w:p>
                          </w:txbxContent>
                        </wps:txbx>
                        <wps:bodyPr horzOverflow="overflow" vert="horz" lIns="0" tIns="0" rIns="0" bIns="0" rtlCol="0">
                          <a:noAutofit/>
                        </wps:bodyPr>
                      </wps:wsp>
                    </wpg:wgp>
                  </a:graphicData>
                </a:graphic>
              </wp:inline>
            </w:drawing>
          </mc:Choice>
          <mc:Fallback>
            <w:pict>
              <v:group w14:anchorId="2846C2A9" id="Group 7757" o:spid="_x0000_s1628" style="width:424.45pt;height:176.15pt;mso-position-horizontal-relative:char;mso-position-vertical-relative:line" coordsize="53903,223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">
                <v:shape id="Picture 1120" o:spid="_x0000_s1629" type="#_x0000_t75" style="position:absolute;width:53903;height:2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">
                  <v:imagedata r:id="rId591" o:title=""/>
                </v:shape>
                <v:shape id="Picture 1122" o:spid="_x0000_s1630" type="#_x0000_t75" style="position:absolute;left:640;top:640;width:52120;height:20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">
                  <v:imagedata r:id="rId592" o:title=""/>
                </v:shape>
                <v:shape id="Shape 1123" o:spid="_x0000_s1631" style="position:absolute;left:449;top:449;width:52502;height:20970;visibility:visible;mso-wrap-style:square;v-text-anchor:top" coordsize="5250180,2097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" path="m,2097024r5250180,l5250180,,,,,2097024xe" filled="f" strokeweight="3pt">
                  <v:stroke miterlimit="83231f" joinstyle="miter" endcap="square"/>
                  <v:path arrowok="t" textboxrect="0,0,5250180,2097024"/>
                </v:shape>
                <v:shape id="Shape 8340" o:spid="_x0000_s1632" style="position:absolute;left:48661;top:1722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" path="m,l411480,r,402336l,402336,,e" stroked="f" strokeweight="0">
                  <v:stroke miterlimit="83231f" joinstyle="miter" endcap="square"/>
                  <v:path arrowok="t" textboxrect="0,0,411480,402336"/>
                </v:shape>
                <v:shape id="Shape 1125" o:spid="_x0000_s1633" style="position:absolute;left:48661;top:17221;width:4115;height:4023;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" path="m,402336r411480,l411480,,,,,402336xe" filled="f" strokeweight=".96pt">
                  <v:stroke miterlimit="83231f" joinstyle="miter"/>
                  <v:path arrowok="t" textboxrect="0,0,411480,402336"/>
                </v:shape>
                <v:rect id="Rectangle 1126" o:spid="_x0000_s1634" style="position:absolute;left:49588;top:18036;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" filled="f" stroked="f">
                  <v:textbox inset="0,0,0,0">
                    <w:txbxContent>
                      <w:p w14:paraId="55817A07" w14:textId="77777777" w:rsidR="001C016E" w:rsidRDefault="001C016E" w:rsidP="001C016E">
                        <w:r>
                          <w:rPr>
                            <w:rFonts w:ascii="Times New Roman" w:eastAsia="Times New Roman" w:hAnsi="Times New Roman"/>
                            <w:b/>
                            <w:sz w:val="36"/>
                          </w:rPr>
                          <w:t>63</w:t>
                        </w:r>
                      </w:p>
                    </w:txbxContent>
                  </v:textbox>
                </v:rect>
                <w10:anchorlock/>
              </v:group>
            </w:pict>
          </mc:Fallback>
        </mc:AlternateContent>
      </w:r>
    </w:p>
    <w:p w14:paraId="7535B3FC" w14:textId="77777777" w:rsidR="001C016E" w:rsidRDefault="001C016E" w:rsidP="001C016E">
      <w:pPr>
        <w:spacing w:after="0"/>
        <w:ind w:left="-245" w:right="-324"/>
      </w:pPr>
      <w:r>
        <w:rPr>
          <w:noProof/>
        </w:rPr>
        <mc:AlternateContent>
          <mc:Choice Requires="wpg">
            <w:drawing>
              <wp:inline distT="0" distB="0" distL="0" distR="0" wp14:anchorId="38A7B14E" wp14:editId="413D2715">
                <wp:extent cx="5390388" cy="2151888"/>
                <wp:effectExtent l="0" t="0" r="6985" b="6350"/>
                <wp:docPr id="7758" name="Group 7758"/>
                <wp:cNvGraphicFramePr/>
                <a:graphic xmlns:a="http://schemas.openxmlformats.org/drawingml/2006/main">
                  <a:graphicData uri="http://schemas.microsoft.com/office/word/2010/wordprocessingGroup">
                    <wpg:wgp>
                      <wpg:cNvGrpSpPr/>
                      <wpg:grpSpPr>
                        <a:xfrm>
                          <a:off x="0" y="0"/>
                          <a:ext cx="5390388" cy="2151888"/>
                          <a:chOff x="0" y="0"/>
                          <a:chExt cx="5390388" cy="2151888"/>
                        </a:xfrm>
                      </wpg:grpSpPr>
                      <pic:pic xmlns:pic="http://schemas.openxmlformats.org/drawingml/2006/picture">
                        <pic:nvPicPr>
                          <pic:cNvPr id="1128" name="Picture 1128"/>
                          <pic:cNvPicPr/>
                        </pic:nvPicPr>
                        <pic:blipFill>
                          <a:blip r:embed="rId593"/>
                          <a:stretch>
                            <a:fillRect/>
                          </a:stretch>
                        </pic:blipFill>
                        <pic:spPr>
                          <a:xfrm>
                            <a:off x="0" y="0"/>
                            <a:ext cx="5390388" cy="2151888"/>
                          </a:xfrm>
                          <a:prstGeom prst="rect">
                            <a:avLst/>
                          </a:prstGeom>
                        </pic:spPr>
                      </pic:pic>
                      <pic:pic xmlns:pic="http://schemas.openxmlformats.org/drawingml/2006/picture">
                        <pic:nvPicPr>
                          <pic:cNvPr id="1130" name="Picture 1130"/>
                          <pic:cNvPicPr/>
                        </pic:nvPicPr>
                        <pic:blipFill>
                          <a:blip r:embed="rId594"/>
                          <a:stretch>
                            <a:fillRect/>
                          </a:stretch>
                        </pic:blipFill>
                        <pic:spPr>
                          <a:xfrm>
                            <a:off x="64008" y="64008"/>
                            <a:ext cx="5212081" cy="1973580"/>
                          </a:xfrm>
                          <a:prstGeom prst="rect">
                            <a:avLst/>
                          </a:prstGeom>
                        </pic:spPr>
                      </pic:pic>
                      <wps:wsp>
                        <wps:cNvPr id="1131" name="Shape 1131"/>
                        <wps:cNvSpPr/>
                        <wps:spPr>
                          <a:xfrm>
                            <a:off x="44958" y="44958"/>
                            <a:ext cx="5250180" cy="2011680"/>
                          </a:xfrm>
                          <a:custGeom>
                            <a:avLst/>
                            <a:gdLst/>
                            <a:ahLst/>
                            <a:cxnLst/>
                            <a:rect l="0" t="0" r="0" b="0"/>
                            <a:pathLst>
                              <a:path w="5250180" h="2011680">
                                <a:moveTo>
                                  <a:pt x="0" y="2011680"/>
                                </a:moveTo>
                                <a:lnTo>
                                  <a:pt x="5250180" y="2011680"/>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41" name="Shape 8341"/>
                        <wps:cNvSpPr/>
                        <wps:spPr>
                          <a:xfrm>
                            <a:off x="4852416" y="1618488"/>
                            <a:ext cx="411480" cy="402336"/>
                          </a:xfrm>
                          <a:custGeom>
                            <a:avLst/>
                            <a:gdLst/>
                            <a:ahLst/>
                            <a:cxnLst/>
                            <a:rect l="0" t="0" r="0" b="0"/>
                            <a:pathLst>
                              <a:path w="411480" h="402336">
                                <a:moveTo>
                                  <a:pt x="0" y="0"/>
                                </a:moveTo>
                                <a:lnTo>
                                  <a:pt x="411480" y="0"/>
                                </a:lnTo>
                                <a:lnTo>
                                  <a:pt x="411480"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133" name="Shape 1133"/>
                        <wps:cNvSpPr/>
                        <wps:spPr>
                          <a:xfrm>
                            <a:off x="4852416" y="1618488"/>
                            <a:ext cx="411480" cy="402336"/>
                          </a:xfrm>
                          <a:custGeom>
                            <a:avLst/>
                            <a:gdLst/>
                            <a:ahLst/>
                            <a:cxnLst/>
                            <a:rect l="0" t="0" r="0" b="0"/>
                            <a:pathLst>
                              <a:path w="411480" h="402336">
                                <a:moveTo>
                                  <a:pt x="0" y="402336"/>
                                </a:moveTo>
                                <a:lnTo>
                                  <a:pt x="411480" y="402336"/>
                                </a:lnTo>
                                <a:lnTo>
                                  <a:pt x="411480"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134" name="Rectangle 1134"/>
                        <wps:cNvSpPr/>
                        <wps:spPr>
                          <a:xfrm>
                            <a:off x="4944745" y="1700428"/>
                            <a:ext cx="304443" cy="336570"/>
                          </a:xfrm>
                          <a:prstGeom prst="rect">
                            <a:avLst/>
                          </a:prstGeom>
                          <a:ln>
                            <a:noFill/>
                          </a:ln>
                        </wps:spPr>
                        <wps:txbx>
                          <w:txbxContent>
                            <w:p w14:paraId="63333169" w14:textId="77777777" w:rsidR="001C016E" w:rsidRDefault="001C016E" w:rsidP="001C016E">
                              <w:r>
                                <w:rPr>
                                  <w:rFonts w:ascii="Times New Roman" w:eastAsia="Times New Roman" w:hAnsi="Times New Roman"/>
                                  <w:b/>
                                  <w:sz w:val="36"/>
                                </w:rPr>
                                <w:t>64</w:t>
                              </w:r>
                            </w:p>
                          </w:txbxContent>
                        </wps:txbx>
                        <wps:bodyPr horzOverflow="overflow" vert="horz" lIns="0" tIns="0" rIns="0" bIns="0" rtlCol="0">
                          <a:noAutofit/>
                        </wps:bodyPr>
                      </wps:wsp>
                    </wpg:wgp>
                  </a:graphicData>
                </a:graphic>
              </wp:inline>
            </w:drawing>
          </mc:Choice>
          <mc:Fallback>
            <w:pict>
              <v:group w14:anchorId="38A7B14E" id="Group 7758" o:spid="_x0000_s1635" style="width:424.45pt;height:169.45pt;mso-position-horizontal-relative:char;mso-position-vertical-relative:line" coordsize="53903,215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&#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">
                <v:shape id="Picture 1128" o:spid="_x0000_s1636" type="#_x0000_t75" style="position:absolute;width:53903;height:2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">
                  <v:imagedata r:id="rId595" o:title=""/>
                </v:shape>
                <v:shape id="Picture 1130" o:spid="_x0000_s1637" type="#_x0000_t75" style="position:absolute;left:640;top:640;width:52120;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">
                  <v:imagedata r:id="rId596" o:title=""/>
                </v:shape>
                <v:shape id="Shape 1131" o:spid="_x0000_s1638" style="position:absolute;left:449;top:449;width:52502;height:20117;visibility:visible;mso-wrap-style:square;v-text-anchor:top" coordsize="5250180,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" path="m,2011680r5250180,l5250180,,,,,2011680xe" filled="f" strokeweight="3pt">
                  <v:stroke miterlimit="83231f" joinstyle="miter" endcap="square"/>
                  <v:path arrowok="t" textboxrect="0,0,5250180,2011680"/>
                </v:shape>
                <v:shape id="Shape 8341" o:spid="_x0000_s1639" style="position:absolute;left:48524;top:16184;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" path="m,l411480,r,402336l,402336,,e" stroked="f" strokeweight="0">
                  <v:stroke miterlimit="83231f" joinstyle="miter" endcap="square"/>
                  <v:path arrowok="t" textboxrect="0,0,411480,402336"/>
                </v:shape>
                <v:shape id="Shape 1133" o:spid="_x0000_s1640" style="position:absolute;left:48524;top:16184;width:4114;height:4024;visibility:visible;mso-wrap-style:square;v-text-anchor:top" coordsize="411480,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" path="m,402336r411480,l411480,,,,,402336xe" filled="f" strokeweight=".96pt">
                  <v:stroke miterlimit="83231f" joinstyle="miter"/>
                  <v:path arrowok="t" textboxrect="0,0,411480,402336"/>
                </v:shape>
                <v:rect id="Rectangle 1134" o:spid="_x0000_s1641" style="position:absolute;left:49447;top:17004;width:304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mqxQAAAN0AAAAPAAAAZHJzL2Rvd25yZXYueG1sRE9Na8JA&#10;EL0X/A/LCN7qRi0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uHWmqxQAAAN0AAAAP&#10;AAAAAAAAAAAAAAAAAAcCAABkcnMvZG93bnJldi54bWxQSwUGAAAAAAMAAwC3AAAA+QIAAAAA&#10;" filled="f" stroked="f">
                  <v:textbox inset="0,0,0,0">
                    <w:txbxContent>
                      <w:p w14:paraId="63333169" w14:textId="77777777" w:rsidR="001C016E" w:rsidRDefault="001C016E" w:rsidP="001C016E">
                        <w:r>
                          <w:rPr>
                            <w:rFonts w:ascii="Times New Roman" w:eastAsia="Times New Roman" w:hAnsi="Times New Roman"/>
                            <w:b/>
                            <w:sz w:val="36"/>
                          </w:rPr>
                          <w:t>64</w:t>
                        </w:r>
                      </w:p>
                    </w:txbxContent>
                  </v:textbox>
                </v:rect>
                <w10:anchorlock/>
              </v:group>
            </w:pict>
          </mc:Fallback>
        </mc:AlternateContent>
      </w:r>
    </w:p>
    <w:p w14:paraId="174DC400" w14:textId="77777777" w:rsidR="001C016E" w:rsidRDefault="001C016E" w:rsidP="00D6770B">
      <w:pPr>
        <w:tabs>
          <w:tab w:val="left" w:pos="1922"/>
        </w:tabs>
        <w:rPr>
          <w:bCs/>
          <w:iCs/>
          <w:sz w:val="28"/>
          <w:szCs w:val="28"/>
        </w:rPr>
      </w:pPr>
    </w:p>
    <w:p w14:paraId="70CABB7C" w14:textId="77777777" w:rsidR="001C016E" w:rsidRDefault="001C016E" w:rsidP="00D6770B">
      <w:pPr>
        <w:tabs>
          <w:tab w:val="left" w:pos="1922"/>
        </w:tabs>
        <w:rPr>
          <w:bCs/>
          <w:iCs/>
          <w:sz w:val="28"/>
          <w:szCs w:val="28"/>
        </w:rPr>
      </w:pPr>
    </w:p>
    <w:p w14:paraId="62404728" w14:textId="77777777" w:rsidR="001C016E" w:rsidRDefault="001C016E" w:rsidP="00D6770B">
      <w:pPr>
        <w:tabs>
          <w:tab w:val="left" w:pos="1922"/>
        </w:tabs>
        <w:rPr>
          <w:bCs/>
          <w:iCs/>
          <w:sz w:val="28"/>
          <w:szCs w:val="28"/>
        </w:rPr>
      </w:pPr>
    </w:p>
    <w:p w14:paraId="4FFD18A3" w14:textId="77777777" w:rsidR="001C016E" w:rsidRDefault="001C016E" w:rsidP="00D6770B">
      <w:pPr>
        <w:tabs>
          <w:tab w:val="left" w:pos="1922"/>
        </w:tabs>
        <w:rPr>
          <w:bCs/>
          <w:iCs/>
          <w:sz w:val="28"/>
          <w:szCs w:val="28"/>
        </w:rPr>
      </w:pPr>
    </w:p>
    <w:p w14:paraId="13D80821" w14:textId="77777777" w:rsidR="001C016E" w:rsidRDefault="001C016E" w:rsidP="00D6770B">
      <w:pPr>
        <w:tabs>
          <w:tab w:val="left" w:pos="1922"/>
        </w:tabs>
        <w:rPr>
          <w:bCs/>
          <w:iCs/>
          <w:sz w:val="28"/>
          <w:szCs w:val="28"/>
        </w:rPr>
      </w:pPr>
    </w:p>
    <w:p w14:paraId="17FC51E2" w14:textId="77777777" w:rsidR="001C016E" w:rsidRDefault="001C016E" w:rsidP="00D6770B">
      <w:pPr>
        <w:tabs>
          <w:tab w:val="left" w:pos="1922"/>
        </w:tabs>
        <w:rPr>
          <w:bCs/>
          <w:iCs/>
          <w:sz w:val="28"/>
          <w:szCs w:val="28"/>
        </w:rPr>
      </w:pPr>
    </w:p>
    <w:p w14:paraId="70066ABD" w14:textId="77777777" w:rsidR="001C016E" w:rsidRDefault="001C016E" w:rsidP="00D6770B">
      <w:pPr>
        <w:tabs>
          <w:tab w:val="left" w:pos="1922"/>
        </w:tabs>
        <w:rPr>
          <w:bCs/>
          <w:iCs/>
          <w:sz w:val="28"/>
          <w:szCs w:val="28"/>
        </w:rPr>
      </w:pPr>
    </w:p>
    <w:p w14:paraId="5F29FC2D" w14:textId="77777777" w:rsidR="001C016E" w:rsidRDefault="001C016E" w:rsidP="00D6770B">
      <w:pPr>
        <w:tabs>
          <w:tab w:val="left" w:pos="1922"/>
        </w:tabs>
        <w:rPr>
          <w:bCs/>
          <w:iCs/>
          <w:sz w:val="28"/>
          <w:szCs w:val="28"/>
        </w:rPr>
      </w:pPr>
    </w:p>
    <w:p w14:paraId="170C9CDC" w14:textId="77777777" w:rsidR="001C016E" w:rsidRDefault="001C016E" w:rsidP="00D6770B">
      <w:pPr>
        <w:tabs>
          <w:tab w:val="left" w:pos="1922"/>
        </w:tabs>
        <w:rPr>
          <w:bCs/>
          <w:iCs/>
          <w:sz w:val="28"/>
          <w:szCs w:val="28"/>
        </w:rPr>
      </w:pPr>
    </w:p>
    <w:p w14:paraId="0F3309B4" w14:textId="77777777" w:rsidR="001C016E" w:rsidRDefault="001C016E" w:rsidP="00D6770B">
      <w:pPr>
        <w:tabs>
          <w:tab w:val="left" w:pos="1922"/>
        </w:tabs>
        <w:rPr>
          <w:bCs/>
          <w:iCs/>
          <w:sz w:val="28"/>
          <w:szCs w:val="28"/>
        </w:rPr>
      </w:pPr>
    </w:p>
    <w:p w14:paraId="2FD3C373" w14:textId="77777777" w:rsidR="001C016E" w:rsidRDefault="001C016E" w:rsidP="00D6770B">
      <w:pPr>
        <w:tabs>
          <w:tab w:val="left" w:pos="1922"/>
        </w:tabs>
        <w:rPr>
          <w:bCs/>
          <w:iCs/>
          <w:sz w:val="28"/>
          <w:szCs w:val="28"/>
        </w:rPr>
      </w:pPr>
    </w:p>
    <w:p w14:paraId="3BF2F08F" w14:textId="77777777" w:rsidR="002A06B8" w:rsidRDefault="002A06B8" w:rsidP="00D6770B">
      <w:pPr>
        <w:tabs>
          <w:tab w:val="left" w:pos="1922"/>
        </w:tabs>
        <w:rPr>
          <w:rFonts w:ascii="Times New Roman" w:eastAsia="Times New Roman" w:hAnsi="Times New Roman"/>
          <w:b/>
          <w:sz w:val="36"/>
        </w:rPr>
      </w:pPr>
    </w:p>
    <w:p w14:paraId="08EC5F82" w14:textId="77777777" w:rsidR="002A06B8" w:rsidRDefault="002A06B8" w:rsidP="00D6770B">
      <w:pPr>
        <w:tabs>
          <w:tab w:val="left" w:pos="1922"/>
        </w:tabs>
        <w:rPr>
          <w:rFonts w:ascii="Times New Roman" w:eastAsia="Times New Roman" w:hAnsi="Times New Roman"/>
          <w:b/>
          <w:sz w:val="36"/>
        </w:rPr>
      </w:pPr>
    </w:p>
    <w:p w14:paraId="22578D34" w14:textId="77777777" w:rsidR="002A06B8" w:rsidRDefault="002A06B8" w:rsidP="00D6770B">
      <w:pPr>
        <w:tabs>
          <w:tab w:val="left" w:pos="1922"/>
        </w:tabs>
        <w:rPr>
          <w:rFonts w:ascii="Times New Roman" w:eastAsia="Times New Roman" w:hAnsi="Times New Roman"/>
          <w:b/>
          <w:sz w:val="36"/>
        </w:rPr>
      </w:pPr>
    </w:p>
    <w:p w14:paraId="4DF814BC" w14:textId="6F18B7FE" w:rsidR="001C016E" w:rsidRDefault="001C016E" w:rsidP="00D6770B">
      <w:pPr>
        <w:tabs>
          <w:tab w:val="left" w:pos="1922"/>
        </w:tabs>
        <w:rPr>
          <w:bCs/>
          <w:iCs/>
          <w:sz w:val="28"/>
          <w:szCs w:val="28"/>
        </w:rPr>
      </w:pPr>
      <w:r>
        <w:rPr>
          <w:noProof/>
        </w:rPr>
        <mc:AlternateContent>
          <mc:Choice Requires="wpg">
            <w:drawing>
              <wp:inline distT="0" distB="0" distL="0" distR="0" wp14:anchorId="4E075AF1" wp14:editId="0B38B0BC">
                <wp:extent cx="5390388" cy="3796284"/>
                <wp:effectExtent l="0" t="0" r="0" b="0"/>
                <wp:docPr id="7742" name="Group 7742"/>
                <wp:cNvGraphicFramePr/>
                <a:graphic xmlns:a="http://schemas.openxmlformats.org/drawingml/2006/main">
                  <a:graphicData uri="http://schemas.microsoft.com/office/word/2010/wordprocessingGroup">
                    <wpg:wgp>
                      <wpg:cNvGrpSpPr/>
                      <wpg:grpSpPr>
                        <a:xfrm>
                          <a:off x="0" y="0"/>
                          <a:ext cx="5390388" cy="3796284"/>
                          <a:chOff x="0" y="0"/>
                          <a:chExt cx="5390388" cy="3796284"/>
                        </a:xfrm>
                      </wpg:grpSpPr>
                      <pic:pic xmlns:pic="http://schemas.openxmlformats.org/drawingml/2006/picture">
                        <pic:nvPicPr>
                          <pic:cNvPr id="1139" name="Picture 1139"/>
                          <pic:cNvPicPr/>
                        </pic:nvPicPr>
                        <pic:blipFill>
                          <a:blip r:embed="rId597"/>
                          <a:stretch>
                            <a:fillRect/>
                          </a:stretch>
                        </pic:blipFill>
                        <pic:spPr>
                          <a:xfrm>
                            <a:off x="0" y="0"/>
                            <a:ext cx="5390388" cy="3796284"/>
                          </a:xfrm>
                          <a:prstGeom prst="rect">
                            <a:avLst/>
                          </a:prstGeom>
                        </pic:spPr>
                      </pic:pic>
                      <pic:pic xmlns:pic="http://schemas.openxmlformats.org/drawingml/2006/picture">
                        <pic:nvPicPr>
                          <pic:cNvPr id="1141" name="Picture 1141"/>
                          <pic:cNvPicPr/>
                        </pic:nvPicPr>
                        <pic:blipFill>
                          <a:blip r:embed="rId598"/>
                          <a:stretch>
                            <a:fillRect/>
                          </a:stretch>
                        </pic:blipFill>
                        <pic:spPr>
                          <a:xfrm>
                            <a:off x="64008" y="64008"/>
                            <a:ext cx="5212080" cy="3617976"/>
                          </a:xfrm>
                          <a:prstGeom prst="rect">
                            <a:avLst/>
                          </a:prstGeom>
                        </pic:spPr>
                      </pic:pic>
                      <wps:wsp>
                        <wps:cNvPr id="1142" name="Shape 1142"/>
                        <wps:cNvSpPr/>
                        <wps:spPr>
                          <a:xfrm>
                            <a:off x="44958" y="44958"/>
                            <a:ext cx="5250180" cy="3656076"/>
                          </a:xfrm>
                          <a:custGeom>
                            <a:avLst/>
                            <a:gdLst/>
                            <a:ahLst/>
                            <a:cxnLst/>
                            <a:rect l="0" t="0" r="0" b="0"/>
                            <a:pathLst>
                              <a:path w="5250180" h="3656076">
                                <a:moveTo>
                                  <a:pt x="0" y="3656076"/>
                                </a:moveTo>
                                <a:lnTo>
                                  <a:pt x="5250180" y="3656076"/>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s:wsp>
                        <wps:cNvPr id="8342" name="Shape 8342"/>
                        <wps:cNvSpPr/>
                        <wps:spPr>
                          <a:xfrm>
                            <a:off x="2318004" y="15241"/>
                            <a:ext cx="413004" cy="402336"/>
                          </a:xfrm>
                          <a:custGeom>
                            <a:avLst/>
                            <a:gdLst/>
                            <a:ahLst/>
                            <a:cxnLst/>
                            <a:rect l="0" t="0" r="0" b="0"/>
                            <a:pathLst>
                              <a:path w="413004" h="402336">
                                <a:moveTo>
                                  <a:pt x="0" y="0"/>
                                </a:moveTo>
                                <a:lnTo>
                                  <a:pt x="413004" y="0"/>
                                </a:lnTo>
                                <a:lnTo>
                                  <a:pt x="413004" y="402336"/>
                                </a:lnTo>
                                <a:lnTo>
                                  <a:pt x="0" y="402336"/>
                                </a:lnTo>
                                <a:lnTo>
                                  <a:pt x="0" y="0"/>
                                </a:lnTo>
                              </a:path>
                            </a:pathLst>
                          </a:custGeom>
                          <a:ln w="0" cap="sq">
                            <a:miter lim="127000"/>
                          </a:ln>
                        </wps:spPr>
                        <wps:style>
                          <a:lnRef idx="0">
                            <a:srgbClr val="000000">
                              <a:alpha val="0"/>
                            </a:srgbClr>
                          </a:lnRef>
                          <a:fillRef idx="1">
                            <a:srgbClr val="FFFFFF"/>
                          </a:fillRef>
                          <a:effectRef idx="0">
                            <a:scrgbClr r="0" g="0" b="0"/>
                          </a:effectRef>
                          <a:fontRef idx="none"/>
                        </wps:style>
                        <wps:bodyPr/>
                      </wps:wsp>
                      <wps:wsp>
                        <wps:cNvPr id="1144" name="Shape 1144"/>
                        <wps:cNvSpPr/>
                        <wps:spPr>
                          <a:xfrm>
                            <a:off x="2318004" y="15241"/>
                            <a:ext cx="413004" cy="402336"/>
                          </a:xfrm>
                          <a:custGeom>
                            <a:avLst/>
                            <a:gdLst/>
                            <a:ahLst/>
                            <a:cxnLst/>
                            <a:rect l="0" t="0" r="0" b="0"/>
                            <a:pathLst>
                              <a:path w="413004" h="402336">
                                <a:moveTo>
                                  <a:pt x="0" y="402336"/>
                                </a:moveTo>
                                <a:lnTo>
                                  <a:pt x="413004" y="402336"/>
                                </a:lnTo>
                                <a:lnTo>
                                  <a:pt x="413004" y="0"/>
                                </a:lnTo>
                                <a:lnTo>
                                  <a:pt x="0" y="0"/>
                                </a:lnTo>
                                <a:close/>
                              </a:path>
                            </a:pathLst>
                          </a:custGeom>
                          <a:ln w="12192" cap="flat">
                            <a:miter lim="127000"/>
                          </a:ln>
                        </wps:spPr>
                        <wps:style>
                          <a:lnRef idx="1">
                            <a:srgbClr val="000000"/>
                          </a:lnRef>
                          <a:fillRef idx="0">
                            <a:srgbClr val="000000">
                              <a:alpha val="0"/>
                            </a:srgbClr>
                          </a:fillRef>
                          <a:effectRef idx="0">
                            <a:scrgbClr r="0" g="0" b="0"/>
                          </a:effectRef>
                          <a:fontRef idx="none"/>
                        </wps:style>
                        <wps:bodyPr/>
                      </wps:wsp>
                      <wps:wsp>
                        <wps:cNvPr id="1145" name="Rectangle 1145"/>
                        <wps:cNvSpPr/>
                        <wps:spPr>
                          <a:xfrm>
                            <a:off x="2410714" y="96799"/>
                            <a:ext cx="304038" cy="336571"/>
                          </a:xfrm>
                          <a:prstGeom prst="rect">
                            <a:avLst/>
                          </a:prstGeom>
                          <a:ln>
                            <a:noFill/>
                          </a:ln>
                        </wps:spPr>
                        <wps:txbx>
                          <w:txbxContent>
                            <w:p w14:paraId="6517DFE2" w14:textId="77777777" w:rsidR="001C016E" w:rsidRDefault="001C016E" w:rsidP="001C016E">
                              <w:r>
                                <w:rPr>
                                  <w:rFonts w:ascii="Times New Roman" w:eastAsia="Times New Roman" w:hAnsi="Times New Roman"/>
                                  <w:b/>
                                  <w:sz w:val="36"/>
                                </w:rPr>
                                <w:t>65</w:t>
                              </w:r>
                            </w:p>
                          </w:txbxContent>
                        </wps:txbx>
                        <wps:bodyPr horzOverflow="overflow" vert="horz" lIns="0" tIns="0" rIns="0" bIns="0" rtlCol="0">
                          <a:noAutofit/>
                        </wps:bodyPr>
                      </wps:wsp>
                    </wpg:wgp>
                  </a:graphicData>
                </a:graphic>
              </wp:inline>
            </w:drawing>
          </mc:Choice>
          <mc:Fallback>
            <w:pict>
              <v:group w14:anchorId="4E075AF1" id="Group 7742" o:spid="_x0000_s1642" style="width:424.45pt;height:298.9pt;mso-position-horizontal-relative:char;mso-position-vertical-relative:line" coordsize="53903,379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">
                <v:shape id="Picture 1139" o:spid="_x0000_s1643" type="#_x0000_t75" style="position:absolute;width:53903;height:3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">
                  <v:imagedata r:id="rId599" o:title=""/>
                </v:shape>
                <v:shape id="Picture 1141" o:spid="_x0000_s1644" type="#_x0000_t75" style="position:absolute;left:640;top:640;width:52120;height:3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">
                  <v:imagedata r:id="rId600" o:title=""/>
                </v:shape>
                <v:shape id="Shape 1142" o:spid="_x0000_s1645" style="position:absolute;left:449;top:449;width:52502;height:36561;visibility:visible;mso-wrap-style:square;v-text-anchor:top" coordsize="5250180,3656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" path="m,3656076r5250180,l5250180,,,,,3656076xe" filled="f" strokeweight="3pt">
                  <v:stroke miterlimit="83231f" joinstyle="miter" endcap="square"/>
                  <v:path arrowok="t" textboxrect="0,0,5250180,3656076"/>
                </v:shape>
                <v:shape id="Shape 8342" o:spid="_x0000_s1646" style="position:absolute;left:23180;top:15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" path="m,l413004,r,402336l,402336,,e" stroked="f" strokeweight="0">
                  <v:stroke miterlimit="83231f" joinstyle="miter" endcap="square"/>
                  <v:path arrowok="t" textboxrect="0,0,413004,402336"/>
                </v:shape>
                <v:shape id="Shape 1144" o:spid="_x0000_s1647" style="position:absolute;left:23180;top:152;width:4130;height:4023;visibility:visible;mso-wrap-style:square;v-text-anchor:top" coordsize="413004,402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" path="m,402336r413004,l413004,,,,,402336xe" filled="f" strokeweight=".96pt">
                  <v:stroke miterlimit="83231f" joinstyle="miter"/>
                  <v:path arrowok="t" textboxrect="0,0,413004,402336"/>
                </v:shape>
                <v:rect id="Rectangle 1145" o:spid="_x0000_s1648" style="position:absolute;left:24107;top:967;width:304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9MxQAAAN0AAAAPAAAAZHJzL2Rvd25yZXYueG1sRE9Na8JA&#10;EL0X/A/LCN7qRrE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ZV79MxQAAAN0AAAAP&#10;AAAAAAAAAAAAAAAAAAcCAABkcnMvZG93bnJldi54bWxQSwUGAAAAAAMAAwC3AAAA+QIAAAAA&#10;" filled="f" stroked="f">
                  <v:textbox inset="0,0,0,0">
                    <w:txbxContent>
                      <w:p w14:paraId="6517DFE2" w14:textId="77777777" w:rsidR="001C016E" w:rsidRDefault="001C016E" w:rsidP="001C016E">
                        <w:r>
                          <w:rPr>
                            <w:rFonts w:ascii="Times New Roman" w:eastAsia="Times New Roman" w:hAnsi="Times New Roman"/>
                            <w:b/>
                            <w:sz w:val="36"/>
                          </w:rPr>
                          <w:t>65</w:t>
                        </w:r>
                      </w:p>
                    </w:txbxContent>
                  </v:textbox>
                </v:rect>
                <w10:anchorlock/>
              </v:group>
            </w:pict>
          </mc:Fallback>
        </mc:AlternateContent>
      </w:r>
    </w:p>
    <w:p w14:paraId="5DD04780" w14:textId="77777777" w:rsidR="001C016E" w:rsidRDefault="001C016E" w:rsidP="00D6770B">
      <w:pPr>
        <w:tabs>
          <w:tab w:val="left" w:pos="1922"/>
        </w:tabs>
        <w:rPr>
          <w:bCs/>
          <w:iCs/>
          <w:sz w:val="28"/>
          <w:szCs w:val="28"/>
        </w:rPr>
      </w:pPr>
    </w:p>
    <w:p w14:paraId="1CE26227" w14:textId="77777777" w:rsidR="001C016E" w:rsidRDefault="001C016E" w:rsidP="00D6770B">
      <w:pPr>
        <w:tabs>
          <w:tab w:val="left" w:pos="1922"/>
        </w:tabs>
        <w:rPr>
          <w:bCs/>
          <w:iCs/>
          <w:sz w:val="28"/>
          <w:szCs w:val="28"/>
        </w:rPr>
      </w:pPr>
    </w:p>
    <w:p w14:paraId="1EEDA481" w14:textId="77777777" w:rsidR="001C016E" w:rsidRDefault="001C016E" w:rsidP="00D6770B">
      <w:pPr>
        <w:tabs>
          <w:tab w:val="left" w:pos="1922"/>
        </w:tabs>
        <w:rPr>
          <w:bCs/>
          <w:iCs/>
          <w:sz w:val="28"/>
          <w:szCs w:val="28"/>
        </w:rPr>
      </w:pPr>
    </w:p>
    <w:p w14:paraId="50B2C374" w14:textId="77777777" w:rsidR="001C016E" w:rsidRDefault="001C016E" w:rsidP="00D6770B">
      <w:pPr>
        <w:tabs>
          <w:tab w:val="left" w:pos="1922"/>
        </w:tabs>
        <w:rPr>
          <w:bCs/>
          <w:iCs/>
          <w:sz w:val="28"/>
          <w:szCs w:val="28"/>
        </w:rPr>
      </w:pPr>
    </w:p>
    <w:p w14:paraId="3C5257FB" w14:textId="77777777" w:rsidR="001C016E" w:rsidRDefault="001C016E" w:rsidP="00D6770B">
      <w:pPr>
        <w:tabs>
          <w:tab w:val="left" w:pos="1922"/>
        </w:tabs>
        <w:rPr>
          <w:bCs/>
          <w:iCs/>
          <w:sz w:val="28"/>
          <w:szCs w:val="28"/>
        </w:rPr>
      </w:pPr>
    </w:p>
    <w:p w14:paraId="09C043ED" w14:textId="77777777" w:rsidR="001C016E" w:rsidRDefault="001C016E" w:rsidP="00D6770B">
      <w:pPr>
        <w:tabs>
          <w:tab w:val="left" w:pos="1922"/>
        </w:tabs>
        <w:rPr>
          <w:bCs/>
          <w:iCs/>
          <w:sz w:val="28"/>
          <w:szCs w:val="28"/>
        </w:rPr>
      </w:pPr>
    </w:p>
    <w:p w14:paraId="388D4279" w14:textId="77777777" w:rsidR="001C016E" w:rsidRDefault="001C016E" w:rsidP="00D6770B">
      <w:pPr>
        <w:tabs>
          <w:tab w:val="left" w:pos="1922"/>
        </w:tabs>
        <w:rPr>
          <w:bCs/>
          <w:iCs/>
          <w:sz w:val="28"/>
          <w:szCs w:val="28"/>
        </w:rPr>
      </w:pPr>
    </w:p>
    <w:p w14:paraId="7DE6DE0E" w14:textId="77777777" w:rsidR="001C016E" w:rsidRDefault="001C016E" w:rsidP="00D6770B">
      <w:pPr>
        <w:tabs>
          <w:tab w:val="left" w:pos="1922"/>
        </w:tabs>
        <w:rPr>
          <w:bCs/>
          <w:iCs/>
          <w:sz w:val="28"/>
          <w:szCs w:val="28"/>
        </w:rPr>
      </w:pPr>
    </w:p>
    <w:p w14:paraId="1804B335" w14:textId="77777777" w:rsidR="001C016E" w:rsidRDefault="001C016E" w:rsidP="00D6770B">
      <w:pPr>
        <w:tabs>
          <w:tab w:val="left" w:pos="1922"/>
        </w:tabs>
        <w:rPr>
          <w:bCs/>
          <w:iCs/>
          <w:sz w:val="28"/>
          <w:szCs w:val="28"/>
        </w:rPr>
      </w:pPr>
    </w:p>
    <w:p w14:paraId="631453E3" w14:textId="77777777" w:rsidR="001C016E" w:rsidRDefault="001C016E" w:rsidP="00D6770B">
      <w:pPr>
        <w:tabs>
          <w:tab w:val="left" w:pos="1922"/>
        </w:tabs>
        <w:rPr>
          <w:bCs/>
          <w:iCs/>
          <w:sz w:val="28"/>
          <w:szCs w:val="28"/>
        </w:rPr>
      </w:pPr>
    </w:p>
    <w:p w14:paraId="2D854283" w14:textId="77777777" w:rsidR="001C016E" w:rsidRDefault="001C016E" w:rsidP="00D6770B">
      <w:pPr>
        <w:tabs>
          <w:tab w:val="left" w:pos="1922"/>
        </w:tabs>
        <w:rPr>
          <w:bCs/>
          <w:iCs/>
          <w:sz w:val="28"/>
          <w:szCs w:val="28"/>
        </w:rPr>
      </w:pPr>
    </w:p>
    <w:p w14:paraId="23D4C22A" w14:textId="77777777" w:rsidR="001C016E" w:rsidRDefault="001C016E" w:rsidP="00D6770B">
      <w:pPr>
        <w:tabs>
          <w:tab w:val="left" w:pos="1922"/>
        </w:tabs>
        <w:rPr>
          <w:bCs/>
          <w:iCs/>
          <w:sz w:val="28"/>
          <w:szCs w:val="28"/>
        </w:rPr>
      </w:pPr>
    </w:p>
    <w:p w14:paraId="78754D2B" w14:textId="77777777" w:rsidR="001C016E" w:rsidRDefault="001C016E" w:rsidP="00D6770B">
      <w:pPr>
        <w:tabs>
          <w:tab w:val="left" w:pos="1922"/>
        </w:tabs>
        <w:rPr>
          <w:bCs/>
          <w:iCs/>
          <w:sz w:val="28"/>
          <w:szCs w:val="28"/>
        </w:rPr>
      </w:pPr>
    </w:p>
    <w:p w14:paraId="73570505" w14:textId="77777777" w:rsidR="001C016E" w:rsidRDefault="001C016E" w:rsidP="00D6770B">
      <w:pPr>
        <w:tabs>
          <w:tab w:val="left" w:pos="1922"/>
        </w:tabs>
        <w:rPr>
          <w:bCs/>
          <w:iCs/>
          <w:sz w:val="28"/>
          <w:szCs w:val="28"/>
        </w:rPr>
      </w:pPr>
    </w:p>
    <w:p w14:paraId="32ADEF02" w14:textId="2CAB3439" w:rsidR="001C016E" w:rsidRDefault="001C016E" w:rsidP="00D6770B">
      <w:pPr>
        <w:tabs>
          <w:tab w:val="left" w:pos="1922"/>
        </w:tabs>
        <w:rPr>
          <w:bCs/>
          <w:iCs/>
          <w:sz w:val="28"/>
          <w:szCs w:val="28"/>
        </w:rPr>
      </w:pPr>
      <w:r>
        <w:rPr>
          <w:noProof/>
        </w:rPr>
        <mc:AlternateContent>
          <mc:Choice Requires="wpg">
            <w:drawing>
              <wp:inline distT="0" distB="0" distL="0" distR="0" wp14:anchorId="3EFF367D" wp14:editId="5FDA33B2">
                <wp:extent cx="5390388" cy="5286756"/>
                <wp:effectExtent l="0" t="0" r="0" b="0"/>
                <wp:docPr id="7477" name="Group 7477"/>
                <wp:cNvGraphicFramePr/>
                <a:graphic xmlns:a="http://schemas.openxmlformats.org/drawingml/2006/main">
                  <a:graphicData uri="http://schemas.microsoft.com/office/word/2010/wordprocessingGroup">
                    <wpg:wgp>
                      <wpg:cNvGrpSpPr/>
                      <wpg:grpSpPr>
                        <a:xfrm>
                          <a:off x="0" y="0"/>
                          <a:ext cx="5390388" cy="5286756"/>
                          <a:chOff x="0" y="0"/>
                          <a:chExt cx="5390388" cy="5286756"/>
                        </a:xfrm>
                      </wpg:grpSpPr>
                      <pic:pic xmlns:pic="http://schemas.openxmlformats.org/drawingml/2006/picture">
                        <pic:nvPicPr>
                          <pic:cNvPr id="1150" name="Picture 1150"/>
                          <pic:cNvPicPr/>
                        </pic:nvPicPr>
                        <pic:blipFill>
                          <a:blip r:embed="rId601"/>
                          <a:stretch>
                            <a:fillRect/>
                          </a:stretch>
                        </pic:blipFill>
                        <pic:spPr>
                          <a:xfrm>
                            <a:off x="0" y="0"/>
                            <a:ext cx="5390388" cy="5286756"/>
                          </a:xfrm>
                          <a:prstGeom prst="rect">
                            <a:avLst/>
                          </a:prstGeom>
                        </pic:spPr>
                      </pic:pic>
                      <pic:pic xmlns:pic="http://schemas.openxmlformats.org/drawingml/2006/picture">
                        <pic:nvPicPr>
                          <pic:cNvPr id="1152" name="Picture 1152"/>
                          <pic:cNvPicPr/>
                        </pic:nvPicPr>
                        <pic:blipFill>
                          <a:blip r:embed="rId602"/>
                          <a:stretch>
                            <a:fillRect/>
                          </a:stretch>
                        </pic:blipFill>
                        <pic:spPr>
                          <a:xfrm>
                            <a:off x="64008" y="64008"/>
                            <a:ext cx="5212081" cy="5108448"/>
                          </a:xfrm>
                          <a:prstGeom prst="rect">
                            <a:avLst/>
                          </a:prstGeom>
                        </pic:spPr>
                      </pic:pic>
                      <wps:wsp>
                        <wps:cNvPr id="1153" name="Shape 1153"/>
                        <wps:cNvSpPr/>
                        <wps:spPr>
                          <a:xfrm>
                            <a:off x="44958" y="44958"/>
                            <a:ext cx="5250180" cy="5146548"/>
                          </a:xfrm>
                          <a:custGeom>
                            <a:avLst/>
                            <a:gdLst/>
                            <a:ahLst/>
                            <a:cxnLst/>
                            <a:rect l="0" t="0" r="0" b="0"/>
                            <a:pathLst>
                              <a:path w="5250180" h="5146548">
                                <a:moveTo>
                                  <a:pt x="0" y="5146548"/>
                                </a:moveTo>
                                <a:lnTo>
                                  <a:pt x="5250180" y="5146548"/>
                                </a:lnTo>
                                <a:lnTo>
                                  <a:pt x="52501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D7B1A85" id="Group 7477" o:spid="_x0000_s1026" style="width:424.45pt;height:416.3pt;mso-position-horizontal-relative:char;mso-position-vertical-relative:line" coordsize="53903,528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">
                <v:shape id="Picture 1150" o:spid="_x0000_s1027" type="#_x0000_t75" style="position:absolute;width:53903;height:5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">
                  <v:imagedata r:id="rId603" o:title=""/>
                </v:shape>
                <v:shape id="Picture 1152" o:spid="_x0000_s1028" type="#_x0000_t75" style="position:absolute;left:640;top:640;width:52120;height:5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">
                  <v:imagedata r:id="rId604" o:title=""/>
                </v:shape>
                <v:shape id="Shape 1153" o:spid="_x0000_s1029" style="position:absolute;left:449;top:449;width:52502;height:51466;visibility:visible;mso-wrap-style:square;v-text-anchor:top" coordsize="5250180,514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" path="m,5146548r5250180,l5250180,,,,,5146548xe" filled="f" strokeweight="3pt">
                  <v:stroke miterlimit="83231f" joinstyle="miter" endcap="square"/>
                  <v:path arrowok="t" textboxrect="0,0,5250180,5146548"/>
                </v:shape>
                <w10:anchorlock/>
              </v:group>
            </w:pict>
          </mc:Fallback>
        </mc:AlternateContent>
      </w:r>
    </w:p>
    <w:p w14:paraId="5BDBF229" w14:textId="77777777" w:rsidR="001C016E" w:rsidRDefault="001C016E" w:rsidP="00D6770B">
      <w:pPr>
        <w:tabs>
          <w:tab w:val="left" w:pos="1922"/>
        </w:tabs>
        <w:rPr>
          <w:bCs/>
          <w:iCs/>
          <w:sz w:val="28"/>
          <w:szCs w:val="28"/>
        </w:rPr>
      </w:pPr>
    </w:p>
    <w:p w14:paraId="54856A4B" w14:textId="77777777" w:rsidR="001C016E" w:rsidRDefault="001C016E" w:rsidP="00D6770B">
      <w:pPr>
        <w:tabs>
          <w:tab w:val="left" w:pos="1922"/>
        </w:tabs>
        <w:rPr>
          <w:bCs/>
          <w:iCs/>
          <w:sz w:val="28"/>
          <w:szCs w:val="28"/>
        </w:rPr>
      </w:pPr>
    </w:p>
    <w:p w14:paraId="783CB2A9" w14:textId="77777777" w:rsidR="001C016E" w:rsidRDefault="001C016E" w:rsidP="00D6770B">
      <w:pPr>
        <w:tabs>
          <w:tab w:val="left" w:pos="1922"/>
        </w:tabs>
        <w:rPr>
          <w:bCs/>
          <w:iCs/>
          <w:sz w:val="28"/>
          <w:szCs w:val="28"/>
        </w:rPr>
      </w:pPr>
    </w:p>
    <w:p w14:paraId="2D62691B" w14:textId="77777777" w:rsidR="001C016E" w:rsidRDefault="001C016E" w:rsidP="00D6770B">
      <w:pPr>
        <w:tabs>
          <w:tab w:val="left" w:pos="1922"/>
        </w:tabs>
        <w:rPr>
          <w:bCs/>
          <w:iCs/>
          <w:sz w:val="28"/>
          <w:szCs w:val="28"/>
        </w:rPr>
      </w:pPr>
    </w:p>
    <w:p w14:paraId="11FF4044" w14:textId="77777777" w:rsidR="001C016E" w:rsidRDefault="001C016E" w:rsidP="00D6770B">
      <w:pPr>
        <w:tabs>
          <w:tab w:val="left" w:pos="1922"/>
        </w:tabs>
        <w:rPr>
          <w:bCs/>
          <w:iCs/>
          <w:sz w:val="28"/>
          <w:szCs w:val="28"/>
        </w:rPr>
      </w:pPr>
    </w:p>
    <w:p w14:paraId="2D025D95" w14:textId="77777777" w:rsidR="001C016E" w:rsidRDefault="001C016E" w:rsidP="00D6770B">
      <w:pPr>
        <w:tabs>
          <w:tab w:val="left" w:pos="1922"/>
        </w:tabs>
        <w:rPr>
          <w:bCs/>
          <w:iCs/>
          <w:sz w:val="28"/>
          <w:szCs w:val="28"/>
        </w:rPr>
      </w:pPr>
    </w:p>
    <w:p w14:paraId="2473E493" w14:textId="77777777" w:rsidR="001C016E" w:rsidRDefault="001C016E" w:rsidP="00D6770B">
      <w:pPr>
        <w:tabs>
          <w:tab w:val="left" w:pos="1922"/>
        </w:tabs>
        <w:rPr>
          <w:bCs/>
          <w:iCs/>
          <w:sz w:val="28"/>
          <w:szCs w:val="28"/>
        </w:rPr>
      </w:pPr>
    </w:p>
    <w:p w14:paraId="6BDC1B53" w14:textId="77777777" w:rsidR="001C016E" w:rsidRDefault="001C016E" w:rsidP="00D6770B">
      <w:pPr>
        <w:tabs>
          <w:tab w:val="left" w:pos="1922"/>
        </w:tabs>
        <w:rPr>
          <w:bCs/>
          <w:iCs/>
          <w:sz w:val="28"/>
          <w:szCs w:val="28"/>
        </w:rPr>
      </w:pPr>
    </w:p>
    <w:p w14:paraId="0ED23692" w14:textId="77777777" w:rsidR="001C016E" w:rsidRDefault="001C016E" w:rsidP="00D6770B">
      <w:pPr>
        <w:tabs>
          <w:tab w:val="left" w:pos="1922"/>
        </w:tabs>
        <w:rPr>
          <w:bCs/>
          <w:iCs/>
          <w:sz w:val="28"/>
          <w:szCs w:val="28"/>
        </w:rPr>
      </w:pPr>
    </w:p>
    <w:p w14:paraId="5FE0EF29" w14:textId="77777777" w:rsidR="001C016E" w:rsidRDefault="001C016E" w:rsidP="00D6770B">
      <w:pPr>
        <w:tabs>
          <w:tab w:val="left" w:pos="1922"/>
        </w:tabs>
        <w:rPr>
          <w:bCs/>
          <w:iCs/>
          <w:sz w:val="28"/>
          <w:szCs w:val="28"/>
        </w:rPr>
      </w:pPr>
    </w:p>
    <w:p w14:paraId="6D7B57D3" w14:textId="77777777" w:rsidR="001C016E" w:rsidRDefault="001C016E" w:rsidP="00D6770B">
      <w:pPr>
        <w:tabs>
          <w:tab w:val="left" w:pos="1922"/>
        </w:tabs>
        <w:rPr>
          <w:bCs/>
          <w:iCs/>
          <w:sz w:val="28"/>
          <w:szCs w:val="28"/>
        </w:rPr>
      </w:pPr>
    </w:p>
    <w:p w14:paraId="086D925C" w14:textId="77777777" w:rsidR="001C016E" w:rsidRDefault="001C016E" w:rsidP="00D6770B">
      <w:pPr>
        <w:tabs>
          <w:tab w:val="left" w:pos="1922"/>
        </w:tabs>
        <w:rPr>
          <w:bCs/>
          <w:iCs/>
          <w:sz w:val="28"/>
          <w:szCs w:val="28"/>
        </w:rPr>
      </w:pPr>
    </w:p>
    <w:p w14:paraId="37B54213" w14:textId="2FE53D4D" w:rsidR="001C016E" w:rsidRDefault="001C016E" w:rsidP="00D6770B">
      <w:pPr>
        <w:tabs>
          <w:tab w:val="left" w:pos="1922"/>
        </w:tabs>
        <w:rPr>
          <w:bCs/>
          <w:iCs/>
          <w:sz w:val="28"/>
          <w:szCs w:val="28"/>
        </w:rPr>
      </w:pPr>
      <w:r>
        <w:rPr>
          <w:noProof/>
        </w:rPr>
        <mc:AlternateContent>
          <mc:Choice Requires="wpg">
            <w:drawing>
              <wp:inline distT="0" distB="0" distL="0" distR="0" wp14:anchorId="2020E90E" wp14:editId="299982CC">
                <wp:extent cx="5355336" cy="4312920"/>
                <wp:effectExtent l="0" t="0" r="0" b="0"/>
                <wp:docPr id="8074" name="Group 8074"/>
                <wp:cNvGraphicFramePr/>
                <a:graphic xmlns:a="http://schemas.openxmlformats.org/drawingml/2006/main">
                  <a:graphicData uri="http://schemas.microsoft.com/office/word/2010/wordprocessingGroup">
                    <wpg:wgp>
                      <wpg:cNvGrpSpPr/>
                      <wpg:grpSpPr>
                        <a:xfrm>
                          <a:off x="0" y="0"/>
                          <a:ext cx="5355336" cy="4312920"/>
                          <a:chOff x="0" y="0"/>
                          <a:chExt cx="5355336" cy="4312920"/>
                        </a:xfrm>
                      </wpg:grpSpPr>
                      <pic:pic xmlns:pic="http://schemas.openxmlformats.org/drawingml/2006/picture">
                        <pic:nvPicPr>
                          <pic:cNvPr id="1158" name="Picture 1158"/>
                          <pic:cNvPicPr/>
                        </pic:nvPicPr>
                        <pic:blipFill>
                          <a:blip r:embed="rId605"/>
                          <a:stretch>
                            <a:fillRect/>
                          </a:stretch>
                        </pic:blipFill>
                        <pic:spPr>
                          <a:xfrm>
                            <a:off x="0" y="0"/>
                            <a:ext cx="2503932" cy="4312920"/>
                          </a:xfrm>
                          <a:prstGeom prst="rect">
                            <a:avLst/>
                          </a:prstGeom>
                        </pic:spPr>
                      </pic:pic>
                      <pic:pic xmlns:pic="http://schemas.openxmlformats.org/drawingml/2006/picture">
                        <pic:nvPicPr>
                          <pic:cNvPr id="1160" name="Picture 1160"/>
                          <pic:cNvPicPr/>
                        </pic:nvPicPr>
                        <pic:blipFill>
                          <a:blip r:embed="rId606"/>
                          <a:stretch>
                            <a:fillRect/>
                          </a:stretch>
                        </pic:blipFill>
                        <pic:spPr>
                          <a:xfrm rot="-5399999">
                            <a:off x="-840485" y="968502"/>
                            <a:ext cx="4134612" cy="2325624"/>
                          </a:xfrm>
                          <a:prstGeom prst="rect">
                            <a:avLst/>
                          </a:prstGeom>
                        </pic:spPr>
                      </pic:pic>
                      <wps:wsp>
                        <wps:cNvPr id="1162" name="Shape 1162"/>
                        <wps:cNvSpPr/>
                        <wps:spPr>
                          <a:xfrm>
                            <a:off x="44958" y="44958"/>
                            <a:ext cx="2363724" cy="4172712"/>
                          </a:xfrm>
                          <a:custGeom>
                            <a:avLst/>
                            <a:gdLst/>
                            <a:ahLst/>
                            <a:cxnLst/>
                            <a:rect l="0" t="0" r="0" b="0"/>
                            <a:pathLst>
                              <a:path w="2363724" h="4172712">
                                <a:moveTo>
                                  <a:pt x="0" y="4172712"/>
                                </a:moveTo>
                                <a:lnTo>
                                  <a:pt x="2363724" y="4172712"/>
                                </a:lnTo>
                                <a:lnTo>
                                  <a:pt x="236372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64" name="Picture 1164"/>
                          <pic:cNvPicPr/>
                        </pic:nvPicPr>
                        <pic:blipFill>
                          <a:blip r:embed="rId607"/>
                          <a:stretch>
                            <a:fillRect/>
                          </a:stretch>
                        </pic:blipFill>
                        <pic:spPr>
                          <a:xfrm>
                            <a:off x="2849880" y="0"/>
                            <a:ext cx="2505456" cy="4312920"/>
                          </a:xfrm>
                          <a:prstGeom prst="rect">
                            <a:avLst/>
                          </a:prstGeom>
                        </pic:spPr>
                      </pic:pic>
                      <pic:pic xmlns:pic="http://schemas.openxmlformats.org/drawingml/2006/picture">
                        <pic:nvPicPr>
                          <pic:cNvPr id="1166" name="Picture 1166"/>
                          <pic:cNvPicPr/>
                        </pic:nvPicPr>
                        <pic:blipFill>
                          <a:blip r:embed="rId608"/>
                          <a:stretch>
                            <a:fillRect/>
                          </a:stretch>
                        </pic:blipFill>
                        <pic:spPr>
                          <a:xfrm rot="-5399999">
                            <a:off x="2010156" y="967740"/>
                            <a:ext cx="4134612" cy="2327148"/>
                          </a:xfrm>
                          <a:prstGeom prst="rect">
                            <a:avLst/>
                          </a:prstGeom>
                        </pic:spPr>
                      </pic:pic>
                      <wps:wsp>
                        <wps:cNvPr id="1168" name="Shape 1168"/>
                        <wps:cNvSpPr/>
                        <wps:spPr>
                          <a:xfrm>
                            <a:off x="2894838" y="44958"/>
                            <a:ext cx="2365248" cy="4172712"/>
                          </a:xfrm>
                          <a:custGeom>
                            <a:avLst/>
                            <a:gdLst/>
                            <a:ahLst/>
                            <a:cxnLst/>
                            <a:rect l="0" t="0" r="0" b="0"/>
                            <a:pathLst>
                              <a:path w="2365248" h="4172712">
                                <a:moveTo>
                                  <a:pt x="0" y="4172712"/>
                                </a:moveTo>
                                <a:lnTo>
                                  <a:pt x="2365248" y="4172712"/>
                                </a:lnTo>
                                <a:lnTo>
                                  <a:pt x="236524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7E4DD39" id="Group 8074" o:spid="_x0000_s1026" style="width:421.7pt;height:339.6pt;mso-position-horizontal-relative:char;mso-position-vertical-relative:line" coordsize="53553,431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">
                <v:shape id="Picture 1158" o:spid="_x0000_s1027" type="#_x0000_t75" style="position:absolute;width:25039;height:4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">
                  <v:imagedata r:id="rId609" o:title=""/>
                </v:shape>
                <v:shape id="Picture 1160" o:spid="_x0000_s1028" type="#_x0000_t75" style="position:absolute;left:-8405;top:9685;width:41346;height:2325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">
                  <v:imagedata r:id="rId610" o:title=""/>
                </v:shape>
                <v:shape id="Shape 1162" o:spid="_x0000_s1029" style="position:absolute;left:449;top:449;width:23637;height:41727;visibility:visible;mso-wrap-style:square;v-text-anchor:top" coordsize="2363724,417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" path="m,4172712r2363724,l2363724,,,,,4172712xe" filled="f" strokeweight="3pt">
                  <v:stroke miterlimit="83231f" joinstyle="miter" endcap="square"/>
                  <v:path arrowok="t" textboxrect="0,0,2363724,4172712"/>
                </v:shape>
                <v:shape id="Picture 1164" o:spid="_x0000_s1030" type="#_x0000_t75" style="position:absolute;left:28498;width:25055;height:43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">
                  <v:imagedata r:id="rId611" o:title=""/>
                </v:shape>
                <v:shape id="Picture 1166" o:spid="_x0000_s1031" type="#_x0000_t75" style="position:absolute;left:20101;top:9677;width:41346;height:2327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">
                  <v:imagedata r:id="rId612" o:title=""/>
                </v:shape>
                <v:shape id="Shape 1168" o:spid="_x0000_s1032" style="position:absolute;left:28948;top:449;width:23652;height:41727;visibility:visible;mso-wrap-style:square;v-text-anchor:top" coordsize="2365248,417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" path="m,4172712r2365248,l2365248,,,,,4172712xe" filled="f" strokeweight="3pt">
                  <v:stroke miterlimit="83231f" joinstyle="miter" endcap="square"/>
                  <v:path arrowok="t" textboxrect="0,0,2365248,4172712"/>
                </v:shape>
                <w10:anchorlock/>
              </v:group>
            </w:pict>
          </mc:Fallback>
        </mc:AlternateContent>
      </w:r>
    </w:p>
    <w:p w14:paraId="41CC7F98" w14:textId="77777777" w:rsidR="001C016E" w:rsidRDefault="001C016E" w:rsidP="00D6770B">
      <w:pPr>
        <w:tabs>
          <w:tab w:val="left" w:pos="1922"/>
        </w:tabs>
        <w:rPr>
          <w:bCs/>
          <w:iCs/>
          <w:sz w:val="28"/>
          <w:szCs w:val="28"/>
        </w:rPr>
      </w:pPr>
    </w:p>
    <w:p w14:paraId="249E0C1B" w14:textId="77777777" w:rsidR="001C016E" w:rsidRDefault="001C016E" w:rsidP="00D6770B">
      <w:pPr>
        <w:tabs>
          <w:tab w:val="left" w:pos="1922"/>
        </w:tabs>
        <w:rPr>
          <w:bCs/>
          <w:iCs/>
          <w:sz w:val="28"/>
          <w:szCs w:val="28"/>
        </w:rPr>
      </w:pPr>
    </w:p>
    <w:p w14:paraId="5403DCF1" w14:textId="77777777" w:rsidR="001C016E" w:rsidRDefault="001C016E" w:rsidP="00D6770B">
      <w:pPr>
        <w:tabs>
          <w:tab w:val="left" w:pos="1922"/>
        </w:tabs>
        <w:rPr>
          <w:bCs/>
          <w:iCs/>
          <w:sz w:val="28"/>
          <w:szCs w:val="28"/>
        </w:rPr>
      </w:pPr>
    </w:p>
    <w:p w14:paraId="38675DF2" w14:textId="77777777" w:rsidR="001C016E" w:rsidRDefault="001C016E" w:rsidP="00D6770B">
      <w:pPr>
        <w:tabs>
          <w:tab w:val="left" w:pos="1922"/>
        </w:tabs>
        <w:rPr>
          <w:bCs/>
          <w:iCs/>
          <w:sz w:val="28"/>
          <w:szCs w:val="28"/>
        </w:rPr>
      </w:pPr>
    </w:p>
    <w:p w14:paraId="3F8569CA" w14:textId="77777777" w:rsidR="001C016E" w:rsidRDefault="001C016E" w:rsidP="00D6770B">
      <w:pPr>
        <w:tabs>
          <w:tab w:val="left" w:pos="1922"/>
        </w:tabs>
        <w:rPr>
          <w:bCs/>
          <w:iCs/>
          <w:sz w:val="28"/>
          <w:szCs w:val="28"/>
        </w:rPr>
      </w:pPr>
    </w:p>
    <w:p w14:paraId="151F9612" w14:textId="77777777" w:rsidR="001C016E" w:rsidRDefault="001C016E" w:rsidP="00D6770B">
      <w:pPr>
        <w:tabs>
          <w:tab w:val="left" w:pos="1922"/>
        </w:tabs>
        <w:rPr>
          <w:bCs/>
          <w:iCs/>
          <w:sz w:val="28"/>
          <w:szCs w:val="28"/>
        </w:rPr>
      </w:pPr>
    </w:p>
    <w:p w14:paraId="0E760F89" w14:textId="77777777" w:rsidR="001C016E" w:rsidRDefault="001C016E" w:rsidP="00D6770B">
      <w:pPr>
        <w:tabs>
          <w:tab w:val="left" w:pos="1922"/>
        </w:tabs>
        <w:rPr>
          <w:bCs/>
          <w:iCs/>
          <w:sz w:val="28"/>
          <w:szCs w:val="28"/>
        </w:rPr>
      </w:pPr>
    </w:p>
    <w:p w14:paraId="5D713C25" w14:textId="77777777" w:rsidR="001C016E" w:rsidRDefault="001C016E" w:rsidP="00D6770B">
      <w:pPr>
        <w:tabs>
          <w:tab w:val="left" w:pos="1922"/>
        </w:tabs>
        <w:rPr>
          <w:bCs/>
          <w:iCs/>
          <w:sz w:val="28"/>
          <w:szCs w:val="28"/>
        </w:rPr>
      </w:pPr>
    </w:p>
    <w:p w14:paraId="54584818" w14:textId="77777777" w:rsidR="001C016E" w:rsidRDefault="001C016E" w:rsidP="00D6770B">
      <w:pPr>
        <w:tabs>
          <w:tab w:val="left" w:pos="1922"/>
        </w:tabs>
        <w:rPr>
          <w:bCs/>
          <w:iCs/>
          <w:sz w:val="28"/>
          <w:szCs w:val="28"/>
        </w:rPr>
      </w:pPr>
    </w:p>
    <w:p w14:paraId="66B92BAC" w14:textId="77777777" w:rsidR="001C016E" w:rsidRDefault="001C016E" w:rsidP="00D6770B">
      <w:pPr>
        <w:tabs>
          <w:tab w:val="left" w:pos="1922"/>
        </w:tabs>
        <w:rPr>
          <w:bCs/>
          <w:iCs/>
          <w:sz w:val="28"/>
          <w:szCs w:val="28"/>
        </w:rPr>
      </w:pPr>
    </w:p>
    <w:p w14:paraId="01ED15B1" w14:textId="77777777" w:rsidR="001C016E" w:rsidRDefault="001C016E" w:rsidP="00D6770B">
      <w:pPr>
        <w:tabs>
          <w:tab w:val="left" w:pos="1922"/>
        </w:tabs>
        <w:rPr>
          <w:bCs/>
          <w:iCs/>
          <w:sz w:val="28"/>
          <w:szCs w:val="28"/>
        </w:rPr>
      </w:pPr>
    </w:p>
    <w:p w14:paraId="004AA432" w14:textId="77777777" w:rsidR="001C016E" w:rsidRDefault="001C016E" w:rsidP="00D6770B">
      <w:pPr>
        <w:tabs>
          <w:tab w:val="left" w:pos="1922"/>
        </w:tabs>
        <w:rPr>
          <w:bCs/>
          <w:iCs/>
          <w:sz w:val="28"/>
          <w:szCs w:val="28"/>
        </w:rPr>
      </w:pPr>
    </w:p>
    <w:p w14:paraId="24C5DB5B" w14:textId="77777777" w:rsidR="001C016E" w:rsidRDefault="001C016E" w:rsidP="00D6770B">
      <w:pPr>
        <w:tabs>
          <w:tab w:val="left" w:pos="1922"/>
        </w:tabs>
        <w:rPr>
          <w:bCs/>
          <w:iCs/>
          <w:sz w:val="28"/>
          <w:szCs w:val="28"/>
        </w:rPr>
      </w:pPr>
    </w:p>
    <w:p w14:paraId="27088D8C" w14:textId="4A89D539" w:rsidR="001C016E" w:rsidRPr="005B2507" w:rsidRDefault="001C016E" w:rsidP="00D6770B">
      <w:pPr>
        <w:tabs>
          <w:tab w:val="left" w:pos="1922"/>
        </w:tabs>
        <w:rPr>
          <w:bCs/>
          <w:iCs/>
          <w:sz w:val="28"/>
          <w:szCs w:val="28"/>
        </w:rPr>
      </w:pPr>
      <w:r>
        <w:rPr>
          <w:noProof/>
        </w:rPr>
        <mc:AlternateContent>
          <mc:Choice Requires="wpg">
            <w:drawing>
              <wp:inline distT="0" distB="0" distL="0" distR="0" wp14:anchorId="04D69261" wp14:editId="36BA333C">
                <wp:extent cx="5352288" cy="4314444"/>
                <wp:effectExtent l="0" t="0" r="0" b="0"/>
                <wp:docPr id="8076" name="Group 8076"/>
                <wp:cNvGraphicFramePr/>
                <a:graphic xmlns:a="http://schemas.openxmlformats.org/drawingml/2006/main">
                  <a:graphicData uri="http://schemas.microsoft.com/office/word/2010/wordprocessingGroup">
                    <wpg:wgp>
                      <wpg:cNvGrpSpPr/>
                      <wpg:grpSpPr>
                        <a:xfrm>
                          <a:off x="0" y="0"/>
                          <a:ext cx="5352288" cy="4314444"/>
                          <a:chOff x="0" y="0"/>
                          <a:chExt cx="5352288" cy="4314444"/>
                        </a:xfrm>
                      </wpg:grpSpPr>
                      <pic:pic xmlns:pic="http://schemas.openxmlformats.org/drawingml/2006/picture">
                        <pic:nvPicPr>
                          <pic:cNvPr id="1170" name="Picture 1170"/>
                          <pic:cNvPicPr/>
                        </pic:nvPicPr>
                        <pic:blipFill>
                          <a:blip r:embed="rId613"/>
                          <a:stretch>
                            <a:fillRect/>
                          </a:stretch>
                        </pic:blipFill>
                        <pic:spPr>
                          <a:xfrm>
                            <a:off x="0" y="0"/>
                            <a:ext cx="2500884" cy="4306824"/>
                          </a:xfrm>
                          <a:prstGeom prst="rect">
                            <a:avLst/>
                          </a:prstGeom>
                        </pic:spPr>
                      </pic:pic>
                      <pic:pic xmlns:pic="http://schemas.openxmlformats.org/drawingml/2006/picture">
                        <pic:nvPicPr>
                          <pic:cNvPr id="1172" name="Picture 1172"/>
                          <pic:cNvPicPr/>
                        </pic:nvPicPr>
                        <pic:blipFill>
                          <a:blip r:embed="rId614"/>
                          <a:stretch>
                            <a:fillRect/>
                          </a:stretch>
                        </pic:blipFill>
                        <pic:spPr>
                          <a:xfrm rot="-5399999">
                            <a:off x="-838961" y="966979"/>
                            <a:ext cx="4128517" cy="2322576"/>
                          </a:xfrm>
                          <a:prstGeom prst="rect">
                            <a:avLst/>
                          </a:prstGeom>
                        </pic:spPr>
                      </pic:pic>
                      <wps:wsp>
                        <wps:cNvPr id="1174" name="Shape 1174"/>
                        <wps:cNvSpPr/>
                        <wps:spPr>
                          <a:xfrm>
                            <a:off x="44958" y="44958"/>
                            <a:ext cx="2360676" cy="4166616"/>
                          </a:xfrm>
                          <a:custGeom>
                            <a:avLst/>
                            <a:gdLst/>
                            <a:ahLst/>
                            <a:cxnLst/>
                            <a:rect l="0" t="0" r="0" b="0"/>
                            <a:pathLst>
                              <a:path w="2360676" h="4166616">
                                <a:moveTo>
                                  <a:pt x="0" y="4166616"/>
                                </a:moveTo>
                                <a:lnTo>
                                  <a:pt x="2360676" y="4166616"/>
                                </a:lnTo>
                                <a:lnTo>
                                  <a:pt x="2360676"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176" name="Picture 1176"/>
                          <pic:cNvPicPr/>
                        </pic:nvPicPr>
                        <pic:blipFill>
                          <a:blip r:embed="rId615"/>
                          <a:stretch>
                            <a:fillRect/>
                          </a:stretch>
                        </pic:blipFill>
                        <pic:spPr>
                          <a:xfrm>
                            <a:off x="2846832" y="0"/>
                            <a:ext cx="2505456" cy="4314444"/>
                          </a:xfrm>
                          <a:prstGeom prst="rect">
                            <a:avLst/>
                          </a:prstGeom>
                        </pic:spPr>
                      </pic:pic>
                      <pic:pic xmlns:pic="http://schemas.openxmlformats.org/drawingml/2006/picture">
                        <pic:nvPicPr>
                          <pic:cNvPr id="1178" name="Picture 1178"/>
                          <pic:cNvPicPr/>
                        </pic:nvPicPr>
                        <pic:blipFill>
                          <a:blip r:embed="rId616"/>
                          <a:stretch>
                            <a:fillRect/>
                          </a:stretch>
                        </pic:blipFill>
                        <pic:spPr>
                          <a:xfrm rot="-5399999">
                            <a:off x="2006345" y="968503"/>
                            <a:ext cx="4136137" cy="2327148"/>
                          </a:xfrm>
                          <a:prstGeom prst="rect">
                            <a:avLst/>
                          </a:prstGeom>
                        </pic:spPr>
                      </pic:pic>
                      <wps:wsp>
                        <wps:cNvPr id="1180" name="Shape 1180"/>
                        <wps:cNvSpPr/>
                        <wps:spPr>
                          <a:xfrm>
                            <a:off x="2891790" y="44958"/>
                            <a:ext cx="2365248" cy="4174236"/>
                          </a:xfrm>
                          <a:custGeom>
                            <a:avLst/>
                            <a:gdLst/>
                            <a:ahLst/>
                            <a:cxnLst/>
                            <a:rect l="0" t="0" r="0" b="0"/>
                            <a:pathLst>
                              <a:path w="2365248" h="4174236">
                                <a:moveTo>
                                  <a:pt x="0" y="4174236"/>
                                </a:moveTo>
                                <a:lnTo>
                                  <a:pt x="2365248" y="4174236"/>
                                </a:lnTo>
                                <a:lnTo>
                                  <a:pt x="236524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161F963" id="Group 8076" o:spid="_x0000_s1026" style="width:421.45pt;height:339.7pt;mso-position-horizontal-relative:char;mso-position-vertical-relative:line" coordsize="53522,4314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">
                <v:shape id="Picture 1170" o:spid="_x0000_s1027" type="#_x0000_t75" style="position:absolute;width:25008;height:4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">
                  <v:imagedata r:id="rId617" o:title=""/>
                </v:shape>
                <v:shape id="Picture 1172" o:spid="_x0000_s1028" type="#_x0000_t75" style="position:absolute;left:-8390;top:9670;width:41285;height:23225;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">
                  <v:imagedata r:id="rId618" o:title=""/>
                </v:shape>
                <v:shape id="Shape 1174" o:spid="_x0000_s1029" style="position:absolute;left:449;top:449;width:23607;height:41666;visibility:visible;mso-wrap-style:square;v-text-anchor:top" coordsize="2360676,4166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" path="m,4166616r2360676,l2360676,,,,,4166616xe" filled="f" strokeweight="3pt">
                  <v:stroke miterlimit="83231f" joinstyle="miter" endcap="square"/>
                  <v:path arrowok="t" textboxrect="0,0,2360676,4166616"/>
                </v:shape>
                <v:shape id="Picture 1176" o:spid="_x0000_s1030" type="#_x0000_t75" style="position:absolute;left:28468;width:25054;height:4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">
                  <v:imagedata r:id="rId619" o:title=""/>
                </v:shape>
                <v:shape id="Picture 1178" o:spid="_x0000_s1031" type="#_x0000_t75" style="position:absolute;left:20063;top:9685;width:41361;height:2327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">
                  <v:imagedata r:id="rId620" o:title=""/>
                </v:shape>
                <v:shape id="Shape 1180" o:spid="_x0000_s1032" style="position:absolute;left:28917;top:449;width:23653;height:41742;visibility:visible;mso-wrap-style:square;v-text-anchor:top" coordsize="2365248,417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" path="m,4174236r2365248,l2365248,,,,,4174236xe" filled="f" strokeweight="3pt">
                  <v:stroke miterlimit="83231f" joinstyle="miter" endcap="square"/>
                  <v:path arrowok="t" textboxrect="0,0,2365248,4174236"/>
                </v:shape>
                <w10:anchorlock/>
              </v:group>
            </w:pict>
          </mc:Fallback>
        </mc:AlternateContent>
      </w:r>
    </w:p>
    <w:sectPr w:rsidR="001C016E" w:rsidRPr="005B2507">
      <w:headerReference w:type="even" r:id="rId621"/>
      <w:headerReference w:type="default" r:id="rId622"/>
      <w:footerReference w:type="default" r:id="rId623"/>
      <w:headerReference w:type="first" r:id="rId6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DEA5AC" w14:textId="77777777" w:rsidR="009F1474" w:rsidRDefault="009F1474" w:rsidP="00E565D9">
      <w:pPr>
        <w:spacing w:after="0" w:line="240" w:lineRule="auto"/>
      </w:pPr>
      <w:r>
        <w:separator/>
      </w:r>
    </w:p>
  </w:endnote>
  <w:endnote w:type="continuationSeparator" w:id="0">
    <w:p w14:paraId="43CFE25A" w14:textId="77777777" w:rsidR="009F1474" w:rsidRDefault="009F1474" w:rsidP="00E565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81F0B6" w14:textId="77777777" w:rsidR="00E565D9" w:rsidRDefault="002F42D3" w:rsidP="000B332E">
    <w:pPr>
      <w:pStyle w:val="AltBilgi"/>
    </w:pPr>
    <w:r>
      <w:rPr>
        <w:noProof/>
      </w:rPr>
      <w:drawing>
        <wp:anchor distT="0" distB="0" distL="114300" distR="114300" simplePos="0" relativeHeight="251656704" behindDoc="1" locked="0" layoutInCell="1" allowOverlap="1" wp14:anchorId="781FDB8D" wp14:editId="7936B152">
          <wp:simplePos x="0" y="0"/>
          <wp:positionH relativeFrom="margin">
            <wp:posOffset>4092575</wp:posOffset>
          </wp:positionH>
          <wp:positionV relativeFrom="paragraph">
            <wp:posOffset>266700</wp:posOffset>
          </wp:positionV>
          <wp:extent cx="1299845" cy="168910"/>
          <wp:effectExtent l="0" t="0" r="0" b="0"/>
          <wp:wrapNone/>
          <wp:docPr id="1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9845" cy="168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1" locked="0" layoutInCell="1" allowOverlap="1" wp14:anchorId="423D95CB" wp14:editId="4FA86217">
          <wp:simplePos x="0" y="0"/>
          <wp:positionH relativeFrom="margin">
            <wp:posOffset>370205</wp:posOffset>
          </wp:positionH>
          <wp:positionV relativeFrom="paragraph">
            <wp:posOffset>223520</wp:posOffset>
          </wp:positionV>
          <wp:extent cx="3471545" cy="226060"/>
          <wp:effectExtent l="0" t="0" r="0" b="0"/>
          <wp:wrapNone/>
          <wp:docPr id="1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71545" cy="226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632" behindDoc="1" locked="0" layoutInCell="1" allowOverlap="1" wp14:anchorId="09C7E1ED" wp14:editId="54330535">
          <wp:simplePos x="0" y="0"/>
          <wp:positionH relativeFrom="column">
            <wp:posOffset>-632460</wp:posOffset>
          </wp:positionH>
          <wp:positionV relativeFrom="paragraph">
            <wp:posOffset>-128905</wp:posOffset>
          </wp:positionV>
          <wp:extent cx="1600200" cy="202565"/>
          <wp:effectExtent l="0" t="0" r="0" b="0"/>
          <wp:wrapNone/>
          <wp:docPr id="1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00200" cy="2025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1" locked="0" layoutInCell="1" allowOverlap="1" wp14:anchorId="445BA05D" wp14:editId="0A23EF06">
          <wp:simplePos x="0" y="0"/>
          <wp:positionH relativeFrom="column">
            <wp:posOffset>4958715</wp:posOffset>
          </wp:positionH>
          <wp:positionV relativeFrom="paragraph">
            <wp:posOffset>-106045</wp:posOffset>
          </wp:positionV>
          <wp:extent cx="1373505" cy="220345"/>
          <wp:effectExtent l="0" t="0" r="0" b="0"/>
          <wp:wrapNone/>
          <wp:docPr id="1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73505" cy="220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1" locked="0" layoutInCell="1" allowOverlap="1" wp14:anchorId="1F95677D" wp14:editId="41AFE3A0">
          <wp:simplePos x="0" y="0"/>
          <wp:positionH relativeFrom="margin">
            <wp:align>center</wp:align>
          </wp:positionH>
          <wp:positionV relativeFrom="paragraph">
            <wp:posOffset>-110490</wp:posOffset>
          </wp:positionV>
          <wp:extent cx="1170305" cy="205105"/>
          <wp:effectExtent l="0" t="0" r="0" b="0"/>
          <wp:wrapTight wrapText="bothSides">
            <wp:wrapPolygon edited="0">
              <wp:start x="0" y="0"/>
              <wp:lineTo x="0" y="20062"/>
              <wp:lineTo x="21096" y="20062"/>
              <wp:lineTo x="21096" y="0"/>
              <wp:lineTo x="0" y="0"/>
            </wp:wrapPolygon>
          </wp:wrapTight>
          <wp:docPr id="1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030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FBA70D" w14:textId="77777777" w:rsidR="009F1474" w:rsidRDefault="009F1474" w:rsidP="00E565D9">
      <w:pPr>
        <w:spacing w:after="0" w:line="240" w:lineRule="auto"/>
      </w:pPr>
      <w:r>
        <w:separator/>
      </w:r>
    </w:p>
  </w:footnote>
  <w:footnote w:type="continuationSeparator" w:id="0">
    <w:p w14:paraId="08E7FE46" w14:textId="77777777" w:rsidR="009F1474" w:rsidRDefault="009F1474" w:rsidP="00E565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1B7FF" w14:textId="77777777" w:rsidR="00E565D9" w:rsidRDefault="00000000">
    <w:pPr>
      <w:pStyle w:val="stBilgi"/>
    </w:pPr>
    <w:r>
      <w:rPr>
        <w:noProof/>
      </w:rPr>
      <w:pict w14:anchorId="659DA8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19" o:spid="_x0000_s1035" type="#_x0000_t75" style="position:absolute;margin-left:0;margin-top:0;width:453.45pt;height:290.8pt;z-index:-251657728;mso-position-horizontal:center;mso-position-horizontal-relative:margin;mso-position-vertical:center;mso-position-vertical-relative:margin" o:allowincell="f">
          <v:imagedata r:id="rId1" o:title="1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025EC" w14:textId="77777777" w:rsidR="00E565D9" w:rsidRDefault="00000000" w:rsidP="000B332E">
    <w:pPr>
      <w:pStyle w:val="stBilgi"/>
      <w:ind w:left="-851"/>
    </w:pPr>
    <w:r>
      <w:rPr>
        <w:noProof/>
      </w:rPr>
      <w:pict w14:anchorId="6C50FF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20" o:spid="_x0000_s1036" type="#_x0000_t75" style="position:absolute;left:0;text-align:left;margin-left:-70.3pt;margin-top:323pt;width:592.6pt;height:367.85pt;z-index:-251656704;mso-position-horizontal-relative:margin;mso-position-vertical-relative:margin" o:allowincell="f">
          <v:imagedata r:id="rId1" o:title="12"/>
          <w10:wrap anchorx="margin" anchory="margin"/>
        </v:shape>
      </w:pict>
    </w:r>
    <w:r w:rsidR="002F42D3">
      <w:rPr>
        <w:noProof/>
      </w:rPr>
      <mc:AlternateContent>
        <mc:Choice Requires="wps">
          <w:drawing>
            <wp:anchor distT="0" distB="0" distL="114300" distR="114300" simplePos="0" relativeHeight="251654656" behindDoc="0" locked="0" layoutInCell="1" allowOverlap="1" wp14:anchorId="7A6E8942" wp14:editId="7D94A654">
              <wp:simplePos x="0" y="0"/>
              <wp:positionH relativeFrom="column">
                <wp:posOffset>911225</wp:posOffset>
              </wp:positionH>
              <wp:positionV relativeFrom="paragraph">
                <wp:posOffset>546735</wp:posOffset>
              </wp:positionV>
              <wp:extent cx="5351780" cy="23495"/>
              <wp:effectExtent l="19050" t="19050" r="1270" b="14605"/>
              <wp:wrapNone/>
              <wp:docPr id="2" name="Düz Bağlayıc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51780" cy="23495"/>
                      </a:xfrm>
                      <a:prstGeom prst="line">
                        <a:avLst/>
                      </a:prstGeom>
                      <a:noFill/>
                      <a:ln w="28575" cap="flat" cmpd="sng" algn="ctr">
                        <a:solidFill>
                          <a:srgbClr val="ED7D31"/>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93DE582" id="Düz Bağlayıcı 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75pt,43.05pt" to="493.1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" strokecolor="#ed7d31" strokeweight="2.25pt">
              <v:stroke joinstyle="miter"/>
              <o:lock v:ext="edit" shapetype="f"/>
            </v:line>
          </w:pict>
        </mc:Fallback>
      </mc:AlternateContent>
    </w:r>
    <w:r w:rsidR="002F42D3" w:rsidRPr="001974BC">
      <w:rPr>
        <w:noProof/>
      </w:rPr>
      <w:drawing>
        <wp:inline distT="0" distB="0" distL="0" distR="0" wp14:anchorId="4ABDE05F" wp14:editId="71558017">
          <wp:extent cx="1309370" cy="6578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09370" cy="65786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08A4F" w14:textId="77777777" w:rsidR="00E565D9" w:rsidRDefault="00000000">
    <w:pPr>
      <w:pStyle w:val="stBilgi"/>
    </w:pPr>
    <w:r>
      <w:rPr>
        <w:noProof/>
      </w:rPr>
      <w:pict w14:anchorId="13BC5A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8718" o:spid="_x0000_s1034" type="#_x0000_t75" style="position:absolute;margin-left:0;margin-top:0;width:453.45pt;height:290.8pt;z-index:-251658752;mso-position-horizontal:center;mso-position-horizontal-relative:margin;mso-position-vertical:center;mso-position-vertical-relative:margin" o:allowincell="f">
          <v:imagedata r:id="rId1" o:title="12"/>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grammar="clean"/>
  <w:attachedTemplate r:id="rId1"/>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2D3"/>
    <w:rsid w:val="000B332E"/>
    <w:rsid w:val="001C016E"/>
    <w:rsid w:val="00280C42"/>
    <w:rsid w:val="002A06B8"/>
    <w:rsid w:val="002F42D3"/>
    <w:rsid w:val="004C1127"/>
    <w:rsid w:val="004D2DC2"/>
    <w:rsid w:val="004D5748"/>
    <w:rsid w:val="005B2507"/>
    <w:rsid w:val="005F73CD"/>
    <w:rsid w:val="009F1474"/>
    <w:rsid w:val="00D55DD9"/>
    <w:rsid w:val="00D6770B"/>
    <w:rsid w:val="00E565D9"/>
    <w:rsid w:val="00F7533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AF8F64"/>
  <w15:chartTrackingRefBased/>
  <w15:docId w15:val="{D00092BD-CBDA-454D-B06E-953DDA289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565D9"/>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565D9"/>
  </w:style>
  <w:style w:type="paragraph" w:styleId="AltBilgi">
    <w:name w:val="footer"/>
    <w:basedOn w:val="Normal"/>
    <w:link w:val="AltBilgiChar"/>
    <w:uiPriority w:val="99"/>
    <w:unhideWhenUsed/>
    <w:rsid w:val="00E565D9"/>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565D9"/>
  </w:style>
  <w:style w:type="character" w:styleId="YerTutucuMetni">
    <w:name w:val="Placeholder Text"/>
    <w:uiPriority w:val="99"/>
    <w:semiHidden/>
    <w:rsid w:val="000B332E"/>
    <w:rPr>
      <w:color w:val="808080"/>
    </w:rPr>
  </w:style>
  <w:style w:type="table" w:styleId="TabloKlavuzu">
    <w:name w:val="Table Grid"/>
    <w:basedOn w:val="NormalTablo"/>
    <w:uiPriority w:val="39"/>
    <w:rsid w:val="005B25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324" Type="http://schemas.openxmlformats.org/officeDocument/2006/relationships/image" Target="media/image318.jpeg"/><Relationship Id="rId531" Type="http://schemas.openxmlformats.org/officeDocument/2006/relationships/image" Target="media/image525.png"/><Relationship Id="rId170" Type="http://schemas.openxmlformats.org/officeDocument/2006/relationships/image" Target="media/image164.jpg"/><Relationship Id="rId268" Type="http://schemas.openxmlformats.org/officeDocument/2006/relationships/image" Target="media/image262.jpg"/><Relationship Id="rId475" Type="http://schemas.openxmlformats.org/officeDocument/2006/relationships/image" Target="media/image469.png"/><Relationship Id="rId32" Type="http://schemas.openxmlformats.org/officeDocument/2006/relationships/image" Target="media/image26.jpeg"/><Relationship Id="rId128" Type="http://schemas.openxmlformats.org/officeDocument/2006/relationships/image" Target="media/image122.jpeg"/><Relationship Id="rId335" Type="http://schemas.openxmlformats.org/officeDocument/2006/relationships/image" Target="media/image329.png"/><Relationship Id="rId542" Type="http://schemas.openxmlformats.org/officeDocument/2006/relationships/image" Target="media/image536.jpeg"/><Relationship Id="rId181" Type="http://schemas.openxmlformats.org/officeDocument/2006/relationships/image" Target="media/image175.png"/><Relationship Id="rId402" Type="http://schemas.openxmlformats.org/officeDocument/2006/relationships/image" Target="media/image396.jpeg"/><Relationship Id="rId279" Type="http://schemas.openxmlformats.org/officeDocument/2006/relationships/image" Target="media/image273.png"/><Relationship Id="rId486" Type="http://schemas.openxmlformats.org/officeDocument/2006/relationships/image" Target="media/image480.jpg"/><Relationship Id="rId43" Type="http://schemas.openxmlformats.org/officeDocument/2006/relationships/image" Target="media/image37.png"/><Relationship Id="rId139" Type="http://schemas.openxmlformats.org/officeDocument/2006/relationships/image" Target="media/image133.png"/><Relationship Id="rId346" Type="http://schemas.openxmlformats.org/officeDocument/2006/relationships/image" Target="media/image340.jpeg"/><Relationship Id="rId553" Type="http://schemas.openxmlformats.org/officeDocument/2006/relationships/image" Target="media/image547.png"/><Relationship Id="rId192" Type="http://schemas.openxmlformats.org/officeDocument/2006/relationships/image" Target="media/image186.jpg"/><Relationship Id="rId206" Type="http://schemas.openxmlformats.org/officeDocument/2006/relationships/image" Target="media/image200.jpg"/><Relationship Id="rId413" Type="http://schemas.openxmlformats.org/officeDocument/2006/relationships/image" Target="media/image407.png"/><Relationship Id="rId497" Type="http://schemas.openxmlformats.org/officeDocument/2006/relationships/image" Target="media/image491.png"/><Relationship Id="rId620" Type="http://schemas.openxmlformats.org/officeDocument/2006/relationships/image" Target="media/image614.jpeg"/><Relationship Id="rId357" Type="http://schemas.openxmlformats.org/officeDocument/2006/relationships/image" Target="media/image351.png"/><Relationship Id="rId54" Type="http://schemas.openxmlformats.org/officeDocument/2006/relationships/image" Target="media/image48.jpg"/><Relationship Id="rId217" Type="http://schemas.openxmlformats.org/officeDocument/2006/relationships/image" Target="media/image211.jpg"/><Relationship Id="rId564" Type="http://schemas.openxmlformats.org/officeDocument/2006/relationships/image" Target="media/image558.jpeg"/><Relationship Id="rId424" Type="http://schemas.openxmlformats.org/officeDocument/2006/relationships/image" Target="media/image418.jpeg"/><Relationship Id="rId270" Type="http://schemas.openxmlformats.org/officeDocument/2006/relationships/image" Target="media/image264.jpeg"/><Relationship Id="rId65" Type="http://schemas.openxmlformats.org/officeDocument/2006/relationships/image" Target="media/image59.png"/><Relationship Id="rId130" Type="http://schemas.openxmlformats.org/officeDocument/2006/relationships/image" Target="media/image124.jpg"/><Relationship Id="rId368" Type="http://schemas.openxmlformats.org/officeDocument/2006/relationships/image" Target="media/image362.jpeg"/><Relationship Id="rId575" Type="http://schemas.openxmlformats.org/officeDocument/2006/relationships/image" Target="media/image569.png"/><Relationship Id="rId228" Type="http://schemas.openxmlformats.org/officeDocument/2006/relationships/image" Target="media/image222.jpg"/><Relationship Id="rId435" Type="http://schemas.openxmlformats.org/officeDocument/2006/relationships/image" Target="media/image429.png"/><Relationship Id="rId281" Type="http://schemas.openxmlformats.org/officeDocument/2006/relationships/image" Target="media/image275.png"/><Relationship Id="rId502" Type="http://schemas.openxmlformats.org/officeDocument/2006/relationships/image" Target="media/image496.jpg"/><Relationship Id="rId76" Type="http://schemas.openxmlformats.org/officeDocument/2006/relationships/image" Target="media/image70.jpeg"/><Relationship Id="rId141" Type="http://schemas.openxmlformats.org/officeDocument/2006/relationships/image" Target="media/image135.png"/><Relationship Id="rId379" Type="http://schemas.openxmlformats.org/officeDocument/2006/relationships/image" Target="media/image373.png"/><Relationship Id="rId586" Type="http://schemas.openxmlformats.org/officeDocument/2006/relationships/image" Target="media/image580.jpg"/><Relationship Id="rId7" Type="http://schemas.openxmlformats.org/officeDocument/2006/relationships/image" Target="media/image1.png"/><Relationship Id="rId239" Type="http://schemas.openxmlformats.org/officeDocument/2006/relationships/image" Target="media/image233.png"/><Relationship Id="rId446" Type="http://schemas.openxmlformats.org/officeDocument/2006/relationships/image" Target="media/image440.jpg"/><Relationship Id="rId292" Type="http://schemas.openxmlformats.org/officeDocument/2006/relationships/image" Target="media/image286.jpg"/><Relationship Id="rId306" Type="http://schemas.openxmlformats.org/officeDocument/2006/relationships/image" Target="media/image300.jpeg"/><Relationship Id="rId87" Type="http://schemas.openxmlformats.org/officeDocument/2006/relationships/image" Target="media/image81.png"/><Relationship Id="rId513" Type="http://schemas.openxmlformats.org/officeDocument/2006/relationships/image" Target="media/image507.png"/><Relationship Id="rId597" Type="http://schemas.openxmlformats.org/officeDocument/2006/relationships/image" Target="media/image591.png"/><Relationship Id="rId152" Type="http://schemas.openxmlformats.org/officeDocument/2006/relationships/image" Target="media/image146.jpeg"/><Relationship Id="rId457" Type="http://schemas.openxmlformats.org/officeDocument/2006/relationships/image" Target="media/image451.png"/><Relationship Id="rId14" Type="http://schemas.openxmlformats.org/officeDocument/2006/relationships/image" Target="media/image8.jpg"/><Relationship Id="rId317" Type="http://schemas.openxmlformats.org/officeDocument/2006/relationships/image" Target="media/image311.png"/><Relationship Id="rId524" Type="http://schemas.openxmlformats.org/officeDocument/2006/relationships/image" Target="media/image518.jpeg"/><Relationship Id="rId98" Type="http://schemas.openxmlformats.org/officeDocument/2006/relationships/image" Target="media/image92.jpg"/><Relationship Id="rId163" Type="http://schemas.openxmlformats.org/officeDocument/2006/relationships/image" Target="media/image157.png"/><Relationship Id="rId370" Type="http://schemas.openxmlformats.org/officeDocument/2006/relationships/image" Target="media/image364.jpeg"/><Relationship Id="rId230" Type="http://schemas.openxmlformats.org/officeDocument/2006/relationships/image" Target="media/image224.jpeg"/><Relationship Id="rId468" Type="http://schemas.openxmlformats.org/officeDocument/2006/relationships/image" Target="media/image462.jpeg"/><Relationship Id="rId25" Type="http://schemas.openxmlformats.org/officeDocument/2006/relationships/image" Target="media/image19.png"/><Relationship Id="rId328" Type="http://schemas.openxmlformats.org/officeDocument/2006/relationships/image" Target="media/image322.jpeg"/><Relationship Id="rId535" Type="http://schemas.openxmlformats.org/officeDocument/2006/relationships/image" Target="media/image529.png"/><Relationship Id="rId174" Type="http://schemas.openxmlformats.org/officeDocument/2006/relationships/image" Target="media/image168.jpeg"/><Relationship Id="rId381" Type="http://schemas.openxmlformats.org/officeDocument/2006/relationships/image" Target="media/image375.png"/><Relationship Id="rId602" Type="http://schemas.openxmlformats.org/officeDocument/2006/relationships/image" Target="media/image596.jpg"/><Relationship Id="rId241" Type="http://schemas.openxmlformats.org/officeDocument/2006/relationships/image" Target="media/image235.jpg"/><Relationship Id="rId479" Type="http://schemas.openxmlformats.org/officeDocument/2006/relationships/image" Target="media/image473.png"/><Relationship Id="rId36" Type="http://schemas.openxmlformats.org/officeDocument/2006/relationships/image" Target="media/image30.jpeg"/><Relationship Id="rId283" Type="http://schemas.openxmlformats.org/officeDocument/2006/relationships/image" Target="media/image277.png"/><Relationship Id="rId339" Type="http://schemas.openxmlformats.org/officeDocument/2006/relationships/image" Target="media/image333.jpg"/><Relationship Id="rId490" Type="http://schemas.openxmlformats.org/officeDocument/2006/relationships/image" Target="media/image484.jpg"/><Relationship Id="rId504" Type="http://schemas.openxmlformats.org/officeDocument/2006/relationships/image" Target="media/image498.jpeg"/><Relationship Id="rId546" Type="http://schemas.openxmlformats.org/officeDocument/2006/relationships/image" Target="media/image540.jpeg"/><Relationship Id="rId78" Type="http://schemas.openxmlformats.org/officeDocument/2006/relationships/image" Target="media/image72.jp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4.jpg"/><Relationship Id="rId406" Type="http://schemas.openxmlformats.org/officeDocument/2006/relationships/image" Target="media/image400.jpeg"/><Relationship Id="rId588" Type="http://schemas.openxmlformats.org/officeDocument/2006/relationships/image" Target="media/image582.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86.jpeg"/><Relationship Id="rId448" Type="http://schemas.openxmlformats.org/officeDocument/2006/relationships/image" Target="media/image442.jpeg"/><Relationship Id="rId613" Type="http://schemas.openxmlformats.org/officeDocument/2006/relationships/image" Target="media/image607.png"/><Relationship Id="rId252" Type="http://schemas.openxmlformats.org/officeDocument/2006/relationships/image" Target="media/image246.jpeg"/><Relationship Id="rId294" Type="http://schemas.openxmlformats.org/officeDocument/2006/relationships/image" Target="media/image288.jpeg"/><Relationship Id="rId308" Type="http://schemas.openxmlformats.org/officeDocument/2006/relationships/image" Target="media/image302.jpg"/><Relationship Id="rId515" Type="http://schemas.openxmlformats.org/officeDocument/2006/relationships/image" Target="media/image509.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jpeg"/><Relationship Id="rId154" Type="http://schemas.openxmlformats.org/officeDocument/2006/relationships/image" Target="media/image148.jpg"/><Relationship Id="rId361" Type="http://schemas.openxmlformats.org/officeDocument/2006/relationships/image" Target="media/image355.png"/><Relationship Id="rId557" Type="http://schemas.openxmlformats.org/officeDocument/2006/relationships/image" Target="media/image551.png"/><Relationship Id="rId599" Type="http://schemas.openxmlformats.org/officeDocument/2006/relationships/image" Target="media/image593.png"/><Relationship Id="rId196" Type="http://schemas.openxmlformats.org/officeDocument/2006/relationships/image" Target="media/image190.jpeg"/><Relationship Id="rId417" Type="http://schemas.openxmlformats.org/officeDocument/2006/relationships/image" Target="media/image411.png"/><Relationship Id="rId459" Type="http://schemas.openxmlformats.org/officeDocument/2006/relationships/image" Target="media/image453.png"/><Relationship Id="rId624" Type="http://schemas.openxmlformats.org/officeDocument/2006/relationships/header" Target="header3.xml"/><Relationship Id="rId16" Type="http://schemas.openxmlformats.org/officeDocument/2006/relationships/image" Target="media/image10.jpg"/><Relationship Id="rId221" Type="http://schemas.openxmlformats.org/officeDocument/2006/relationships/image" Target="media/image215.png"/><Relationship Id="rId263" Type="http://schemas.openxmlformats.org/officeDocument/2006/relationships/image" Target="media/image257.png"/><Relationship Id="rId319" Type="http://schemas.openxmlformats.org/officeDocument/2006/relationships/image" Target="media/image313.png"/><Relationship Id="rId470" Type="http://schemas.openxmlformats.org/officeDocument/2006/relationships/image" Target="media/image464.jpeg"/><Relationship Id="rId526" Type="http://schemas.openxmlformats.org/officeDocument/2006/relationships/image" Target="media/image520.jpg"/><Relationship Id="rId58" Type="http://schemas.openxmlformats.org/officeDocument/2006/relationships/image" Target="media/image52.jpeg"/><Relationship Id="rId123" Type="http://schemas.openxmlformats.org/officeDocument/2006/relationships/image" Target="media/image117.png"/><Relationship Id="rId330" Type="http://schemas.openxmlformats.org/officeDocument/2006/relationships/image" Target="media/image324.jpg"/><Relationship Id="rId568" Type="http://schemas.openxmlformats.org/officeDocument/2006/relationships/image" Target="media/image562.jpg"/><Relationship Id="rId165" Type="http://schemas.openxmlformats.org/officeDocument/2006/relationships/image" Target="media/image159.png"/><Relationship Id="rId372" Type="http://schemas.openxmlformats.org/officeDocument/2006/relationships/image" Target="media/image366.jpg"/><Relationship Id="rId428" Type="http://schemas.openxmlformats.org/officeDocument/2006/relationships/image" Target="media/image422.jpg"/><Relationship Id="rId232" Type="http://schemas.openxmlformats.org/officeDocument/2006/relationships/image" Target="media/image226.jpeg"/><Relationship Id="rId274" Type="http://schemas.openxmlformats.org/officeDocument/2006/relationships/image" Target="media/image268.jpg"/><Relationship Id="rId481" Type="http://schemas.openxmlformats.org/officeDocument/2006/relationships/image" Target="media/image475.png"/><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image" Target="media/image128.jpg"/><Relationship Id="rId537" Type="http://schemas.openxmlformats.org/officeDocument/2006/relationships/image" Target="media/image531.jpg"/><Relationship Id="rId579" Type="http://schemas.openxmlformats.org/officeDocument/2006/relationships/image" Target="media/image573.png"/><Relationship Id="rId80" Type="http://schemas.openxmlformats.org/officeDocument/2006/relationships/image" Target="media/image74.jpeg"/><Relationship Id="rId176" Type="http://schemas.openxmlformats.org/officeDocument/2006/relationships/image" Target="media/image170.jpeg"/><Relationship Id="rId341" Type="http://schemas.openxmlformats.org/officeDocument/2006/relationships/image" Target="media/image335.jpg"/><Relationship Id="rId383" Type="http://schemas.openxmlformats.org/officeDocument/2006/relationships/image" Target="media/image377.jpg"/><Relationship Id="rId439" Type="http://schemas.openxmlformats.org/officeDocument/2006/relationships/image" Target="media/image433.jpg"/><Relationship Id="rId590" Type="http://schemas.openxmlformats.org/officeDocument/2006/relationships/image" Target="media/image584.jpg"/><Relationship Id="rId604" Type="http://schemas.openxmlformats.org/officeDocument/2006/relationships/image" Target="media/image598.jpeg"/><Relationship Id="rId201" Type="http://schemas.openxmlformats.org/officeDocument/2006/relationships/image" Target="media/image195.png"/><Relationship Id="rId243" Type="http://schemas.openxmlformats.org/officeDocument/2006/relationships/image" Target="media/image237.png"/><Relationship Id="rId285" Type="http://schemas.openxmlformats.org/officeDocument/2006/relationships/image" Target="media/image279.png"/><Relationship Id="rId450" Type="http://schemas.openxmlformats.org/officeDocument/2006/relationships/image" Target="media/image444.jpg"/><Relationship Id="rId506" Type="http://schemas.openxmlformats.org/officeDocument/2006/relationships/image" Target="media/image500.jpg"/><Relationship Id="rId38" Type="http://schemas.openxmlformats.org/officeDocument/2006/relationships/image" Target="media/image32.jpg"/><Relationship Id="rId103" Type="http://schemas.openxmlformats.org/officeDocument/2006/relationships/image" Target="media/image97.png"/><Relationship Id="rId310" Type="http://schemas.openxmlformats.org/officeDocument/2006/relationships/image" Target="media/image304.png"/><Relationship Id="rId492" Type="http://schemas.openxmlformats.org/officeDocument/2006/relationships/image" Target="media/image486.jpeg"/><Relationship Id="rId548" Type="http://schemas.openxmlformats.org/officeDocument/2006/relationships/image" Target="media/image542.jpg"/><Relationship Id="rId91" Type="http://schemas.openxmlformats.org/officeDocument/2006/relationships/image" Target="media/image85.png"/><Relationship Id="rId145" Type="http://schemas.openxmlformats.org/officeDocument/2006/relationships/image" Target="media/image139.png"/><Relationship Id="rId187" Type="http://schemas.openxmlformats.org/officeDocument/2006/relationships/image" Target="media/image181.png"/><Relationship Id="rId352" Type="http://schemas.openxmlformats.org/officeDocument/2006/relationships/image" Target="media/image346.jpg"/><Relationship Id="rId394" Type="http://schemas.openxmlformats.org/officeDocument/2006/relationships/image" Target="media/image388.jpg"/><Relationship Id="rId408" Type="http://schemas.openxmlformats.org/officeDocument/2006/relationships/image" Target="media/image402.jpg"/><Relationship Id="rId615" Type="http://schemas.openxmlformats.org/officeDocument/2006/relationships/image" Target="media/image609.png"/><Relationship Id="rId212" Type="http://schemas.openxmlformats.org/officeDocument/2006/relationships/image" Target="media/image206.jpeg"/><Relationship Id="rId254" Type="http://schemas.openxmlformats.org/officeDocument/2006/relationships/image" Target="media/image248.jpeg"/><Relationship Id="rId49" Type="http://schemas.openxmlformats.org/officeDocument/2006/relationships/image" Target="media/image43.png"/><Relationship Id="rId114" Type="http://schemas.openxmlformats.org/officeDocument/2006/relationships/image" Target="media/image108.jpg"/><Relationship Id="rId296" Type="http://schemas.openxmlformats.org/officeDocument/2006/relationships/image" Target="media/image290.jpg"/><Relationship Id="rId461" Type="http://schemas.openxmlformats.org/officeDocument/2006/relationships/image" Target="media/image455.png"/><Relationship Id="rId517" Type="http://schemas.openxmlformats.org/officeDocument/2006/relationships/image" Target="media/image511.png"/><Relationship Id="rId559" Type="http://schemas.openxmlformats.org/officeDocument/2006/relationships/image" Target="media/image553.png"/><Relationship Id="rId60" Type="http://schemas.openxmlformats.org/officeDocument/2006/relationships/image" Target="media/image54.jpeg"/><Relationship Id="rId156" Type="http://schemas.openxmlformats.org/officeDocument/2006/relationships/image" Target="media/image150.jpg"/><Relationship Id="rId198" Type="http://schemas.openxmlformats.org/officeDocument/2006/relationships/image" Target="media/image192.jpeg"/><Relationship Id="rId321" Type="http://schemas.openxmlformats.org/officeDocument/2006/relationships/image" Target="media/image315.png"/><Relationship Id="rId363" Type="http://schemas.openxmlformats.org/officeDocument/2006/relationships/image" Target="media/image357.png"/><Relationship Id="rId419" Type="http://schemas.openxmlformats.org/officeDocument/2006/relationships/image" Target="media/image413.png"/><Relationship Id="rId570" Type="http://schemas.openxmlformats.org/officeDocument/2006/relationships/image" Target="media/image564.jpg"/><Relationship Id="rId626" Type="http://schemas.openxmlformats.org/officeDocument/2006/relationships/theme" Target="theme/theme1.xml"/><Relationship Id="rId223" Type="http://schemas.openxmlformats.org/officeDocument/2006/relationships/image" Target="media/image217.png"/><Relationship Id="rId430" Type="http://schemas.openxmlformats.org/officeDocument/2006/relationships/image" Target="media/image424.jpg"/><Relationship Id="rId18" Type="http://schemas.openxmlformats.org/officeDocument/2006/relationships/image" Target="media/image12.jpg"/><Relationship Id="rId265" Type="http://schemas.openxmlformats.org/officeDocument/2006/relationships/image" Target="media/image259.png"/><Relationship Id="rId472" Type="http://schemas.openxmlformats.org/officeDocument/2006/relationships/image" Target="media/image466.jpeg"/><Relationship Id="rId528" Type="http://schemas.openxmlformats.org/officeDocument/2006/relationships/image" Target="media/image522.jpg"/><Relationship Id="rId125" Type="http://schemas.openxmlformats.org/officeDocument/2006/relationships/image" Target="media/image119.png"/><Relationship Id="rId167" Type="http://schemas.openxmlformats.org/officeDocument/2006/relationships/image" Target="media/image161.png"/><Relationship Id="rId332" Type="http://schemas.openxmlformats.org/officeDocument/2006/relationships/image" Target="media/image326.jpeg"/><Relationship Id="rId374" Type="http://schemas.openxmlformats.org/officeDocument/2006/relationships/image" Target="media/image368.jpg"/><Relationship Id="rId581" Type="http://schemas.openxmlformats.org/officeDocument/2006/relationships/image" Target="media/image575.png"/><Relationship Id="rId71" Type="http://schemas.openxmlformats.org/officeDocument/2006/relationships/image" Target="media/image65.pn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image" Target="media/image270.jpeg"/><Relationship Id="rId441" Type="http://schemas.openxmlformats.org/officeDocument/2006/relationships/image" Target="media/image435.png"/><Relationship Id="rId483" Type="http://schemas.openxmlformats.org/officeDocument/2006/relationships/image" Target="media/image477.png"/><Relationship Id="rId539" Type="http://schemas.openxmlformats.org/officeDocument/2006/relationships/image" Target="media/image533.png"/><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g"/><Relationship Id="rId301" Type="http://schemas.openxmlformats.org/officeDocument/2006/relationships/image" Target="media/image295.png"/><Relationship Id="rId343" Type="http://schemas.openxmlformats.org/officeDocument/2006/relationships/image" Target="media/image337.jpeg"/><Relationship Id="rId550" Type="http://schemas.openxmlformats.org/officeDocument/2006/relationships/image" Target="media/image544.png"/><Relationship Id="rId82" Type="http://schemas.openxmlformats.org/officeDocument/2006/relationships/image" Target="media/image76.jpg"/><Relationship Id="rId203" Type="http://schemas.openxmlformats.org/officeDocument/2006/relationships/image" Target="media/image197.png"/><Relationship Id="rId385" Type="http://schemas.openxmlformats.org/officeDocument/2006/relationships/image" Target="media/image379.jpg"/><Relationship Id="rId592" Type="http://schemas.openxmlformats.org/officeDocument/2006/relationships/image" Target="media/image586.jpeg"/><Relationship Id="rId606" Type="http://schemas.openxmlformats.org/officeDocument/2006/relationships/image" Target="media/image600.jpg"/><Relationship Id="rId245" Type="http://schemas.openxmlformats.org/officeDocument/2006/relationships/image" Target="media/image239.png"/><Relationship Id="rId287" Type="http://schemas.openxmlformats.org/officeDocument/2006/relationships/image" Target="media/image281.png"/><Relationship Id="rId410" Type="http://schemas.openxmlformats.org/officeDocument/2006/relationships/image" Target="media/image404.jpg"/><Relationship Id="rId452" Type="http://schemas.openxmlformats.org/officeDocument/2006/relationships/image" Target="media/image446.jpg"/><Relationship Id="rId494" Type="http://schemas.openxmlformats.org/officeDocument/2006/relationships/image" Target="media/image488.jpg"/><Relationship Id="rId508" Type="http://schemas.openxmlformats.org/officeDocument/2006/relationships/image" Target="media/image502.jpeg"/><Relationship Id="rId105" Type="http://schemas.openxmlformats.org/officeDocument/2006/relationships/image" Target="media/image99.png"/><Relationship Id="rId147" Type="http://schemas.openxmlformats.org/officeDocument/2006/relationships/image" Target="media/image141.png"/><Relationship Id="rId312" Type="http://schemas.openxmlformats.org/officeDocument/2006/relationships/image" Target="media/image306.jpeg"/><Relationship Id="rId354" Type="http://schemas.openxmlformats.org/officeDocument/2006/relationships/image" Target="media/image348.jpeg"/><Relationship Id="rId51" Type="http://schemas.openxmlformats.org/officeDocument/2006/relationships/image" Target="media/image45.png"/><Relationship Id="rId93" Type="http://schemas.openxmlformats.org/officeDocument/2006/relationships/image" Target="media/image87.png"/><Relationship Id="rId189" Type="http://schemas.openxmlformats.org/officeDocument/2006/relationships/image" Target="media/image183.png"/><Relationship Id="rId396" Type="http://schemas.openxmlformats.org/officeDocument/2006/relationships/image" Target="media/image390.jpg"/><Relationship Id="rId561" Type="http://schemas.openxmlformats.org/officeDocument/2006/relationships/image" Target="media/image555.png"/><Relationship Id="rId617" Type="http://schemas.openxmlformats.org/officeDocument/2006/relationships/image" Target="media/image611.png"/><Relationship Id="rId214" Type="http://schemas.openxmlformats.org/officeDocument/2006/relationships/image" Target="media/image208.jpg"/><Relationship Id="rId256" Type="http://schemas.openxmlformats.org/officeDocument/2006/relationships/image" Target="media/image250.jpg"/><Relationship Id="rId298" Type="http://schemas.openxmlformats.org/officeDocument/2006/relationships/image" Target="media/image292.jpeg"/><Relationship Id="rId421" Type="http://schemas.openxmlformats.org/officeDocument/2006/relationships/image" Target="media/image415.png"/><Relationship Id="rId463" Type="http://schemas.openxmlformats.org/officeDocument/2006/relationships/image" Target="media/image457.png"/><Relationship Id="rId519" Type="http://schemas.openxmlformats.org/officeDocument/2006/relationships/image" Target="media/image513.png"/><Relationship Id="rId116" Type="http://schemas.openxmlformats.org/officeDocument/2006/relationships/image" Target="media/image110.jpeg"/><Relationship Id="rId158" Type="http://schemas.openxmlformats.org/officeDocument/2006/relationships/image" Target="media/image152.jpg"/><Relationship Id="rId323" Type="http://schemas.openxmlformats.org/officeDocument/2006/relationships/image" Target="media/image317.png"/><Relationship Id="rId530" Type="http://schemas.openxmlformats.org/officeDocument/2006/relationships/image" Target="media/image524.jpeg"/><Relationship Id="rId20" Type="http://schemas.openxmlformats.org/officeDocument/2006/relationships/image" Target="media/image14.jpeg"/><Relationship Id="rId62" Type="http://schemas.openxmlformats.org/officeDocument/2006/relationships/image" Target="media/image56.jpg"/><Relationship Id="rId365" Type="http://schemas.openxmlformats.org/officeDocument/2006/relationships/image" Target="media/image359.png"/><Relationship Id="rId572" Type="http://schemas.openxmlformats.org/officeDocument/2006/relationships/image" Target="media/image566.jpeg"/><Relationship Id="rId225" Type="http://schemas.openxmlformats.org/officeDocument/2006/relationships/image" Target="media/image219.png"/><Relationship Id="rId267" Type="http://schemas.openxmlformats.org/officeDocument/2006/relationships/image" Target="media/image261.png"/><Relationship Id="rId432" Type="http://schemas.openxmlformats.org/officeDocument/2006/relationships/image" Target="media/image426.jpg"/><Relationship Id="rId474" Type="http://schemas.openxmlformats.org/officeDocument/2006/relationships/image" Target="media/image468.jpg"/><Relationship Id="rId127" Type="http://schemas.openxmlformats.org/officeDocument/2006/relationships/image" Target="media/image121.png"/><Relationship Id="rId31" Type="http://schemas.openxmlformats.org/officeDocument/2006/relationships/image" Target="media/image25.png"/><Relationship Id="rId73" Type="http://schemas.openxmlformats.org/officeDocument/2006/relationships/image" Target="media/image67.png"/><Relationship Id="rId169" Type="http://schemas.openxmlformats.org/officeDocument/2006/relationships/image" Target="media/image163.png"/><Relationship Id="rId334" Type="http://schemas.openxmlformats.org/officeDocument/2006/relationships/image" Target="media/image328.jpg"/><Relationship Id="rId376" Type="http://schemas.openxmlformats.org/officeDocument/2006/relationships/image" Target="media/image370.jpg"/><Relationship Id="rId541" Type="http://schemas.openxmlformats.org/officeDocument/2006/relationships/image" Target="media/image535.png"/><Relationship Id="rId583" Type="http://schemas.openxmlformats.org/officeDocument/2006/relationships/image" Target="media/image577.png"/><Relationship Id="rId4" Type="http://schemas.openxmlformats.org/officeDocument/2006/relationships/webSettings" Target="webSetting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png"/><Relationship Id="rId443" Type="http://schemas.openxmlformats.org/officeDocument/2006/relationships/image" Target="media/image437.png"/><Relationship Id="rId303" Type="http://schemas.openxmlformats.org/officeDocument/2006/relationships/image" Target="media/image297.png"/><Relationship Id="rId485" Type="http://schemas.openxmlformats.org/officeDocument/2006/relationships/image" Target="media/image479.png"/><Relationship Id="rId42" Type="http://schemas.openxmlformats.org/officeDocument/2006/relationships/image" Target="media/image36.jp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png"/><Relationship Id="rId387" Type="http://schemas.openxmlformats.org/officeDocument/2006/relationships/image" Target="media/image381.png"/><Relationship Id="rId510" Type="http://schemas.openxmlformats.org/officeDocument/2006/relationships/image" Target="media/image504.jpg"/><Relationship Id="rId552" Type="http://schemas.openxmlformats.org/officeDocument/2006/relationships/image" Target="media/image546.jpeg"/><Relationship Id="rId594" Type="http://schemas.openxmlformats.org/officeDocument/2006/relationships/image" Target="media/image588.jpg"/><Relationship Id="rId608" Type="http://schemas.openxmlformats.org/officeDocument/2006/relationships/image" Target="media/image602.jpg"/><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412" Type="http://schemas.openxmlformats.org/officeDocument/2006/relationships/image" Target="media/image406.jpeg"/><Relationship Id="rId107" Type="http://schemas.openxmlformats.org/officeDocument/2006/relationships/image" Target="media/image101.png"/><Relationship Id="rId289" Type="http://schemas.openxmlformats.org/officeDocument/2006/relationships/image" Target="media/image283.png"/><Relationship Id="rId454" Type="http://schemas.openxmlformats.org/officeDocument/2006/relationships/image" Target="media/image448.jpg"/><Relationship Id="rId496" Type="http://schemas.openxmlformats.org/officeDocument/2006/relationships/image" Target="media/image490.jpeg"/><Relationship Id="rId11" Type="http://schemas.openxmlformats.org/officeDocument/2006/relationships/image" Target="media/image5.jpe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jpg"/><Relationship Id="rId356" Type="http://schemas.openxmlformats.org/officeDocument/2006/relationships/image" Target="media/image350.jpeg"/><Relationship Id="rId398" Type="http://schemas.openxmlformats.org/officeDocument/2006/relationships/image" Target="media/image392.jpg"/><Relationship Id="rId521" Type="http://schemas.openxmlformats.org/officeDocument/2006/relationships/image" Target="media/image515.png"/><Relationship Id="rId563" Type="http://schemas.openxmlformats.org/officeDocument/2006/relationships/image" Target="media/image557.png"/><Relationship Id="rId619" Type="http://schemas.openxmlformats.org/officeDocument/2006/relationships/image" Target="media/image613.png"/><Relationship Id="rId95" Type="http://schemas.openxmlformats.org/officeDocument/2006/relationships/image" Target="media/image89.png"/><Relationship Id="rId160" Type="http://schemas.openxmlformats.org/officeDocument/2006/relationships/image" Target="media/image154.jpeg"/><Relationship Id="rId216" Type="http://schemas.openxmlformats.org/officeDocument/2006/relationships/image" Target="media/image210.png"/><Relationship Id="rId423" Type="http://schemas.openxmlformats.org/officeDocument/2006/relationships/image" Target="media/image417.png"/><Relationship Id="rId258" Type="http://schemas.openxmlformats.org/officeDocument/2006/relationships/image" Target="media/image252.jpg"/><Relationship Id="rId465" Type="http://schemas.openxmlformats.org/officeDocument/2006/relationships/image" Target="media/image459.pn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g"/><Relationship Id="rId325" Type="http://schemas.openxmlformats.org/officeDocument/2006/relationships/image" Target="media/image319.png"/><Relationship Id="rId367" Type="http://schemas.openxmlformats.org/officeDocument/2006/relationships/image" Target="media/image361.png"/><Relationship Id="rId532" Type="http://schemas.openxmlformats.org/officeDocument/2006/relationships/image" Target="media/image526.jpeg"/><Relationship Id="rId574" Type="http://schemas.openxmlformats.org/officeDocument/2006/relationships/image" Target="media/image568.jpe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434" Type="http://schemas.openxmlformats.org/officeDocument/2006/relationships/image" Target="media/image428.jpeg"/><Relationship Id="rId476" Type="http://schemas.openxmlformats.org/officeDocument/2006/relationships/image" Target="media/image470.jpe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jpg"/><Relationship Id="rId336" Type="http://schemas.openxmlformats.org/officeDocument/2006/relationships/image" Target="media/image330.jpeg"/><Relationship Id="rId501" Type="http://schemas.openxmlformats.org/officeDocument/2006/relationships/image" Target="media/image495.png"/><Relationship Id="rId543" Type="http://schemas.openxmlformats.org/officeDocument/2006/relationships/image" Target="media/image537.png"/><Relationship Id="rId75" Type="http://schemas.openxmlformats.org/officeDocument/2006/relationships/image" Target="media/image69.png"/><Relationship Id="rId140" Type="http://schemas.openxmlformats.org/officeDocument/2006/relationships/image" Target="media/image134.jpeg"/><Relationship Id="rId182" Type="http://schemas.openxmlformats.org/officeDocument/2006/relationships/image" Target="media/image176.jpg"/><Relationship Id="rId378" Type="http://schemas.openxmlformats.org/officeDocument/2006/relationships/image" Target="media/image372.jpeg"/><Relationship Id="rId403" Type="http://schemas.openxmlformats.org/officeDocument/2006/relationships/image" Target="media/image397.png"/><Relationship Id="rId585" Type="http://schemas.openxmlformats.org/officeDocument/2006/relationships/image" Target="media/image579.png"/><Relationship Id="rId6" Type="http://schemas.openxmlformats.org/officeDocument/2006/relationships/endnotes" Target="endnotes.xml"/><Relationship Id="rId238" Type="http://schemas.openxmlformats.org/officeDocument/2006/relationships/image" Target="media/image232.jpg"/><Relationship Id="rId445" Type="http://schemas.openxmlformats.org/officeDocument/2006/relationships/image" Target="media/image439.png"/><Relationship Id="rId487" Type="http://schemas.openxmlformats.org/officeDocument/2006/relationships/image" Target="media/image481.png"/><Relationship Id="rId610" Type="http://schemas.openxmlformats.org/officeDocument/2006/relationships/image" Target="media/image604.jpe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512" Type="http://schemas.openxmlformats.org/officeDocument/2006/relationships/image" Target="media/image506.jpg"/><Relationship Id="rId44" Type="http://schemas.openxmlformats.org/officeDocument/2006/relationships/image" Target="media/image38.jpeg"/><Relationship Id="rId86" Type="http://schemas.openxmlformats.org/officeDocument/2006/relationships/image" Target="media/image80.jpg"/><Relationship Id="rId151" Type="http://schemas.openxmlformats.org/officeDocument/2006/relationships/image" Target="media/image145.png"/><Relationship Id="rId389" Type="http://schemas.openxmlformats.org/officeDocument/2006/relationships/image" Target="media/image383.png"/><Relationship Id="rId554" Type="http://schemas.openxmlformats.org/officeDocument/2006/relationships/image" Target="media/image548.jpg"/><Relationship Id="rId596" Type="http://schemas.openxmlformats.org/officeDocument/2006/relationships/image" Target="media/image590.jpe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g"/><Relationship Id="rId621" Type="http://schemas.openxmlformats.org/officeDocument/2006/relationships/header" Target="header1.xml"/><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jpg"/><Relationship Id="rId316" Type="http://schemas.openxmlformats.org/officeDocument/2006/relationships/image" Target="media/image310.jpeg"/><Relationship Id="rId523" Type="http://schemas.openxmlformats.org/officeDocument/2006/relationships/image" Target="media/image517.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jpeg"/><Relationship Id="rId358" Type="http://schemas.openxmlformats.org/officeDocument/2006/relationships/image" Target="media/image352.jpeg"/><Relationship Id="rId565" Type="http://schemas.openxmlformats.org/officeDocument/2006/relationships/image" Target="media/image559.png"/><Relationship Id="rId162" Type="http://schemas.openxmlformats.org/officeDocument/2006/relationships/image" Target="media/image156.jpeg"/><Relationship Id="rId218" Type="http://schemas.openxmlformats.org/officeDocument/2006/relationships/image" Target="media/image212.png"/><Relationship Id="rId425" Type="http://schemas.openxmlformats.org/officeDocument/2006/relationships/image" Target="media/image419.png"/><Relationship Id="rId467" Type="http://schemas.openxmlformats.org/officeDocument/2006/relationships/image" Target="media/image461.png"/><Relationship Id="rId271" Type="http://schemas.openxmlformats.org/officeDocument/2006/relationships/image" Target="media/image265.png"/><Relationship Id="rId24" Type="http://schemas.openxmlformats.org/officeDocument/2006/relationships/image" Target="media/image18.jpeg"/><Relationship Id="rId66" Type="http://schemas.openxmlformats.org/officeDocument/2006/relationships/image" Target="media/image60.jp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image" Target="media/image363.png"/><Relationship Id="rId534" Type="http://schemas.openxmlformats.org/officeDocument/2006/relationships/image" Target="media/image528.jpg"/><Relationship Id="rId576" Type="http://schemas.openxmlformats.org/officeDocument/2006/relationships/image" Target="media/image570.jpe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5.png"/><Relationship Id="rId240" Type="http://schemas.openxmlformats.org/officeDocument/2006/relationships/image" Target="media/image234.jpeg"/><Relationship Id="rId478" Type="http://schemas.openxmlformats.org/officeDocument/2006/relationships/image" Target="media/image472.jp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jpeg"/><Relationship Id="rId282" Type="http://schemas.openxmlformats.org/officeDocument/2006/relationships/image" Target="media/image276.jpg"/><Relationship Id="rId338" Type="http://schemas.openxmlformats.org/officeDocument/2006/relationships/image" Target="media/image332.jpg"/><Relationship Id="rId503" Type="http://schemas.openxmlformats.org/officeDocument/2006/relationships/image" Target="media/image497.png"/><Relationship Id="rId545" Type="http://schemas.openxmlformats.org/officeDocument/2006/relationships/image" Target="media/image539.png"/><Relationship Id="rId587" Type="http://schemas.openxmlformats.org/officeDocument/2006/relationships/image" Target="media/image581.png"/><Relationship Id="rId8" Type="http://schemas.openxmlformats.org/officeDocument/2006/relationships/image" Target="media/image2.jpeg"/><Relationship Id="rId142" Type="http://schemas.openxmlformats.org/officeDocument/2006/relationships/image" Target="media/image136.jpg"/><Relationship Id="rId184" Type="http://schemas.openxmlformats.org/officeDocument/2006/relationships/image" Target="media/image178.jpg"/><Relationship Id="rId391" Type="http://schemas.openxmlformats.org/officeDocument/2006/relationships/image" Target="media/image385.png"/><Relationship Id="rId405" Type="http://schemas.openxmlformats.org/officeDocument/2006/relationships/image" Target="media/image399.jpg"/><Relationship Id="rId447" Type="http://schemas.openxmlformats.org/officeDocument/2006/relationships/image" Target="media/image441.png"/><Relationship Id="rId612" Type="http://schemas.openxmlformats.org/officeDocument/2006/relationships/image" Target="media/image606.jpeg"/><Relationship Id="rId251" Type="http://schemas.openxmlformats.org/officeDocument/2006/relationships/image" Target="media/image245.png"/><Relationship Id="rId489" Type="http://schemas.openxmlformats.org/officeDocument/2006/relationships/image" Target="media/image483.png"/><Relationship Id="rId46" Type="http://schemas.openxmlformats.org/officeDocument/2006/relationships/image" Target="media/image40.jp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514" Type="http://schemas.openxmlformats.org/officeDocument/2006/relationships/image" Target="media/image508.jpg"/><Relationship Id="rId556" Type="http://schemas.openxmlformats.org/officeDocument/2006/relationships/image" Target="media/image550.jpg"/><Relationship Id="rId88" Type="http://schemas.openxmlformats.org/officeDocument/2006/relationships/image" Target="media/image82.jpe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jpg"/><Relationship Id="rId416" Type="http://schemas.openxmlformats.org/officeDocument/2006/relationships/image" Target="media/image410.jpg"/><Relationship Id="rId598" Type="http://schemas.openxmlformats.org/officeDocument/2006/relationships/image" Target="media/image592.jpg"/><Relationship Id="rId220" Type="http://schemas.openxmlformats.org/officeDocument/2006/relationships/image" Target="media/image214.jpeg"/><Relationship Id="rId458" Type="http://schemas.openxmlformats.org/officeDocument/2006/relationships/image" Target="media/image452.jpeg"/><Relationship Id="rId623" Type="http://schemas.openxmlformats.org/officeDocument/2006/relationships/footer" Target="footer1.xml"/><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6.jpeg"/><Relationship Id="rId318" Type="http://schemas.openxmlformats.org/officeDocument/2006/relationships/image" Target="media/image312.jpg"/><Relationship Id="rId525" Type="http://schemas.openxmlformats.org/officeDocument/2006/relationships/image" Target="media/image519.png"/><Relationship Id="rId567" Type="http://schemas.openxmlformats.org/officeDocument/2006/relationships/image" Target="media/image561.png"/><Relationship Id="rId99" Type="http://schemas.openxmlformats.org/officeDocument/2006/relationships/image" Target="media/image93.png"/><Relationship Id="rId122" Type="http://schemas.openxmlformats.org/officeDocument/2006/relationships/image" Target="media/image116.jpg"/><Relationship Id="rId164" Type="http://schemas.openxmlformats.org/officeDocument/2006/relationships/image" Target="media/image158.jpeg"/><Relationship Id="rId371" Type="http://schemas.openxmlformats.org/officeDocument/2006/relationships/image" Target="media/image365.png"/><Relationship Id="rId427" Type="http://schemas.openxmlformats.org/officeDocument/2006/relationships/image" Target="media/image421.png"/><Relationship Id="rId469" Type="http://schemas.openxmlformats.org/officeDocument/2006/relationships/image" Target="media/image463.png"/><Relationship Id="rId26" Type="http://schemas.openxmlformats.org/officeDocument/2006/relationships/image" Target="media/image20.jp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3.png"/><Relationship Id="rId480" Type="http://schemas.openxmlformats.org/officeDocument/2006/relationships/image" Target="media/image474.jpeg"/><Relationship Id="rId536" Type="http://schemas.openxmlformats.org/officeDocument/2006/relationships/image" Target="media/image530.jpeg"/><Relationship Id="rId68" Type="http://schemas.openxmlformats.org/officeDocument/2006/relationships/image" Target="media/image62.jpe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4.png"/><Relationship Id="rId578" Type="http://schemas.openxmlformats.org/officeDocument/2006/relationships/image" Target="media/image572.jp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7.png"/><Relationship Id="rId242" Type="http://schemas.openxmlformats.org/officeDocument/2006/relationships/image" Target="media/image236.jpeg"/><Relationship Id="rId284" Type="http://schemas.openxmlformats.org/officeDocument/2006/relationships/image" Target="media/image278.jpg"/><Relationship Id="rId491" Type="http://schemas.openxmlformats.org/officeDocument/2006/relationships/image" Target="media/image485.png"/><Relationship Id="rId505" Type="http://schemas.openxmlformats.org/officeDocument/2006/relationships/image" Target="media/image499.png"/><Relationship Id="rId37" Type="http://schemas.openxmlformats.org/officeDocument/2006/relationships/image" Target="media/image31.png"/><Relationship Id="rId79" Type="http://schemas.openxmlformats.org/officeDocument/2006/relationships/image" Target="media/image73.png"/><Relationship Id="rId102" Type="http://schemas.openxmlformats.org/officeDocument/2006/relationships/image" Target="media/image96.jpg"/><Relationship Id="rId144" Type="http://schemas.openxmlformats.org/officeDocument/2006/relationships/image" Target="media/image138.jpg"/><Relationship Id="rId547" Type="http://schemas.openxmlformats.org/officeDocument/2006/relationships/image" Target="media/image541.png"/><Relationship Id="rId589" Type="http://schemas.openxmlformats.org/officeDocument/2006/relationships/image" Target="media/image583.png"/><Relationship Id="rId90" Type="http://schemas.openxmlformats.org/officeDocument/2006/relationships/image" Target="media/image84.jpg"/><Relationship Id="rId186" Type="http://schemas.openxmlformats.org/officeDocument/2006/relationships/image" Target="media/image180.jpeg"/><Relationship Id="rId351" Type="http://schemas.openxmlformats.org/officeDocument/2006/relationships/image" Target="media/image345.png"/><Relationship Id="rId393" Type="http://schemas.openxmlformats.org/officeDocument/2006/relationships/image" Target="media/image387.png"/><Relationship Id="rId407" Type="http://schemas.openxmlformats.org/officeDocument/2006/relationships/image" Target="media/image401.png"/><Relationship Id="rId449" Type="http://schemas.openxmlformats.org/officeDocument/2006/relationships/image" Target="media/image443.png"/><Relationship Id="rId614" Type="http://schemas.openxmlformats.org/officeDocument/2006/relationships/image" Target="media/image608.jpg"/><Relationship Id="rId211" Type="http://schemas.openxmlformats.org/officeDocument/2006/relationships/image" Target="media/image205.png"/><Relationship Id="rId253" Type="http://schemas.openxmlformats.org/officeDocument/2006/relationships/image" Target="media/image247.png"/><Relationship Id="rId295" Type="http://schemas.openxmlformats.org/officeDocument/2006/relationships/image" Target="media/image289.png"/><Relationship Id="rId309" Type="http://schemas.openxmlformats.org/officeDocument/2006/relationships/image" Target="media/image303.jpg"/><Relationship Id="rId460" Type="http://schemas.openxmlformats.org/officeDocument/2006/relationships/image" Target="media/image454.jpeg"/><Relationship Id="rId516" Type="http://schemas.openxmlformats.org/officeDocument/2006/relationships/image" Target="media/image510.jpeg"/><Relationship Id="rId48" Type="http://schemas.openxmlformats.org/officeDocument/2006/relationships/image" Target="media/image42.jpeg"/><Relationship Id="rId113" Type="http://schemas.openxmlformats.org/officeDocument/2006/relationships/image" Target="media/image107.png"/><Relationship Id="rId320" Type="http://schemas.openxmlformats.org/officeDocument/2006/relationships/image" Target="media/image314.jpeg"/><Relationship Id="rId558" Type="http://schemas.openxmlformats.org/officeDocument/2006/relationships/image" Target="media/image552.jpg"/><Relationship Id="rId155" Type="http://schemas.openxmlformats.org/officeDocument/2006/relationships/image" Target="media/image149.png"/><Relationship Id="rId197" Type="http://schemas.openxmlformats.org/officeDocument/2006/relationships/image" Target="media/image191.png"/><Relationship Id="rId362" Type="http://schemas.openxmlformats.org/officeDocument/2006/relationships/image" Target="media/image356.jpg"/><Relationship Id="rId418" Type="http://schemas.openxmlformats.org/officeDocument/2006/relationships/image" Target="media/image412.jpeg"/><Relationship Id="rId625" Type="http://schemas.openxmlformats.org/officeDocument/2006/relationships/fontTable" Target="fontTable.xml"/><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5.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jpeg"/><Relationship Id="rId527" Type="http://schemas.openxmlformats.org/officeDocument/2006/relationships/image" Target="media/image521.png"/><Relationship Id="rId569" Type="http://schemas.openxmlformats.org/officeDocument/2006/relationships/image" Target="media/image563.png"/><Relationship Id="rId70" Type="http://schemas.openxmlformats.org/officeDocument/2006/relationships/image" Target="media/image64.jpg"/><Relationship Id="rId166" Type="http://schemas.openxmlformats.org/officeDocument/2006/relationships/image" Target="media/image160.jpg"/><Relationship Id="rId331" Type="http://schemas.openxmlformats.org/officeDocument/2006/relationships/image" Target="media/image325.png"/><Relationship Id="rId373" Type="http://schemas.openxmlformats.org/officeDocument/2006/relationships/image" Target="media/image367.png"/><Relationship Id="rId429" Type="http://schemas.openxmlformats.org/officeDocument/2006/relationships/image" Target="media/image423.png"/><Relationship Id="rId580" Type="http://schemas.openxmlformats.org/officeDocument/2006/relationships/image" Target="media/image574.jpeg"/><Relationship Id="rId1" Type="http://schemas.openxmlformats.org/officeDocument/2006/relationships/customXml" Target="../customXml/item1.xml"/><Relationship Id="rId233" Type="http://schemas.openxmlformats.org/officeDocument/2006/relationships/image" Target="media/image227.png"/><Relationship Id="rId440" Type="http://schemas.openxmlformats.org/officeDocument/2006/relationships/image" Target="media/image434.jpeg"/><Relationship Id="rId28" Type="http://schemas.openxmlformats.org/officeDocument/2006/relationships/image" Target="media/image22.jpg"/><Relationship Id="rId275" Type="http://schemas.openxmlformats.org/officeDocument/2006/relationships/image" Target="media/image269.png"/><Relationship Id="rId300" Type="http://schemas.openxmlformats.org/officeDocument/2006/relationships/image" Target="media/image294.jpg"/><Relationship Id="rId482" Type="http://schemas.openxmlformats.org/officeDocument/2006/relationships/image" Target="media/image476.jpg"/><Relationship Id="rId538" Type="http://schemas.openxmlformats.org/officeDocument/2006/relationships/image" Target="media/image532.jpeg"/><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71.png"/><Relationship Id="rId342" Type="http://schemas.openxmlformats.org/officeDocument/2006/relationships/image" Target="media/image336.png"/><Relationship Id="rId384" Type="http://schemas.openxmlformats.org/officeDocument/2006/relationships/image" Target="media/image378.png"/><Relationship Id="rId591" Type="http://schemas.openxmlformats.org/officeDocument/2006/relationships/image" Target="media/image585.png"/><Relationship Id="rId605" Type="http://schemas.openxmlformats.org/officeDocument/2006/relationships/image" Target="media/image599.png"/><Relationship Id="rId202" Type="http://schemas.openxmlformats.org/officeDocument/2006/relationships/image" Target="media/image196.jpg"/><Relationship Id="rId244" Type="http://schemas.openxmlformats.org/officeDocument/2006/relationships/image" Target="media/image238.jpg"/><Relationship Id="rId39" Type="http://schemas.openxmlformats.org/officeDocument/2006/relationships/image" Target="media/image33.png"/><Relationship Id="rId286" Type="http://schemas.openxmlformats.org/officeDocument/2006/relationships/image" Target="media/image280.jpeg"/><Relationship Id="rId451" Type="http://schemas.openxmlformats.org/officeDocument/2006/relationships/image" Target="media/image445.png"/><Relationship Id="rId493" Type="http://schemas.openxmlformats.org/officeDocument/2006/relationships/image" Target="media/image487.png"/><Relationship Id="rId507" Type="http://schemas.openxmlformats.org/officeDocument/2006/relationships/image" Target="media/image501.png"/><Relationship Id="rId549" Type="http://schemas.openxmlformats.org/officeDocument/2006/relationships/image" Target="media/image543.jpg"/><Relationship Id="rId50" Type="http://schemas.openxmlformats.org/officeDocument/2006/relationships/image" Target="media/image44.jpg"/><Relationship Id="rId104" Type="http://schemas.openxmlformats.org/officeDocument/2006/relationships/image" Target="media/image98.jpeg"/><Relationship Id="rId146" Type="http://schemas.openxmlformats.org/officeDocument/2006/relationships/image" Target="media/image140.jp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7.png"/><Relationship Id="rId395" Type="http://schemas.openxmlformats.org/officeDocument/2006/relationships/image" Target="media/image389.png"/><Relationship Id="rId409" Type="http://schemas.openxmlformats.org/officeDocument/2006/relationships/image" Target="media/image403.png"/><Relationship Id="rId560" Type="http://schemas.openxmlformats.org/officeDocument/2006/relationships/image" Target="media/image554.jpeg"/><Relationship Id="rId92" Type="http://schemas.openxmlformats.org/officeDocument/2006/relationships/image" Target="media/image86.jpeg"/><Relationship Id="rId213" Type="http://schemas.openxmlformats.org/officeDocument/2006/relationships/image" Target="media/image207.png"/><Relationship Id="rId420" Type="http://schemas.openxmlformats.org/officeDocument/2006/relationships/image" Target="media/image414.jpg"/><Relationship Id="rId616" Type="http://schemas.openxmlformats.org/officeDocument/2006/relationships/image" Target="media/image610.jpg"/><Relationship Id="rId255" Type="http://schemas.openxmlformats.org/officeDocument/2006/relationships/image" Target="media/image249.png"/><Relationship Id="rId297" Type="http://schemas.openxmlformats.org/officeDocument/2006/relationships/image" Target="media/image291.png"/><Relationship Id="rId462" Type="http://schemas.openxmlformats.org/officeDocument/2006/relationships/image" Target="media/image456.jpg"/><Relationship Id="rId518" Type="http://schemas.openxmlformats.org/officeDocument/2006/relationships/image" Target="media/image512.jpe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316.jpg"/><Relationship Id="rId364" Type="http://schemas.openxmlformats.org/officeDocument/2006/relationships/image" Target="media/image358.jpg"/><Relationship Id="rId61" Type="http://schemas.openxmlformats.org/officeDocument/2006/relationships/image" Target="media/image55.png"/><Relationship Id="rId199" Type="http://schemas.openxmlformats.org/officeDocument/2006/relationships/image" Target="media/image193.png"/><Relationship Id="rId571" Type="http://schemas.openxmlformats.org/officeDocument/2006/relationships/image" Target="media/image565.png"/><Relationship Id="rId19" Type="http://schemas.openxmlformats.org/officeDocument/2006/relationships/image" Target="media/image13.png"/><Relationship Id="rId224" Type="http://schemas.openxmlformats.org/officeDocument/2006/relationships/image" Target="media/image218.jpg"/><Relationship Id="rId266" Type="http://schemas.openxmlformats.org/officeDocument/2006/relationships/image" Target="media/image260.jpeg"/><Relationship Id="rId431" Type="http://schemas.openxmlformats.org/officeDocument/2006/relationships/image" Target="media/image425.png"/><Relationship Id="rId473" Type="http://schemas.openxmlformats.org/officeDocument/2006/relationships/image" Target="media/image467.png"/><Relationship Id="rId529" Type="http://schemas.openxmlformats.org/officeDocument/2006/relationships/image" Target="media/image523.png"/><Relationship Id="rId30" Type="http://schemas.openxmlformats.org/officeDocument/2006/relationships/image" Target="media/image24.jpg"/><Relationship Id="rId126" Type="http://schemas.openxmlformats.org/officeDocument/2006/relationships/image" Target="media/image120.jpg"/><Relationship Id="rId168" Type="http://schemas.openxmlformats.org/officeDocument/2006/relationships/image" Target="media/image162.jpg"/><Relationship Id="rId333" Type="http://schemas.openxmlformats.org/officeDocument/2006/relationships/image" Target="media/image327.png"/><Relationship Id="rId540" Type="http://schemas.openxmlformats.org/officeDocument/2006/relationships/image" Target="media/image534.jpg"/><Relationship Id="rId72" Type="http://schemas.openxmlformats.org/officeDocument/2006/relationships/image" Target="media/image66.jpeg"/><Relationship Id="rId375" Type="http://schemas.openxmlformats.org/officeDocument/2006/relationships/image" Target="media/image369.png"/><Relationship Id="rId582" Type="http://schemas.openxmlformats.org/officeDocument/2006/relationships/image" Target="media/image576.jpg"/><Relationship Id="rId3" Type="http://schemas.openxmlformats.org/officeDocument/2006/relationships/settings" Target="settings.xml"/><Relationship Id="rId235" Type="http://schemas.openxmlformats.org/officeDocument/2006/relationships/image" Target="media/image229.jpg"/><Relationship Id="rId277" Type="http://schemas.openxmlformats.org/officeDocument/2006/relationships/image" Target="media/image271.png"/><Relationship Id="rId400" Type="http://schemas.openxmlformats.org/officeDocument/2006/relationships/image" Target="media/image394.jpeg"/><Relationship Id="rId442" Type="http://schemas.openxmlformats.org/officeDocument/2006/relationships/image" Target="media/image436.jpg"/><Relationship Id="rId484" Type="http://schemas.openxmlformats.org/officeDocument/2006/relationships/image" Target="media/image478.jpeg"/><Relationship Id="rId137" Type="http://schemas.openxmlformats.org/officeDocument/2006/relationships/image" Target="media/image131.png"/><Relationship Id="rId302" Type="http://schemas.openxmlformats.org/officeDocument/2006/relationships/image" Target="media/image296.jpeg"/><Relationship Id="rId344" Type="http://schemas.openxmlformats.org/officeDocument/2006/relationships/image" Target="media/image338.jpe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image" Target="media/image173.png"/><Relationship Id="rId386" Type="http://schemas.openxmlformats.org/officeDocument/2006/relationships/image" Target="media/image380.jpeg"/><Relationship Id="rId551" Type="http://schemas.openxmlformats.org/officeDocument/2006/relationships/image" Target="media/image545.jpeg"/><Relationship Id="rId593" Type="http://schemas.openxmlformats.org/officeDocument/2006/relationships/image" Target="media/image587.png"/><Relationship Id="rId607" Type="http://schemas.openxmlformats.org/officeDocument/2006/relationships/image" Target="media/image601.png"/><Relationship Id="rId190" Type="http://schemas.openxmlformats.org/officeDocument/2006/relationships/image" Target="media/image184.jpg"/><Relationship Id="rId204" Type="http://schemas.openxmlformats.org/officeDocument/2006/relationships/image" Target="media/image198.jpg"/><Relationship Id="rId246" Type="http://schemas.openxmlformats.org/officeDocument/2006/relationships/image" Target="media/image240.jpg"/><Relationship Id="rId288" Type="http://schemas.openxmlformats.org/officeDocument/2006/relationships/image" Target="media/image282.jpeg"/><Relationship Id="rId411" Type="http://schemas.openxmlformats.org/officeDocument/2006/relationships/image" Target="media/image405.png"/><Relationship Id="rId453" Type="http://schemas.openxmlformats.org/officeDocument/2006/relationships/image" Target="media/image447.png"/><Relationship Id="rId509" Type="http://schemas.openxmlformats.org/officeDocument/2006/relationships/image" Target="media/image503.png"/><Relationship Id="rId106" Type="http://schemas.openxmlformats.org/officeDocument/2006/relationships/image" Target="media/image100.jpg"/><Relationship Id="rId313" Type="http://schemas.openxmlformats.org/officeDocument/2006/relationships/image" Target="media/image307.png"/><Relationship Id="rId495" Type="http://schemas.openxmlformats.org/officeDocument/2006/relationships/image" Target="media/image489.png"/><Relationship Id="rId10" Type="http://schemas.openxmlformats.org/officeDocument/2006/relationships/image" Target="media/image4.png"/><Relationship Id="rId52" Type="http://schemas.openxmlformats.org/officeDocument/2006/relationships/image" Target="media/image46.jpeg"/><Relationship Id="rId94" Type="http://schemas.openxmlformats.org/officeDocument/2006/relationships/image" Target="media/image88.jpg"/><Relationship Id="rId148" Type="http://schemas.openxmlformats.org/officeDocument/2006/relationships/image" Target="media/image142.jpeg"/><Relationship Id="rId355" Type="http://schemas.openxmlformats.org/officeDocument/2006/relationships/image" Target="media/image349.png"/><Relationship Id="rId397" Type="http://schemas.openxmlformats.org/officeDocument/2006/relationships/image" Target="media/image391.png"/><Relationship Id="rId520" Type="http://schemas.openxmlformats.org/officeDocument/2006/relationships/image" Target="media/image514.jpeg"/><Relationship Id="rId562" Type="http://schemas.openxmlformats.org/officeDocument/2006/relationships/image" Target="media/image556.jpeg"/><Relationship Id="rId618" Type="http://schemas.openxmlformats.org/officeDocument/2006/relationships/image" Target="media/image612.jpeg"/><Relationship Id="rId215" Type="http://schemas.openxmlformats.org/officeDocument/2006/relationships/image" Target="media/image209.jpg"/><Relationship Id="rId257" Type="http://schemas.openxmlformats.org/officeDocument/2006/relationships/image" Target="media/image251.png"/><Relationship Id="rId422" Type="http://schemas.openxmlformats.org/officeDocument/2006/relationships/image" Target="media/image416.jpg"/><Relationship Id="rId464" Type="http://schemas.openxmlformats.org/officeDocument/2006/relationships/image" Target="media/image458.jpg"/><Relationship Id="rId299" Type="http://schemas.openxmlformats.org/officeDocument/2006/relationships/image" Target="media/image293.png"/><Relationship Id="rId63" Type="http://schemas.openxmlformats.org/officeDocument/2006/relationships/image" Target="media/image57.png"/><Relationship Id="rId159" Type="http://schemas.openxmlformats.org/officeDocument/2006/relationships/image" Target="media/image153.png"/><Relationship Id="rId366" Type="http://schemas.openxmlformats.org/officeDocument/2006/relationships/image" Target="media/image360.jpeg"/><Relationship Id="rId573" Type="http://schemas.openxmlformats.org/officeDocument/2006/relationships/image" Target="media/image567.png"/><Relationship Id="rId226" Type="http://schemas.openxmlformats.org/officeDocument/2006/relationships/image" Target="media/image220.jpg"/><Relationship Id="rId433" Type="http://schemas.openxmlformats.org/officeDocument/2006/relationships/image" Target="media/image427.png"/><Relationship Id="rId74" Type="http://schemas.openxmlformats.org/officeDocument/2006/relationships/image" Target="media/image68.jpg"/><Relationship Id="rId377" Type="http://schemas.openxmlformats.org/officeDocument/2006/relationships/image" Target="media/image371.png"/><Relationship Id="rId500" Type="http://schemas.openxmlformats.org/officeDocument/2006/relationships/image" Target="media/image494.jpeg"/><Relationship Id="rId584" Type="http://schemas.openxmlformats.org/officeDocument/2006/relationships/image" Target="media/image578.jpeg"/><Relationship Id="rId5" Type="http://schemas.openxmlformats.org/officeDocument/2006/relationships/footnotes" Target="footnotes.xml"/><Relationship Id="rId237" Type="http://schemas.openxmlformats.org/officeDocument/2006/relationships/image" Target="media/image231.png"/><Relationship Id="rId444" Type="http://schemas.openxmlformats.org/officeDocument/2006/relationships/image" Target="media/image438.jpeg"/><Relationship Id="rId290" Type="http://schemas.openxmlformats.org/officeDocument/2006/relationships/image" Target="media/image284.jpeg"/><Relationship Id="rId304" Type="http://schemas.openxmlformats.org/officeDocument/2006/relationships/image" Target="media/image298.jpg"/><Relationship Id="rId388" Type="http://schemas.openxmlformats.org/officeDocument/2006/relationships/image" Target="media/image382.jpeg"/><Relationship Id="rId511" Type="http://schemas.openxmlformats.org/officeDocument/2006/relationships/image" Target="media/image505.png"/><Relationship Id="rId609" Type="http://schemas.openxmlformats.org/officeDocument/2006/relationships/image" Target="media/image603.png"/><Relationship Id="rId85" Type="http://schemas.openxmlformats.org/officeDocument/2006/relationships/image" Target="media/image79.png"/><Relationship Id="rId150" Type="http://schemas.openxmlformats.org/officeDocument/2006/relationships/image" Target="media/image144.jpeg"/><Relationship Id="rId595" Type="http://schemas.openxmlformats.org/officeDocument/2006/relationships/image" Target="media/image589.png"/><Relationship Id="rId248" Type="http://schemas.openxmlformats.org/officeDocument/2006/relationships/image" Target="media/image242.jpg"/><Relationship Id="rId455" Type="http://schemas.openxmlformats.org/officeDocument/2006/relationships/image" Target="media/image449.pn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png"/><Relationship Id="rId522" Type="http://schemas.openxmlformats.org/officeDocument/2006/relationships/image" Target="media/image516.jpg"/><Relationship Id="rId96" Type="http://schemas.openxmlformats.org/officeDocument/2006/relationships/image" Target="media/image90.jpeg"/><Relationship Id="rId161" Type="http://schemas.openxmlformats.org/officeDocument/2006/relationships/image" Target="media/image155.png"/><Relationship Id="rId399" Type="http://schemas.openxmlformats.org/officeDocument/2006/relationships/image" Target="media/image393.png"/><Relationship Id="rId259" Type="http://schemas.openxmlformats.org/officeDocument/2006/relationships/image" Target="media/image253.png"/><Relationship Id="rId466" Type="http://schemas.openxmlformats.org/officeDocument/2006/relationships/image" Target="media/image460.jpg"/><Relationship Id="rId23" Type="http://schemas.openxmlformats.org/officeDocument/2006/relationships/image" Target="media/image17.png"/><Relationship Id="rId119" Type="http://schemas.openxmlformats.org/officeDocument/2006/relationships/image" Target="media/image113.png"/><Relationship Id="rId326" Type="http://schemas.openxmlformats.org/officeDocument/2006/relationships/image" Target="media/image320.jpg"/><Relationship Id="rId533" Type="http://schemas.openxmlformats.org/officeDocument/2006/relationships/image" Target="media/image527.png"/><Relationship Id="rId172" Type="http://schemas.openxmlformats.org/officeDocument/2006/relationships/image" Target="media/image166.jpeg"/><Relationship Id="rId477" Type="http://schemas.openxmlformats.org/officeDocument/2006/relationships/image" Target="media/image471.png"/><Relationship Id="rId600" Type="http://schemas.openxmlformats.org/officeDocument/2006/relationships/image" Target="media/image594.jpeg"/><Relationship Id="rId337" Type="http://schemas.openxmlformats.org/officeDocument/2006/relationships/image" Target="media/image331.png"/><Relationship Id="rId34" Type="http://schemas.openxmlformats.org/officeDocument/2006/relationships/image" Target="media/image28.jpeg"/><Relationship Id="rId544" Type="http://schemas.openxmlformats.org/officeDocument/2006/relationships/image" Target="media/image538.jpg"/><Relationship Id="rId183" Type="http://schemas.openxmlformats.org/officeDocument/2006/relationships/image" Target="media/image177.png"/><Relationship Id="rId390" Type="http://schemas.openxmlformats.org/officeDocument/2006/relationships/image" Target="media/image384.jpg"/><Relationship Id="rId404" Type="http://schemas.openxmlformats.org/officeDocument/2006/relationships/image" Target="media/image398.jpeg"/><Relationship Id="rId611" Type="http://schemas.openxmlformats.org/officeDocument/2006/relationships/image" Target="media/image605.png"/><Relationship Id="rId250" Type="http://schemas.openxmlformats.org/officeDocument/2006/relationships/image" Target="media/image244.jpeg"/><Relationship Id="rId488" Type="http://schemas.openxmlformats.org/officeDocument/2006/relationships/image" Target="media/image482.jpeg"/><Relationship Id="rId45" Type="http://schemas.openxmlformats.org/officeDocument/2006/relationships/image" Target="media/image39.png"/><Relationship Id="rId110" Type="http://schemas.openxmlformats.org/officeDocument/2006/relationships/image" Target="media/image104.jpg"/><Relationship Id="rId348" Type="http://schemas.openxmlformats.org/officeDocument/2006/relationships/image" Target="media/image342.jpg"/><Relationship Id="rId555" Type="http://schemas.openxmlformats.org/officeDocument/2006/relationships/image" Target="media/image549.png"/><Relationship Id="rId194" Type="http://schemas.openxmlformats.org/officeDocument/2006/relationships/image" Target="media/image188.jpg"/><Relationship Id="rId208" Type="http://schemas.openxmlformats.org/officeDocument/2006/relationships/image" Target="media/image202.jpeg"/><Relationship Id="rId415" Type="http://schemas.openxmlformats.org/officeDocument/2006/relationships/image" Target="media/image409.png"/><Relationship Id="rId622" Type="http://schemas.openxmlformats.org/officeDocument/2006/relationships/header" Target="header2.xml"/><Relationship Id="rId261" Type="http://schemas.openxmlformats.org/officeDocument/2006/relationships/image" Target="media/image255.png"/><Relationship Id="rId499" Type="http://schemas.openxmlformats.org/officeDocument/2006/relationships/image" Target="media/image493.png"/><Relationship Id="rId56" Type="http://schemas.openxmlformats.org/officeDocument/2006/relationships/image" Target="media/image50.jpg"/><Relationship Id="rId359" Type="http://schemas.openxmlformats.org/officeDocument/2006/relationships/image" Target="media/image353.png"/><Relationship Id="rId566" Type="http://schemas.openxmlformats.org/officeDocument/2006/relationships/image" Target="media/image560.jpg"/><Relationship Id="rId121" Type="http://schemas.openxmlformats.org/officeDocument/2006/relationships/image" Target="media/image115.png"/><Relationship Id="rId219" Type="http://schemas.openxmlformats.org/officeDocument/2006/relationships/image" Target="media/image213.jpeg"/><Relationship Id="rId426" Type="http://schemas.openxmlformats.org/officeDocument/2006/relationships/image" Target="media/image420.jpeg"/><Relationship Id="rId67" Type="http://schemas.openxmlformats.org/officeDocument/2006/relationships/image" Target="media/image61.png"/><Relationship Id="rId272" Type="http://schemas.openxmlformats.org/officeDocument/2006/relationships/image" Target="media/image266.jpg"/><Relationship Id="rId577" Type="http://schemas.openxmlformats.org/officeDocument/2006/relationships/image" Target="media/image571.png"/><Relationship Id="rId132" Type="http://schemas.openxmlformats.org/officeDocument/2006/relationships/image" Target="media/image126.jpg"/><Relationship Id="rId437" Type="http://schemas.openxmlformats.org/officeDocument/2006/relationships/image" Target="media/image431.png"/></Relationships>
</file>

<file path=word/_rels/footer1.xml.rels><?xml version="1.0" encoding="UTF-8" standalone="yes"?>
<Relationships xmlns="http://schemas.openxmlformats.org/package/2006/relationships"><Relationship Id="rId3" Type="http://schemas.openxmlformats.org/officeDocument/2006/relationships/image" Target="media/image619.png"/><Relationship Id="rId2" Type="http://schemas.openxmlformats.org/officeDocument/2006/relationships/image" Target="media/image618.png"/><Relationship Id="rId1" Type="http://schemas.openxmlformats.org/officeDocument/2006/relationships/image" Target="media/image617.png"/><Relationship Id="rId5" Type="http://schemas.openxmlformats.org/officeDocument/2006/relationships/image" Target="media/image621.png"/><Relationship Id="rId4" Type="http://schemas.openxmlformats.org/officeDocument/2006/relationships/image" Target="media/image620.png"/></Relationships>
</file>

<file path=word/_rels/header1.xml.rels><?xml version="1.0" encoding="UTF-8" standalone="yes"?>
<Relationships xmlns="http://schemas.openxmlformats.org/package/2006/relationships"><Relationship Id="rId1" Type="http://schemas.openxmlformats.org/officeDocument/2006/relationships/image" Target="media/image615.jpeg"/></Relationships>
</file>

<file path=word/_rels/header2.xml.rels><?xml version="1.0" encoding="UTF-8" standalone="yes"?>
<Relationships xmlns="http://schemas.openxmlformats.org/package/2006/relationships"><Relationship Id="rId2" Type="http://schemas.openxmlformats.org/officeDocument/2006/relationships/image" Target="media/image616.jpeg"/><Relationship Id="rId1" Type="http://schemas.openxmlformats.org/officeDocument/2006/relationships/image" Target="media/image615.jpeg"/></Relationships>
</file>

<file path=word/_rels/header3.xml.rels><?xml version="1.0" encoding="UTF-8" standalone="yes"?>
<Relationships xmlns="http://schemas.openxmlformats.org/package/2006/relationships"><Relationship Id="rId1" Type="http://schemas.openxmlformats.org/officeDocument/2006/relationships/image" Target="media/image6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ullan&#305;c&#305;\Documents\&#214;zel%20Office%20&#350;ablonlar&#305;\Antetli%20ka&#287;&#305;t.dot"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info@oraybirinsaat.com</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Antetli kağıt</Template>
  <TotalTime>25</TotalTime>
  <Pages>62</Pages>
  <Words>303</Words>
  <Characters>1729</Characters>
  <Application>Microsoft Office Word</Application>
  <DocSecurity>0</DocSecurity>
  <Lines>14</Lines>
  <Paragraphs>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Kullanıcı</dc:creator>
  <cp:keywords/>
  <dc:description/>
  <cp:lastModifiedBy>Orhan PEKDEMİR</cp:lastModifiedBy>
  <cp:revision>9</cp:revision>
  <dcterms:created xsi:type="dcterms:W3CDTF">2024-05-02T13:22:00Z</dcterms:created>
  <dcterms:modified xsi:type="dcterms:W3CDTF">2024-05-02T17:02:00Z</dcterms:modified>
</cp:coreProperties>
</file>