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B70DF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2CE9070D" w:rsidR="0032247A" w:rsidRPr="00AE0D3C" w:rsidRDefault="00AE0D3C" w:rsidP="00AE0D3C">
      <w:pPr>
        <w:rPr>
          <w:b/>
        </w:rPr>
      </w:pPr>
      <w:r w:rsidRPr="00987947">
        <w:rPr>
          <w:b/>
        </w:rPr>
        <w:t>1-</w:t>
      </w:r>
      <w:r w:rsidR="00B64DC7" w:rsidRPr="00987947">
        <w:rPr>
          <w:b/>
        </w:rPr>
        <w:t xml:space="preserve">İŞ YAPILACAK ALANDA </w:t>
      </w:r>
      <w:r w:rsidR="0032247A" w:rsidRPr="00987947">
        <w:rPr>
          <w:b/>
        </w:rPr>
        <w:t>İŞ GÜVENLİĞİ SAĞLANMASI</w:t>
      </w:r>
      <w:r w:rsidRPr="00987947">
        <w:rPr>
          <w:b/>
        </w:rPr>
        <w:t xml:space="preserve"> </w:t>
      </w:r>
    </w:p>
    <w:p w14:paraId="23BB832B" w14:textId="27DDA1A2" w:rsidR="008228DD" w:rsidRPr="00AE0D3C" w:rsidRDefault="0032247A" w:rsidP="00987947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0FBBACB0" w14:textId="1405BB9D" w:rsidR="001F5931" w:rsidRPr="00987947" w:rsidRDefault="00F3216C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>M</w:t>
      </w:r>
      <w:r w:rsidR="00043348" w:rsidRPr="00987947">
        <w:rPr>
          <w:bCs/>
        </w:rPr>
        <w:t>ezar taşları mermer kontrolleri 3 (üç) ayda bir yapılmalıdır.</w:t>
      </w:r>
    </w:p>
    <w:p w14:paraId="3E2944DA" w14:textId="3158FA02" w:rsidR="00043348" w:rsidRPr="00987947" w:rsidRDefault="00043348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>Türk bayrağı olan camlar düzenli olarak haftada bir kontrol edilmelidir.</w:t>
      </w:r>
    </w:p>
    <w:p w14:paraId="3B1DF50E" w14:textId="48AE7712" w:rsidR="00043348" w:rsidRPr="00987947" w:rsidRDefault="008103FD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>Mezar ortalarında bulunan çiçekler dört mevsim canlı olacak şekilde mevsimsel çiçek ile işlenmelidir.</w:t>
      </w:r>
    </w:p>
    <w:p w14:paraId="57917B47" w14:textId="3BFAA30F" w:rsidR="008103FD" w:rsidRPr="00987947" w:rsidRDefault="008103FD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>Mezarlık içerisindeki çamlar özellikle fırtınalardan sonra yıkılma ve çürüme tehlikesine karşı kontrol edilmelidir.</w:t>
      </w:r>
    </w:p>
    <w:p w14:paraId="5BDFB14B" w14:textId="1CBADDC8" w:rsidR="009268B5" w:rsidRPr="00987947" w:rsidRDefault="009268B5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 xml:space="preserve">Yürüme yolundaki adım taşları kontrol edilmelidir. Özellikle üzerine akan çam reçine ve iğneleri </w:t>
      </w:r>
      <w:r w:rsidR="00CE3E5D" w:rsidRPr="00987947">
        <w:rPr>
          <w:bCs/>
        </w:rPr>
        <w:t>kayma tehlikesi yarattığından gerekli önlemler alınmalıdır.</w:t>
      </w:r>
    </w:p>
    <w:p w14:paraId="3AB27338" w14:textId="0F7F9CB5" w:rsidR="00CE3E5D" w:rsidRPr="00987947" w:rsidRDefault="00CE3E5D" w:rsidP="00987947">
      <w:pPr>
        <w:pStyle w:val="ListeParagraf"/>
        <w:numPr>
          <w:ilvl w:val="0"/>
          <w:numId w:val="6"/>
        </w:numPr>
        <w:rPr>
          <w:bCs/>
        </w:rPr>
      </w:pPr>
      <w:r w:rsidRPr="00987947">
        <w:rPr>
          <w:bCs/>
        </w:rPr>
        <w:t>Dolamit taşları seviye farklından dolayı sürekli aşağıya kaydığından her yıl eksilen tamamlanmalı</w:t>
      </w:r>
      <w:r w:rsidR="00F3216C" w:rsidRPr="00987947">
        <w:rPr>
          <w:bCs/>
        </w:rPr>
        <w:t>, boşalan yerler arada bir tırmıklanarak düzeltilmelidir.</w:t>
      </w:r>
    </w:p>
    <w:p w14:paraId="03599175" w14:textId="77777777" w:rsidR="001F5931" w:rsidRDefault="001F5931" w:rsidP="0010145B">
      <w:pPr>
        <w:rPr>
          <w:b/>
        </w:rPr>
      </w:pPr>
    </w:p>
    <w:p w14:paraId="0E30824A" w14:textId="2EDE2459" w:rsidR="0010145B" w:rsidRPr="00AE0D3C" w:rsidRDefault="0010145B" w:rsidP="0010145B">
      <w:pPr>
        <w:rPr>
          <w:b/>
        </w:rPr>
      </w:pPr>
      <w:r w:rsidRPr="00AE0D3C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AA3F0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A1886" w14:textId="77777777" w:rsidR="00AA3F02" w:rsidRDefault="00AA3F02" w:rsidP="00205334">
      <w:pPr>
        <w:spacing w:after="0" w:line="240" w:lineRule="auto"/>
      </w:pPr>
      <w:r>
        <w:separator/>
      </w:r>
    </w:p>
  </w:endnote>
  <w:endnote w:type="continuationSeparator" w:id="0">
    <w:p w14:paraId="5EAF61D9" w14:textId="77777777" w:rsidR="00AA3F02" w:rsidRDefault="00AA3F02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F69BD" w14:textId="6028A45A" w:rsidR="009A340D" w:rsidRDefault="00B948EE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B5911AF" wp14:editId="087EE9C7">
              <wp:simplePos x="0" y="0"/>
              <wp:positionH relativeFrom="column">
                <wp:posOffset>4246418</wp:posOffset>
              </wp:positionH>
              <wp:positionV relativeFrom="paragraph">
                <wp:posOffset>242455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085864" w14:textId="77777777" w:rsidR="00B948EE" w:rsidRDefault="00B948EE" w:rsidP="00B948EE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911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4.35pt;margin-top:19.1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" fillcolor="white [3201]" stroked="f" strokeweight=".5pt">
              <v:textbox>
                <w:txbxContent>
                  <w:p w14:paraId="23085864" w14:textId="77777777" w:rsidR="00B948EE" w:rsidRDefault="00B948EE" w:rsidP="00B948EE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D33188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357694" wp14:editId="5DCE2AF7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112C05D" w14:textId="5DD884B0" w:rsidR="00D33188" w:rsidRDefault="00D33188" w:rsidP="00D33188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357694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6112C05D" w14:textId="5DD884B0" w:rsidR="00D33188" w:rsidRDefault="00D33188" w:rsidP="00D33188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14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90D32" w14:textId="77777777" w:rsidR="00AA3F02" w:rsidRDefault="00AA3F02" w:rsidP="00205334">
      <w:pPr>
        <w:spacing w:after="0" w:line="240" w:lineRule="auto"/>
      </w:pPr>
      <w:r>
        <w:separator/>
      </w:r>
    </w:p>
  </w:footnote>
  <w:footnote w:type="continuationSeparator" w:id="0">
    <w:p w14:paraId="055E19D9" w14:textId="77777777" w:rsidR="00AA3F02" w:rsidRDefault="00AA3F02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6974B274" w:rsidR="00A376B0" w:rsidRPr="00726391" w:rsidRDefault="00E15C54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7140F11A" wp14:editId="32329318">
              <wp:simplePos x="0" y="0"/>
              <wp:positionH relativeFrom="margin">
                <wp:posOffset>291994</wp:posOffset>
              </wp:positionH>
              <wp:positionV relativeFrom="paragraph">
                <wp:posOffset>275392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E611D" w14:textId="77777777" w:rsidR="00E15C54" w:rsidRPr="00D33188" w:rsidRDefault="00E15C54" w:rsidP="00E15C5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D33188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0F11A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3pt;margin-top:21.7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" stroked="f">
              <v:textbox>
                <w:txbxContent>
                  <w:p w14:paraId="636E611D" w14:textId="77777777" w:rsidR="00E15C54" w:rsidRPr="00D33188" w:rsidRDefault="00E15C54" w:rsidP="00E15C54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D33188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</w:t>
    </w:r>
    <w:r>
      <w:rPr>
        <w:b/>
        <w:sz w:val="28"/>
        <w:szCs w:val="28"/>
      </w:rPr>
      <w:t xml:space="preserve">           </w:t>
    </w:r>
    <w:r w:rsidR="00AA08A8">
      <w:rPr>
        <w:b/>
        <w:sz w:val="28"/>
        <w:szCs w:val="28"/>
      </w:rPr>
      <w:t xml:space="preserve"> 12</w:t>
    </w:r>
    <w:r w:rsidR="00441924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AA08A8">
      <w:rPr>
        <w:b/>
        <w:sz w:val="28"/>
        <w:szCs w:val="28"/>
      </w:rPr>
      <w:t>TEMSİLİ ŞEHİTLİK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62BE28F8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84110"/>
    <w:multiLevelType w:val="hybridMultilevel"/>
    <w:tmpl w:val="E4C88CC8"/>
    <w:lvl w:ilvl="0" w:tplc="99B2CDBA"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767A7AFC"/>
    <w:multiLevelType w:val="hybridMultilevel"/>
    <w:tmpl w:val="B4B412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74079648">
    <w:abstractNumId w:val="5"/>
  </w:num>
  <w:num w:numId="6" w16cid:durableId="421149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43348"/>
    <w:rsid w:val="00052A56"/>
    <w:rsid w:val="0010145B"/>
    <w:rsid w:val="001830A2"/>
    <w:rsid w:val="0018458C"/>
    <w:rsid w:val="001B0A9E"/>
    <w:rsid w:val="001F5931"/>
    <w:rsid w:val="00205334"/>
    <w:rsid w:val="00206ED1"/>
    <w:rsid w:val="002200CE"/>
    <w:rsid w:val="00235E5B"/>
    <w:rsid w:val="00263B07"/>
    <w:rsid w:val="00297E04"/>
    <w:rsid w:val="002F3E5E"/>
    <w:rsid w:val="0032247A"/>
    <w:rsid w:val="003B4998"/>
    <w:rsid w:val="003C0CBA"/>
    <w:rsid w:val="004200D5"/>
    <w:rsid w:val="004243B0"/>
    <w:rsid w:val="0043145F"/>
    <w:rsid w:val="00441924"/>
    <w:rsid w:val="004E7AC4"/>
    <w:rsid w:val="004F7685"/>
    <w:rsid w:val="00560103"/>
    <w:rsid w:val="00565FB7"/>
    <w:rsid w:val="0059098A"/>
    <w:rsid w:val="005D5CA6"/>
    <w:rsid w:val="00604E75"/>
    <w:rsid w:val="0065009A"/>
    <w:rsid w:val="00653D47"/>
    <w:rsid w:val="006F24CB"/>
    <w:rsid w:val="00726391"/>
    <w:rsid w:val="007524D3"/>
    <w:rsid w:val="00761201"/>
    <w:rsid w:val="007824B8"/>
    <w:rsid w:val="00797D14"/>
    <w:rsid w:val="007D24E1"/>
    <w:rsid w:val="00804B24"/>
    <w:rsid w:val="008103FD"/>
    <w:rsid w:val="00810606"/>
    <w:rsid w:val="008228DD"/>
    <w:rsid w:val="00824B03"/>
    <w:rsid w:val="00843E8F"/>
    <w:rsid w:val="008A4FE7"/>
    <w:rsid w:val="008C42E3"/>
    <w:rsid w:val="008C6A4A"/>
    <w:rsid w:val="008F6B62"/>
    <w:rsid w:val="009268B5"/>
    <w:rsid w:val="009319F8"/>
    <w:rsid w:val="00946802"/>
    <w:rsid w:val="009577DE"/>
    <w:rsid w:val="009656D3"/>
    <w:rsid w:val="00987947"/>
    <w:rsid w:val="009A340D"/>
    <w:rsid w:val="009A3682"/>
    <w:rsid w:val="009F74DB"/>
    <w:rsid w:val="00A12542"/>
    <w:rsid w:val="00A1529A"/>
    <w:rsid w:val="00A376B0"/>
    <w:rsid w:val="00A64760"/>
    <w:rsid w:val="00A946AD"/>
    <w:rsid w:val="00AA08A8"/>
    <w:rsid w:val="00AA1E32"/>
    <w:rsid w:val="00AA3F02"/>
    <w:rsid w:val="00AD35AD"/>
    <w:rsid w:val="00AE0D3C"/>
    <w:rsid w:val="00B429FE"/>
    <w:rsid w:val="00B64DC7"/>
    <w:rsid w:val="00B72DD4"/>
    <w:rsid w:val="00B948EE"/>
    <w:rsid w:val="00B969D8"/>
    <w:rsid w:val="00BC0404"/>
    <w:rsid w:val="00BD6343"/>
    <w:rsid w:val="00C066E3"/>
    <w:rsid w:val="00C13A6B"/>
    <w:rsid w:val="00C3292B"/>
    <w:rsid w:val="00C419C1"/>
    <w:rsid w:val="00CD2D61"/>
    <w:rsid w:val="00CE3E5D"/>
    <w:rsid w:val="00CF42A5"/>
    <w:rsid w:val="00D23759"/>
    <w:rsid w:val="00D33188"/>
    <w:rsid w:val="00D57AF4"/>
    <w:rsid w:val="00DB40C4"/>
    <w:rsid w:val="00DB57D4"/>
    <w:rsid w:val="00DC07C8"/>
    <w:rsid w:val="00DC7AA1"/>
    <w:rsid w:val="00DE3A36"/>
    <w:rsid w:val="00E05B3D"/>
    <w:rsid w:val="00E139BB"/>
    <w:rsid w:val="00E15C54"/>
    <w:rsid w:val="00E46EF2"/>
    <w:rsid w:val="00E4715B"/>
    <w:rsid w:val="00E976E5"/>
    <w:rsid w:val="00EE428E"/>
    <w:rsid w:val="00EE5852"/>
    <w:rsid w:val="00F3216C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5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8</cp:revision>
  <dcterms:created xsi:type="dcterms:W3CDTF">2023-12-29T18:52:00Z</dcterms:created>
  <dcterms:modified xsi:type="dcterms:W3CDTF">2024-02-16T09:50:00Z</dcterms:modified>
</cp:coreProperties>
</file>