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B8BF7" w14:textId="5DC65A6B" w:rsidR="00C372A0" w:rsidRDefault="002F2899" w:rsidP="00C372A0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BB38B76" wp14:editId="77199789">
            <wp:simplePos x="0" y="0"/>
            <wp:positionH relativeFrom="column">
              <wp:posOffset>6985</wp:posOffset>
            </wp:positionH>
            <wp:positionV relativeFrom="paragraph">
              <wp:posOffset>1270</wp:posOffset>
            </wp:positionV>
            <wp:extent cx="1308100" cy="1584960"/>
            <wp:effectExtent l="0" t="0" r="635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13143"/>
                    <a:stretch/>
                  </pic:blipFill>
                  <pic:spPr bwMode="auto">
                    <a:xfrm>
                      <a:off x="0" y="0"/>
                      <a:ext cx="13081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13457CA" wp14:editId="6F31C17B">
            <wp:simplePos x="0" y="0"/>
            <wp:positionH relativeFrom="column">
              <wp:posOffset>3840480</wp:posOffset>
            </wp:positionH>
            <wp:positionV relativeFrom="paragraph">
              <wp:posOffset>0</wp:posOffset>
            </wp:positionV>
            <wp:extent cx="222885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58CBCDF" wp14:editId="1D87B621">
            <wp:simplePos x="0" y="0"/>
            <wp:positionH relativeFrom="column">
              <wp:posOffset>1520825</wp:posOffset>
            </wp:positionH>
            <wp:positionV relativeFrom="paragraph">
              <wp:posOffset>1270</wp:posOffset>
            </wp:positionV>
            <wp:extent cx="2259330" cy="1623060"/>
            <wp:effectExtent l="0" t="0" r="762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8" b="14676"/>
                    <a:stretch/>
                  </pic:blipFill>
                  <pic:spPr bwMode="auto">
                    <a:xfrm>
                      <a:off x="0" y="0"/>
                      <a:ext cx="2259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EE1D" w14:textId="77777777" w:rsidR="002F2899" w:rsidRPr="003F581F" w:rsidRDefault="002F2899" w:rsidP="002F2899">
      <w:pPr>
        <w:ind w:right="-284"/>
        <w:rPr>
          <w:b/>
        </w:rPr>
      </w:pPr>
      <w:r w:rsidRPr="003F581F">
        <w:rPr>
          <w:b/>
        </w:rPr>
        <w:t>1-İŞ YAPILACAK ALANLARDA İŞ GÜVENLİĞİ SAĞLANMALI</w:t>
      </w:r>
    </w:p>
    <w:p w14:paraId="47BF4975" w14:textId="43A5EEF2" w:rsidR="00C372A0" w:rsidRPr="00271FB6" w:rsidRDefault="00C372A0" w:rsidP="003F581F">
      <w:pPr>
        <w:pStyle w:val="ListeParagraf"/>
        <w:ind w:left="-142" w:right="-284" w:firstLine="142"/>
        <w:jc w:val="both"/>
      </w:pPr>
      <w:r w:rsidRPr="00271FB6">
        <w:t xml:space="preserve">İşlem yapacak kişi yâda kişiler, çalışacağı iş ile ilgili mesleki ehliyeti olan, sigortalı, iş güvenlik eğitimi </w:t>
      </w:r>
      <w:r w:rsidR="003F581F">
        <w:t xml:space="preserve">  </w:t>
      </w:r>
      <w:r w:rsidRPr="00271FB6">
        <w:t>almış (baret,</w:t>
      </w:r>
      <w:r>
        <w:t xml:space="preserve"> </w:t>
      </w:r>
      <w:r w:rsidRPr="00271FB6">
        <w:t>eldiven,</w:t>
      </w:r>
      <w:r>
        <w:t xml:space="preserve"> </w:t>
      </w:r>
      <w:r w:rsidRPr="00271FB6">
        <w:t>işe uygun elbise, maske,</w:t>
      </w:r>
      <w:r>
        <w:t xml:space="preserve"> </w:t>
      </w:r>
      <w:r w:rsidRPr="00271FB6">
        <w:t>gözlük vb</w:t>
      </w:r>
      <w:r>
        <w:t>.</w:t>
      </w:r>
      <w:r w:rsidRPr="00271FB6">
        <w:t xml:space="preserve">)  </w:t>
      </w:r>
      <w:proofErr w:type="gramStart"/>
      <w:r w:rsidRPr="00271FB6">
        <w:t>bağlı</w:t>
      </w:r>
      <w:proofErr w:type="gramEnd"/>
      <w:r w:rsidRPr="00271FB6">
        <w:t xml:space="preserve"> olduğu kurum veya firma bilgisi dâhilinde, yalnız</w:t>
      </w:r>
      <w:r>
        <w:t xml:space="preserve"> </w:t>
      </w:r>
      <w:r w:rsidRPr="00271FB6">
        <w:t>(tek kişi olarak)</w:t>
      </w:r>
      <w:r>
        <w:t xml:space="preserve"> </w:t>
      </w:r>
      <w:r w:rsidRPr="00271FB6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1071E134" w14:textId="77777777" w:rsidR="00C372A0" w:rsidRDefault="00C372A0" w:rsidP="00C372A0">
      <w:pPr>
        <w:rPr>
          <w:b/>
        </w:rPr>
      </w:pPr>
      <w:r w:rsidRPr="006D2CB2">
        <w:rPr>
          <w:b/>
        </w:rPr>
        <w:t>2-İŞE BAŞLAMA FORMU DOLDURULMASI</w:t>
      </w:r>
    </w:p>
    <w:p w14:paraId="7BD9373E" w14:textId="77777777" w:rsidR="00C372A0" w:rsidRDefault="00C372A0" w:rsidP="00C372A0">
      <w:pPr>
        <w:rPr>
          <w:b/>
        </w:rPr>
      </w:pPr>
      <w:r w:rsidRPr="006D2CB2">
        <w:rPr>
          <w:b/>
        </w:rPr>
        <w:t>3-PERİYODİK BAKIMDA HANGİ DÖNEM OLDUĞU FORMDA BELİRTİLMELİ</w:t>
      </w:r>
    </w:p>
    <w:p w14:paraId="57293DEF" w14:textId="77777777" w:rsidR="00C372A0" w:rsidRPr="004105D0" w:rsidRDefault="00C372A0" w:rsidP="00C372A0">
      <w:pPr>
        <w:rPr>
          <w:b/>
        </w:rPr>
      </w:pPr>
      <w:r w:rsidRPr="004105D0">
        <w:rPr>
          <w:b/>
        </w:rPr>
        <w:t>4-</w:t>
      </w:r>
      <w:r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6439CFC4" w14:textId="77777777" w:rsidR="00C372A0" w:rsidRPr="004105D0" w:rsidRDefault="00C372A0" w:rsidP="00C372A0">
      <w:pPr>
        <w:rPr>
          <w:b/>
        </w:rPr>
      </w:pPr>
      <w:r w:rsidRPr="004105D0">
        <w:rPr>
          <w:b/>
        </w:rPr>
        <w:t>5-İŞ VE İŞLEM DETAYLARI</w:t>
      </w:r>
    </w:p>
    <w:p w14:paraId="18E47928" w14:textId="78DC874C" w:rsidR="00C372A0" w:rsidRPr="001D76F7" w:rsidRDefault="00C372A0" w:rsidP="00C372A0">
      <w:pPr>
        <w:pStyle w:val="ListeParagraf"/>
        <w:numPr>
          <w:ilvl w:val="0"/>
          <w:numId w:val="1"/>
        </w:numPr>
        <w:rPr>
          <w:bCs/>
        </w:rPr>
      </w:pPr>
      <w:r w:rsidRPr="001D76F7">
        <w:rPr>
          <w:bCs/>
        </w:rPr>
        <w:t xml:space="preserve">Çatı periyodik bakımı listesindeki sıraya ve zamana göre düzenli </w:t>
      </w:r>
      <w:r w:rsidR="003F581F" w:rsidRPr="001D76F7">
        <w:rPr>
          <w:bCs/>
        </w:rPr>
        <w:t>olarak bakımı</w:t>
      </w:r>
      <w:r w:rsidRPr="001D76F7">
        <w:rPr>
          <w:bCs/>
        </w:rPr>
        <w:t xml:space="preserve"> yapılacak. </w:t>
      </w:r>
    </w:p>
    <w:p w14:paraId="1008BD0A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Çatı kapakları her zaman kilitli olmalı, çıkmadan önce gerekli yerden anahtarı alınarak gidilmeli, (anahtar unutulunca asla kilit yeri kırılmamalı)</w:t>
      </w:r>
    </w:p>
    <w:p w14:paraId="3A48E361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Çatıda kayan veya takıla bilecek sorunlu ayakkabı veya giysi ile çalışma yapılamaz.</w:t>
      </w:r>
    </w:p>
    <w:p w14:paraId="1947C34D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Yağmurlu havalarda şimşek tehlikesinden dolayı çıkılmaz</w:t>
      </w:r>
    </w:p>
    <w:p w14:paraId="711C2A40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Karlı buzlu havada kayma tehlikesi olduğundan çalışma yapılamaz.</w:t>
      </w:r>
    </w:p>
    <w:p w14:paraId="608DCBD0" w14:textId="5023A4E9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 xml:space="preserve">Uygun olan zamanlarda en az iki kişi ile ve emniyet kemerleri giyilmiş, emniyet noktaları belirlenmiş, çalışılacak alan etrafına bulunduğu bölge zemininde emniyet uyarı ve şeritleri çekilmiş olacak, ayrıca </w:t>
      </w:r>
      <w:r w:rsidR="002F5D4B" w:rsidRPr="001D76F7">
        <w:t>gözet</w:t>
      </w:r>
      <w:r w:rsidR="002F5D4B">
        <w:t>i</w:t>
      </w:r>
      <w:r w:rsidR="002F5D4B" w:rsidRPr="001D76F7">
        <w:t>ci</w:t>
      </w:r>
      <w:r w:rsidRPr="001D76F7">
        <w:t xml:space="preserve"> bir kişi bu bölgede nöbet tutacak şekilde, işleme başlanacak.</w:t>
      </w:r>
    </w:p>
    <w:p w14:paraId="3AD0E06D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Çatı kapağı açılmış olduğunda vericiler ve paratonerler ile ilgili varsa işlemleri ilgili birime haber verilerek bu işlemlerde aynı gün bitirtilmesi sağlanacak.</w:t>
      </w:r>
    </w:p>
    <w:p w14:paraId="7A3E84B8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 w:rsidRPr="001D76F7">
        <w:t>Her çıkış ve inişlerde video, resim ve gerekirse yapılan işler ile ilgili rapor yazılarak dosyaya takılacak</w:t>
      </w:r>
    </w:p>
    <w:p w14:paraId="4B767FDA" w14:textId="77777777" w:rsidR="00C372A0" w:rsidRDefault="00C372A0" w:rsidP="00C372A0">
      <w:pPr>
        <w:pStyle w:val="ListeParagraf"/>
        <w:numPr>
          <w:ilvl w:val="0"/>
          <w:numId w:val="1"/>
        </w:numPr>
      </w:pPr>
      <w:r w:rsidRPr="001D76F7">
        <w:t>Çörten çıkışları kuş yuvalanmasını önlemek için 3 ayda bir kontrol edilmelidir.</w:t>
      </w:r>
    </w:p>
    <w:p w14:paraId="1C13B586" w14:textId="77777777" w:rsidR="00C372A0" w:rsidRPr="001D76F7" w:rsidRDefault="00C372A0" w:rsidP="00C372A0">
      <w:pPr>
        <w:pStyle w:val="ListeParagraf"/>
        <w:numPr>
          <w:ilvl w:val="0"/>
          <w:numId w:val="1"/>
        </w:numPr>
      </w:pPr>
      <w:r>
        <w:t>Çatı kapağı son kişi inerken kesinlikle kapatılmalıdır. Haricinde güvercinler yuvalama yaptığı için abide mahzen ve merdiven boşlukları kirlenmektedir.</w:t>
      </w:r>
    </w:p>
    <w:p w14:paraId="3B279BAA" w14:textId="77777777" w:rsidR="00C372A0" w:rsidRPr="001D76F7" w:rsidRDefault="00C372A0" w:rsidP="00C372A0">
      <w:pPr>
        <w:rPr>
          <w:b/>
        </w:rPr>
      </w:pPr>
      <w:r w:rsidRPr="001D76F7">
        <w:rPr>
          <w:b/>
        </w:rPr>
        <w:t>6-İŞ BİTİRME FORMUNU DOLDURULMASI</w:t>
      </w:r>
    </w:p>
    <w:p w14:paraId="798B9542" w14:textId="77777777" w:rsidR="00C372A0" w:rsidRDefault="00C372A0" w:rsidP="00C372A0">
      <w:r w:rsidRPr="001D76F7">
        <w:rPr>
          <w:b/>
        </w:rPr>
        <w:t>7- EDİNİLEN BİLGİ VE NOTLARIN GEREKLİ ARŞİVE VERİLMESİ</w:t>
      </w:r>
      <w:r w:rsidRPr="001D76F7">
        <w:tab/>
      </w:r>
    </w:p>
    <w:p w14:paraId="020D1145" w14:textId="575903B5" w:rsidR="00C264B9" w:rsidRPr="00C372A0" w:rsidRDefault="00C372A0" w:rsidP="00C372A0">
      <w:r>
        <w:t xml:space="preserve">                                                                                                                                                  </w:t>
      </w:r>
      <w:r w:rsidRPr="001D76F7">
        <w:t>ORHAN PEKDEMİR</w:t>
      </w:r>
    </w:p>
    <w:sectPr w:rsidR="00C264B9" w:rsidRPr="00C37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6CDEF" w14:textId="77777777" w:rsidR="004E694C" w:rsidRDefault="004E694C" w:rsidP="002C112D">
      <w:pPr>
        <w:spacing w:after="0" w:line="240" w:lineRule="auto"/>
      </w:pPr>
      <w:r>
        <w:separator/>
      </w:r>
    </w:p>
  </w:endnote>
  <w:endnote w:type="continuationSeparator" w:id="0">
    <w:p w14:paraId="4880EC88" w14:textId="77777777" w:rsidR="004E694C" w:rsidRDefault="004E694C" w:rsidP="002C1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D92E" w14:textId="794BC45D" w:rsidR="0076342E" w:rsidRDefault="00636EBB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0FC3433" wp14:editId="20DD1CB2">
              <wp:simplePos x="0" y="0"/>
              <wp:positionH relativeFrom="column">
                <wp:posOffset>3983182</wp:posOffset>
              </wp:positionH>
              <wp:positionV relativeFrom="paragraph">
                <wp:posOffset>353291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6B4F6A" w14:textId="77777777" w:rsidR="00636EBB" w:rsidRDefault="00636EBB" w:rsidP="00636EBB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C343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3.65pt;margin-top:27.8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6LLx2eEAAAAJAQAADwAAAGRycy9kb3du&#10;cmV2LnhtbEyPTU+DQBCG7yb+h82YeDF2aQm0IktjjB+JN4ut8bZlRyCys4TdAv57x5MeJ/PkfZ83&#10;3862EyMOvnWkYLmIQCBVzrRUK3grH683IHzQZHTnCBV8o4dtcX6W68y4iV5x3IVacAj5TCtoQugz&#10;KX3VoNV+4Xok/n26werA51BLM+iJw20nV1GUSqtb4oZG93jfYPW1O1kFH1f1+4ufn/ZTnMT9w/NY&#10;rg+mVOryYr67BRFwDn8w/OqzOhTsdHQnMl50CtLVOmZUQZKkIBjYxClvOSq4WaYgi1z+X1D8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Oiy8dnhAAAACQEAAA8AAAAAAAAAAAAAAAAA&#10;hwQAAGRycy9kb3ducmV2LnhtbFBLBQYAAAAABAAEAPMAAACVBQAAAAA=&#10;" fillcolor="white [3201]" stroked="f" strokeweight=".5pt">
              <v:textbox>
                <w:txbxContent>
                  <w:p w14:paraId="066B4F6A" w14:textId="77777777" w:rsidR="00636EBB" w:rsidRDefault="00636EBB" w:rsidP="00636EBB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76342E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78AC7D7" wp14:editId="1D9FE636">
              <wp:simplePos x="0" y="0"/>
              <wp:positionH relativeFrom="column">
                <wp:posOffset>5905500</wp:posOffset>
              </wp:positionH>
              <wp:positionV relativeFrom="paragraph">
                <wp:posOffset>271780</wp:posOffset>
              </wp:positionV>
              <wp:extent cx="358140" cy="232564"/>
              <wp:effectExtent l="0" t="0" r="0" b="0"/>
              <wp:wrapNone/>
              <wp:docPr id="61040457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56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F68B923" w14:textId="5C1163CE" w:rsidR="0076342E" w:rsidRDefault="0076342E" w:rsidP="0076342E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8AC7D7" id="Rectangle 78" o:spid="_x0000_s1027" style="position:absolute;margin-left:465pt;margin-top:21.4pt;width:28.2pt;height:18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" filled="f" strokecolor="#7f7f7f">
              <v:textbox>
                <w:txbxContent>
                  <w:p w14:paraId="6F68B923" w14:textId="5C1163CE" w:rsidR="0076342E" w:rsidRDefault="0076342E" w:rsidP="0076342E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t>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D2F4" w14:textId="77777777" w:rsidR="004E694C" w:rsidRDefault="004E694C" w:rsidP="002C112D">
      <w:pPr>
        <w:spacing w:after="0" w:line="240" w:lineRule="auto"/>
      </w:pPr>
      <w:r>
        <w:separator/>
      </w:r>
    </w:p>
  </w:footnote>
  <w:footnote w:type="continuationSeparator" w:id="0">
    <w:p w14:paraId="4CE39908" w14:textId="77777777" w:rsidR="004E694C" w:rsidRDefault="004E694C" w:rsidP="002C1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5DDA" w14:textId="77777777" w:rsidR="004962CF" w:rsidRDefault="00000000">
    <w:pPr>
      <w:pStyle w:val="stBilgi"/>
    </w:pPr>
    <w:r>
      <w:rPr>
        <w:noProof/>
        <w:lang w:eastAsia="tr-TR"/>
      </w:rPr>
      <w:pict w14:anchorId="390C0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5" o:spid="_x0000_s1048" type="#_x0000_t75" style="position:absolute;margin-left:0;margin-top:0;width:595.45pt;height:842.15pt;z-index:-251658752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2EBB" w14:textId="6AA590EC" w:rsidR="00C372A0" w:rsidRPr="00C2307D" w:rsidRDefault="00C372A0" w:rsidP="002A6119">
    <w:pPr>
      <w:jc w:val="center"/>
      <w:rPr>
        <w:b/>
        <w:sz w:val="28"/>
        <w:szCs w:val="28"/>
      </w:rPr>
    </w:pPr>
    <w:r w:rsidRPr="00C2307D">
      <w:rPr>
        <w:b/>
        <w:sz w:val="28"/>
        <w:szCs w:val="28"/>
      </w:rPr>
      <w:t>2</w:t>
    </w:r>
    <w:r>
      <w:rPr>
        <w:b/>
        <w:sz w:val="28"/>
        <w:szCs w:val="28"/>
      </w:rPr>
      <w:t xml:space="preserve"> – ABİDE TERAS (ÇATI)</w:t>
    </w:r>
    <w:r w:rsidRPr="00C2307D">
      <w:rPr>
        <w:b/>
        <w:sz w:val="28"/>
        <w:szCs w:val="28"/>
      </w:rPr>
      <w:t xml:space="preserve"> PERİYODİK BAKIM TALİMATI</w:t>
    </w:r>
  </w:p>
  <w:p w14:paraId="63E1D720" w14:textId="6CB58F70" w:rsidR="003D65A6" w:rsidRDefault="002A6119" w:rsidP="003D65A6">
    <w:pPr>
      <w:pStyle w:val="s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A15217A" wp14:editId="4E177934">
              <wp:simplePos x="0" y="0"/>
              <wp:positionH relativeFrom="margin">
                <wp:posOffset>372745</wp:posOffset>
              </wp:positionH>
              <wp:positionV relativeFrom="paragraph">
                <wp:posOffset>113665</wp:posOffset>
              </wp:positionV>
              <wp:extent cx="554736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736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B23C9A" w14:textId="77777777" w:rsidR="002A6119" w:rsidRPr="0076342E" w:rsidRDefault="002A6119" w:rsidP="002A6119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76342E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5217A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9.35pt;margin-top:8.95pt;width:436.8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" stroked="f">
              <v:textbox>
                <w:txbxContent>
                  <w:p w14:paraId="77B23C9A" w14:textId="77777777" w:rsidR="002A6119" w:rsidRPr="0076342E" w:rsidRDefault="002A6119" w:rsidP="002A6119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76342E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FF08F6D" w14:textId="29B56752" w:rsidR="004962CF" w:rsidRDefault="00000000">
    <w:pPr>
      <w:pStyle w:val="stBilgi"/>
    </w:pPr>
    <w:r>
      <w:rPr>
        <w:noProof/>
        <w:lang w:eastAsia="tr-TR"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49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737F" w14:textId="77777777" w:rsidR="004962CF" w:rsidRDefault="00000000">
    <w:pPr>
      <w:pStyle w:val="stBilgi"/>
    </w:pPr>
    <w:r>
      <w:rPr>
        <w:noProof/>
        <w:lang w:eastAsia="tr-TR"/>
      </w:rPr>
      <w:pict w14:anchorId="2954F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4" o:spid="_x0000_s1047" type="#_x0000_t75" style="position:absolute;margin-left:0;margin-top:0;width:595.45pt;height:842.15pt;z-index:-251659776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3D5FF3"/>
    <w:multiLevelType w:val="hybridMultilevel"/>
    <w:tmpl w:val="6F28EAC8"/>
    <w:lvl w:ilvl="0" w:tplc="0B3EC3C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695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31"/>
    <w:rsid w:val="00125B36"/>
    <w:rsid w:val="00246289"/>
    <w:rsid w:val="00260052"/>
    <w:rsid w:val="00286608"/>
    <w:rsid w:val="002A6119"/>
    <w:rsid w:val="002C112D"/>
    <w:rsid w:val="002F2899"/>
    <w:rsid w:val="002F5D4B"/>
    <w:rsid w:val="00377FA8"/>
    <w:rsid w:val="003D65A6"/>
    <w:rsid w:val="003F581F"/>
    <w:rsid w:val="00466231"/>
    <w:rsid w:val="004962CF"/>
    <w:rsid w:val="004E694C"/>
    <w:rsid w:val="00534EB1"/>
    <w:rsid w:val="005D3F15"/>
    <w:rsid w:val="00634D1D"/>
    <w:rsid w:val="00636EBB"/>
    <w:rsid w:val="0076342E"/>
    <w:rsid w:val="00771849"/>
    <w:rsid w:val="007C34B4"/>
    <w:rsid w:val="00B24D06"/>
    <w:rsid w:val="00C264B9"/>
    <w:rsid w:val="00C372A0"/>
    <w:rsid w:val="00D151D7"/>
    <w:rsid w:val="00E4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C8AA3"/>
  <w15:chartTrackingRefBased/>
  <w15:docId w15:val="{6FD9A6EF-F8BA-49AD-B29E-D142C7D3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2A0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112D"/>
  </w:style>
  <w:style w:type="paragraph" w:styleId="AltBilgi">
    <w:name w:val="footer"/>
    <w:basedOn w:val="Normal"/>
    <w:link w:val="Al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112D"/>
  </w:style>
  <w:style w:type="paragraph" w:styleId="ListeParagraf">
    <w:name w:val="List Paragraph"/>
    <w:basedOn w:val="Normal"/>
    <w:uiPriority w:val="34"/>
    <w:qFormat/>
    <w:rsid w:val="007C3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han\Desktop\&#350;ABLONLAR\ANTETL&#304;%20KA&#286;IT%20AB&#304;DE%202023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36059-853B-4185-B09D-C33AA3C7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ANTETLİ KAĞIT ABİDE 2023</Template>
  <TotalTime>16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 pekdemir</dc:creator>
  <cp:keywords/>
  <dc:description/>
  <cp:lastModifiedBy>Orhan PEKDEMİR</cp:lastModifiedBy>
  <cp:revision>8</cp:revision>
  <dcterms:created xsi:type="dcterms:W3CDTF">2023-12-31T12:34:00Z</dcterms:created>
  <dcterms:modified xsi:type="dcterms:W3CDTF">2024-02-16T09:47:00Z</dcterms:modified>
</cp:coreProperties>
</file>