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B70DF" w14:textId="3373C627" w:rsidR="00B969D8" w:rsidRPr="00CF6C96" w:rsidRDefault="00D57AF4" w:rsidP="00CF6C96">
      <w:pPr>
        <w:ind w:left="-284"/>
        <w:rPr>
          <w:b/>
          <w:sz w:val="28"/>
          <w:szCs w:val="28"/>
        </w:rPr>
      </w:pPr>
      <w:r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61312" behindDoc="0" locked="0" layoutInCell="1" allowOverlap="1" wp14:anchorId="5D4B95F0" wp14:editId="3F64FCDF">
            <wp:simplePos x="0" y="0"/>
            <wp:positionH relativeFrom="column">
              <wp:posOffset>-229870</wp:posOffset>
            </wp:positionH>
            <wp:positionV relativeFrom="paragraph">
              <wp:posOffset>292100</wp:posOffset>
            </wp:positionV>
            <wp:extent cx="1673860" cy="1684655"/>
            <wp:effectExtent l="0" t="0" r="0" b="0"/>
            <wp:wrapTopAndBottom/>
            <wp:docPr id="3" name="Resim 6" descr="Önce İş Güvenliği Uyarı Levhası - İş Güvenliği ve İkaz Levhaları |  uyarilevhalari.com'da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Önce İş Güvenliği Uyarı Levhası - İş Güvenliği ve İkaz Levhaları |  uyarilevhalari.com'da 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56192" behindDoc="0" locked="0" layoutInCell="1" allowOverlap="1" wp14:anchorId="02211401" wp14:editId="6BD4FE54">
            <wp:simplePos x="0" y="0"/>
            <wp:positionH relativeFrom="column">
              <wp:posOffset>1692275</wp:posOffset>
            </wp:positionH>
            <wp:positionV relativeFrom="paragraph">
              <wp:posOffset>6350</wp:posOffset>
            </wp:positionV>
            <wp:extent cx="2145665" cy="2261235"/>
            <wp:effectExtent l="0" t="0" r="0" b="0"/>
            <wp:wrapSquare wrapText="bothSides"/>
            <wp:docPr id="4" name="Resim 2" descr="İnşaat ve Şantiye Levhası - İnşaat ve Şantiye Levhaları - Ekonomik İnşaat  ve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İnşaat ve Şantiye Levhası - İnşaat ve Şantiye Levhaları - Ekonomik İnşaat  ve Şantiye Levhalar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0D5"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59264" behindDoc="0" locked="0" layoutInCell="1" allowOverlap="1" wp14:anchorId="75D24DC5" wp14:editId="3DD75906">
            <wp:simplePos x="0" y="0"/>
            <wp:positionH relativeFrom="column">
              <wp:posOffset>4292600</wp:posOffset>
            </wp:positionH>
            <wp:positionV relativeFrom="paragraph">
              <wp:posOffset>174625</wp:posOffset>
            </wp:positionV>
            <wp:extent cx="222885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15" y="21380"/>
                <wp:lineTo x="21415" y="0"/>
                <wp:lineTo x="0" y="0"/>
              </wp:wrapPolygon>
            </wp:wrapThrough>
            <wp:docPr id="2" name="Resim 3" descr="İnşaat ve Şantiye Levhaları - İnşaat ve Şantiye Levhaları - İnşaat ve 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İnşaat ve Şantiye Levhaları - İnşaat ve Şantiye Levhaları - İnşaat ve  Şantiye Levhalar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D4EE02" w14:textId="00AB5898" w:rsidR="0032247A" w:rsidRPr="00AE0D3C" w:rsidRDefault="00AE0D3C" w:rsidP="00AE0D3C">
      <w:pPr>
        <w:rPr>
          <w:b/>
        </w:rPr>
      </w:pPr>
      <w:r w:rsidRPr="00DD3D58">
        <w:rPr>
          <w:b/>
        </w:rPr>
        <w:t>1-</w:t>
      </w:r>
      <w:r w:rsidR="00B64DC7" w:rsidRPr="00DD3D58">
        <w:rPr>
          <w:b/>
        </w:rPr>
        <w:t xml:space="preserve">İŞ YAPILACAK ALANDA </w:t>
      </w:r>
      <w:r w:rsidR="0032247A" w:rsidRPr="00DD3D58">
        <w:rPr>
          <w:b/>
        </w:rPr>
        <w:t>İŞ GÜVENLİĞİ SAĞLANMASI</w:t>
      </w:r>
      <w:r w:rsidRPr="00DD3D58">
        <w:rPr>
          <w:b/>
        </w:rPr>
        <w:t xml:space="preserve"> </w:t>
      </w:r>
    </w:p>
    <w:p w14:paraId="23BB832B" w14:textId="6BD4CB9C" w:rsidR="008228DD" w:rsidRPr="00AE0D3C" w:rsidRDefault="0032247A" w:rsidP="00DD3D58">
      <w:pPr>
        <w:pStyle w:val="ListeParagraf"/>
        <w:ind w:left="-142" w:right="-284" w:firstLine="142"/>
        <w:jc w:val="both"/>
      </w:pPr>
      <w:r w:rsidRPr="00AE0D3C">
        <w:t>İşlem yapacak kişi yâda kişiler, çalışacağı iş ile ilgili mesleki ehliyeti olan, sigortalı, iş güvenlik eğitimi almış (</w:t>
      </w:r>
      <w:r w:rsidR="00F9576A" w:rsidRPr="00AE0D3C">
        <w:t>baret, eldiven, işe</w:t>
      </w:r>
      <w:r w:rsidRPr="00AE0D3C">
        <w:t xml:space="preserve"> uygun elbise, </w:t>
      </w:r>
      <w:r w:rsidR="00F9576A" w:rsidRPr="00AE0D3C">
        <w:t>maske, gözlük</w:t>
      </w:r>
      <w:r w:rsidR="007D24E1" w:rsidRPr="00AE0D3C">
        <w:t xml:space="preserve"> </w:t>
      </w:r>
      <w:r w:rsidRPr="00AE0D3C">
        <w:t>vb</w:t>
      </w:r>
      <w:r w:rsidR="00A1529A">
        <w:t>.</w:t>
      </w:r>
      <w:r w:rsidRPr="00AE0D3C">
        <w:t>)  bağlı olduğu kurum veya firma bilgisi dâhilinde, yalnız</w:t>
      </w:r>
      <w:r w:rsidR="00A1529A">
        <w:t xml:space="preserve"> </w:t>
      </w:r>
      <w:r w:rsidRPr="00AE0D3C">
        <w:t>(tek kişi olarak)</w:t>
      </w:r>
      <w:r w:rsidR="00A1529A">
        <w:t xml:space="preserve"> </w:t>
      </w:r>
      <w:r w:rsidRPr="00AE0D3C">
        <w:t>çalışmamak üzere, iş planını yazılı olarak kurum amirine ya da firmasına bildirecek ve çalışma mahalli ile ilgili çalışma ortamının çalışılabilir olduğunu tespit etmiş olmak şartı ile; yapacağı işlere başlayacaktır. Gerekirse teknik müdürlükten çalışma alanının projelerini isteyerek aynı işlemin başka alanlarda unutulmasını önleyecektir.</w:t>
      </w:r>
    </w:p>
    <w:p w14:paraId="04AA4ECA" w14:textId="77777777" w:rsidR="0032247A" w:rsidRPr="00441924" w:rsidRDefault="0032247A" w:rsidP="00441924">
      <w:pPr>
        <w:rPr>
          <w:b/>
        </w:rPr>
      </w:pPr>
      <w:r w:rsidRPr="00441924">
        <w:rPr>
          <w:b/>
        </w:rPr>
        <w:t>2-İŞE BAŞLAMA FORMU DOLDURULMASI</w:t>
      </w:r>
    </w:p>
    <w:p w14:paraId="742605BA" w14:textId="77777777" w:rsidR="0032247A" w:rsidRPr="00441924" w:rsidRDefault="0032247A" w:rsidP="00441924">
      <w:pPr>
        <w:rPr>
          <w:b/>
        </w:rPr>
      </w:pPr>
      <w:r w:rsidRPr="00441924">
        <w:rPr>
          <w:b/>
        </w:rPr>
        <w:t>3-PERİYODİK BAKIMDA HANGİ DÖNEM OLDUĞU FORMDA BELİRTİLMELİ</w:t>
      </w:r>
    </w:p>
    <w:p w14:paraId="71B69DBD" w14:textId="5D7DBBDD" w:rsidR="0032247A" w:rsidRPr="00AE0D3C" w:rsidRDefault="0032247A" w:rsidP="00441924">
      <w:pPr>
        <w:ind w:right="-284"/>
        <w:rPr>
          <w:b/>
        </w:rPr>
      </w:pPr>
      <w:r w:rsidRPr="00AE0D3C">
        <w:rPr>
          <w:b/>
        </w:rPr>
        <w:t>4-</w:t>
      </w:r>
      <w:r w:rsidR="00761201" w:rsidRPr="00574BC8">
        <w:rPr>
          <w:b/>
        </w:rPr>
        <w:t>YAPILACAK İŞLEMLERDE ÖNCESİ VE SONRASINDA, RESİM, VİDEO, KAMERA ÇEKİLEREK, GEREKLİ RAPORLAR TUTULARAK DOSYA HALİNE GETİRİLMELİDİR.</w:t>
      </w:r>
    </w:p>
    <w:p w14:paraId="05CE4E87" w14:textId="77777777" w:rsidR="0032247A" w:rsidRPr="00AE0D3C" w:rsidRDefault="0032247A" w:rsidP="00441924">
      <w:pPr>
        <w:rPr>
          <w:b/>
        </w:rPr>
      </w:pPr>
      <w:r w:rsidRPr="00AE0D3C">
        <w:rPr>
          <w:b/>
        </w:rPr>
        <w:t>5-İŞ VE İŞLEM DETAYLARI</w:t>
      </w:r>
    </w:p>
    <w:p w14:paraId="3AB27338" w14:textId="17D7E586" w:rsidR="00CE3E5D" w:rsidRDefault="009D1340" w:rsidP="00DD3D58">
      <w:pPr>
        <w:pStyle w:val="ListeParagraf"/>
        <w:numPr>
          <w:ilvl w:val="0"/>
          <w:numId w:val="5"/>
        </w:numPr>
        <w:rPr>
          <w:bCs/>
        </w:rPr>
      </w:pPr>
      <w:r>
        <w:rPr>
          <w:bCs/>
        </w:rPr>
        <w:t xml:space="preserve">Abide </w:t>
      </w:r>
      <w:r w:rsidR="0005528E">
        <w:rPr>
          <w:bCs/>
        </w:rPr>
        <w:t xml:space="preserve">takkesi </w:t>
      </w:r>
      <w:r>
        <w:rPr>
          <w:bCs/>
        </w:rPr>
        <w:t xml:space="preserve">altındaki mozaik </w:t>
      </w:r>
      <w:r w:rsidR="00DD3D58">
        <w:rPr>
          <w:bCs/>
        </w:rPr>
        <w:t>Türk</w:t>
      </w:r>
      <w:r>
        <w:rPr>
          <w:bCs/>
        </w:rPr>
        <w:t xml:space="preserve"> bayrağı </w:t>
      </w:r>
      <w:r w:rsidR="0005528E">
        <w:rPr>
          <w:bCs/>
        </w:rPr>
        <w:t xml:space="preserve">temizliğinde </w:t>
      </w:r>
      <w:r w:rsidR="006B635A">
        <w:rPr>
          <w:bCs/>
        </w:rPr>
        <w:t>asitli ve tinerli temizlik malzemeleri kullanılmamalıdır.</w:t>
      </w:r>
    </w:p>
    <w:p w14:paraId="6203E353" w14:textId="7EB88EE5" w:rsidR="006B635A" w:rsidRDefault="006B635A" w:rsidP="00DD3D58">
      <w:pPr>
        <w:pStyle w:val="ListeParagraf"/>
        <w:numPr>
          <w:ilvl w:val="0"/>
          <w:numId w:val="5"/>
        </w:numPr>
        <w:rPr>
          <w:bCs/>
        </w:rPr>
      </w:pPr>
      <w:r>
        <w:rPr>
          <w:bCs/>
        </w:rPr>
        <w:t>Restorasyon bilgisi olan uzman kişiler tarafından mümkünse iskele kurularak iki yılda bir temizletilmelidir.</w:t>
      </w:r>
    </w:p>
    <w:p w14:paraId="738A717D" w14:textId="568CBE26" w:rsidR="00841D9C" w:rsidRDefault="00841D9C" w:rsidP="00DD3D58">
      <w:pPr>
        <w:pStyle w:val="ListeParagraf"/>
        <w:numPr>
          <w:ilvl w:val="0"/>
          <w:numId w:val="5"/>
        </w:numPr>
        <w:rPr>
          <w:bCs/>
        </w:rPr>
      </w:pPr>
      <w:r>
        <w:rPr>
          <w:bCs/>
        </w:rPr>
        <w:t>Büyük bayrak direği motor bakımları ayda bir genel kontrolden geçirilmelidir.</w:t>
      </w:r>
    </w:p>
    <w:p w14:paraId="500BFB75" w14:textId="41368133" w:rsidR="00841D9C" w:rsidRDefault="00841D9C" w:rsidP="00DD3D58">
      <w:pPr>
        <w:pStyle w:val="ListeParagraf"/>
        <w:numPr>
          <w:ilvl w:val="0"/>
          <w:numId w:val="5"/>
        </w:numPr>
        <w:rPr>
          <w:bCs/>
        </w:rPr>
      </w:pPr>
      <w:r>
        <w:rPr>
          <w:bCs/>
        </w:rPr>
        <w:t>10 (on) yılda bir tersine fiziki asılma işlemi yapılarak direğin statik kontrolü yapılmalıdır.</w:t>
      </w:r>
    </w:p>
    <w:p w14:paraId="2C76F4C1" w14:textId="14AB685F" w:rsidR="00841D9C" w:rsidRDefault="00841D9C" w:rsidP="00DD3D58">
      <w:pPr>
        <w:pStyle w:val="ListeParagraf"/>
        <w:numPr>
          <w:ilvl w:val="0"/>
          <w:numId w:val="5"/>
        </w:numPr>
        <w:rPr>
          <w:bCs/>
        </w:rPr>
      </w:pPr>
      <w:r>
        <w:rPr>
          <w:bCs/>
        </w:rPr>
        <w:t>Her yıl halatları sistemli değiştirilmelidir.</w:t>
      </w:r>
    </w:p>
    <w:p w14:paraId="5132ADC2" w14:textId="5D9CBCA8" w:rsidR="00841D9C" w:rsidRDefault="00841D9C" w:rsidP="00DD3D58">
      <w:pPr>
        <w:pStyle w:val="ListeParagraf"/>
        <w:numPr>
          <w:ilvl w:val="0"/>
          <w:numId w:val="5"/>
        </w:numPr>
        <w:rPr>
          <w:bCs/>
        </w:rPr>
      </w:pPr>
      <w:r>
        <w:rPr>
          <w:bCs/>
        </w:rPr>
        <w:t xml:space="preserve">Bayrak büyük </w:t>
      </w:r>
      <w:r w:rsidR="008E71B9">
        <w:rPr>
          <w:bCs/>
        </w:rPr>
        <w:t xml:space="preserve">metrekare de ve yüksekte olduğundan </w:t>
      </w:r>
      <w:r w:rsidR="00DD3D58">
        <w:rPr>
          <w:bCs/>
        </w:rPr>
        <w:t>meteorolojik</w:t>
      </w:r>
      <w:r w:rsidR="008E71B9">
        <w:rPr>
          <w:bCs/>
        </w:rPr>
        <w:t xml:space="preserve"> veriler günlük kontrol edilmeli ve ona göre </w:t>
      </w:r>
      <w:r w:rsidR="00505B1C">
        <w:rPr>
          <w:bCs/>
        </w:rPr>
        <w:t>bayrağın gönderde kalması gerekmektedir.</w:t>
      </w:r>
    </w:p>
    <w:p w14:paraId="700E971A" w14:textId="70F2F29D" w:rsidR="00F54013" w:rsidRDefault="00B92429" w:rsidP="00DD3D58">
      <w:pPr>
        <w:pStyle w:val="ListeParagraf"/>
        <w:numPr>
          <w:ilvl w:val="0"/>
          <w:numId w:val="5"/>
        </w:numPr>
        <w:rPr>
          <w:bCs/>
        </w:rPr>
      </w:pPr>
      <w:r>
        <w:rPr>
          <w:bCs/>
        </w:rPr>
        <w:t>Küçük bayrak direkleri mekanik ve kaide kontrolleri sürekli yapılmalıdır.</w:t>
      </w:r>
    </w:p>
    <w:p w14:paraId="79458B91" w14:textId="19714905" w:rsidR="00B92429" w:rsidRDefault="00B92429" w:rsidP="00DD3D58">
      <w:pPr>
        <w:pStyle w:val="ListeParagraf"/>
        <w:numPr>
          <w:ilvl w:val="0"/>
          <w:numId w:val="5"/>
        </w:numPr>
        <w:rPr>
          <w:bCs/>
        </w:rPr>
      </w:pPr>
      <w:r>
        <w:rPr>
          <w:bCs/>
        </w:rPr>
        <w:t>Küçük bayrak direkleri müdahale kapakları genellikle ziyaretçiler tarafından sıkça tahri</w:t>
      </w:r>
      <w:r w:rsidR="004A3B39">
        <w:rPr>
          <w:bCs/>
        </w:rPr>
        <w:t>p edilmektedir. El kesmeye müsait olduğundan 10 (on) günde bir kontrolleri yapılma</w:t>
      </w:r>
      <w:r w:rsidR="00604A40">
        <w:rPr>
          <w:bCs/>
        </w:rPr>
        <w:t>lıdır.</w:t>
      </w:r>
    </w:p>
    <w:p w14:paraId="0456CABB" w14:textId="4804A9C4" w:rsidR="00604A40" w:rsidRDefault="00604A40" w:rsidP="00DD3D58">
      <w:pPr>
        <w:pStyle w:val="ListeParagraf"/>
        <w:numPr>
          <w:ilvl w:val="0"/>
          <w:numId w:val="5"/>
        </w:numPr>
        <w:rPr>
          <w:bCs/>
        </w:rPr>
      </w:pPr>
      <w:r>
        <w:rPr>
          <w:bCs/>
        </w:rPr>
        <w:t>Yılda bir kez makara ve halat sistemi değiştirilmelidir.</w:t>
      </w:r>
    </w:p>
    <w:p w14:paraId="2E7E8C90" w14:textId="07E65E70" w:rsidR="00D612FE" w:rsidRPr="009D1340" w:rsidRDefault="00D612FE" w:rsidP="00DD3D58">
      <w:pPr>
        <w:pStyle w:val="ListeParagraf"/>
        <w:numPr>
          <w:ilvl w:val="0"/>
          <w:numId w:val="5"/>
        </w:numPr>
        <w:rPr>
          <w:bCs/>
        </w:rPr>
      </w:pPr>
      <w:r>
        <w:rPr>
          <w:bCs/>
        </w:rPr>
        <w:t xml:space="preserve">Kumaş bayraklar </w:t>
      </w:r>
      <w:r w:rsidR="00DD3D58">
        <w:rPr>
          <w:bCs/>
        </w:rPr>
        <w:t>rüzgârlı</w:t>
      </w:r>
      <w:r>
        <w:rPr>
          <w:bCs/>
        </w:rPr>
        <w:t xml:space="preserve"> havalardan sonra kontrol edilmelidir.</w:t>
      </w:r>
    </w:p>
    <w:p w14:paraId="0E30824A" w14:textId="2EDE2459" w:rsidR="0010145B" w:rsidRPr="00AE0D3C" w:rsidRDefault="0010145B" w:rsidP="0010145B">
      <w:pPr>
        <w:rPr>
          <w:b/>
        </w:rPr>
      </w:pPr>
      <w:r w:rsidRPr="00AE0D3C">
        <w:rPr>
          <w:b/>
        </w:rPr>
        <w:t>6-İŞ BİTİRME FORMUNU DOLDURULMASI</w:t>
      </w:r>
    </w:p>
    <w:p w14:paraId="76031716" w14:textId="77777777" w:rsidR="0010145B" w:rsidRPr="00AE0D3C" w:rsidRDefault="0010145B" w:rsidP="0010145B">
      <w:r w:rsidRPr="00AE0D3C">
        <w:rPr>
          <w:b/>
        </w:rPr>
        <w:t>7- EDİNİLEN BİLGİ VE NOTLARIN GEREKLİ ARŞİVE VERİLMESİ</w:t>
      </w:r>
      <w:r w:rsidR="00AA1E32" w:rsidRPr="00AE0D3C">
        <w:tab/>
      </w:r>
    </w:p>
    <w:p w14:paraId="425402CF" w14:textId="77777777" w:rsidR="00B969D8" w:rsidRDefault="00B969D8" w:rsidP="00F871E8">
      <w:pPr>
        <w:tabs>
          <w:tab w:val="left" w:pos="7697"/>
        </w:tabs>
        <w:rPr>
          <w:b/>
        </w:rPr>
      </w:pPr>
    </w:p>
    <w:p w14:paraId="6F99AEC2" w14:textId="4418075F" w:rsidR="00F871E8" w:rsidRPr="00441924" w:rsidRDefault="00441924" w:rsidP="00F871E8">
      <w:pPr>
        <w:tabs>
          <w:tab w:val="left" w:pos="7697"/>
        </w:tabs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                                    </w:t>
      </w:r>
      <w:r w:rsidR="00AA1E32" w:rsidRPr="00441924">
        <w:rPr>
          <w:bCs/>
        </w:rPr>
        <w:t>ORHAN PEKDEMİR</w:t>
      </w:r>
    </w:p>
    <w:sectPr w:rsidR="00F871E8" w:rsidRPr="00441924" w:rsidSect="00963A2B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06540" w14:textId="77777777" w:rsidR="00963A2B" w:rsidRDefault="00963A2B" w:rsidP="00205334">
      <w:pPr>
        <w:spacing w:after="0" w:line="240" w:lineRule="auto"/>
      </w:pPr>
      <w:r>
        <w:separator/>
      </w:r>
    </w:p>
  </w:endnote>
  <w:endnote w:type="continuationSeparator" w:id="0">
    <w:p w14:paraId="42462D3C" w14:textId="77777777" w:rsidR="00963A2B" w:rsidRDefault="00963A2B" w:rsidP="00205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Bold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6E33C" w14:textId="4D984969" w:rsidR="00505B1C" w:rsidRDefault="00A33FDD">
    <w:pPr>
      <w:pStyle w:val="AltBilgi"/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F7A5BC8" wp14:editId="17B97117">
              <wp:simplePos x="0" y="0"/>
              <wp:positionH relativeFrom="column">
                <wp:posOffset>4239491</wp:posOffset>
              </wp:positionH>
              <wp:positionV relativeFrom="paragraph">
                <wp:posOffset>242455</wp:posOffset>
              </wp:positionV>
              <wp:extent cx="1330325" cy="228600"/>
              <wp:effectExtent l="0" t="0" r="3175" b="0"/>
              <wp:wrapNone/>
              <wp:docPr id="1388622123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0325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2000F7" w14:textId="77777777" w:rsidR="00A33FDD" w:rsidRDefault="00A33FDD" w:rsidP="00A33FDD">
                          <w:pP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>Mithatpaşa V.D : 645 010 4373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A5BC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3.8pt;margin-top:19.1pt;width:104.7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" fillcolor="white [3201]" stroked="f" strokeweight=".5pt">
              <v:textbox>
                <w:txbxContent>
                  <w:p w14:paraId="442000F7" w14:textId="77777777" w:rsidR="00A33FDD" w:rsidRDefault="00A33FDD" w:rsidP="00A33FDD">
                    <w:pP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>Mithatpaşa V.D : 645 010 4373</w:t>
                    </w:r>
                  </w:p>
                </w:txbxContent>
              </v:textbox>
            </v:shape>
          </w:pict>
        </mc:Fallback>
      </mc:AlternateContent>
    </w:r>
    <w:r w:rsidR="0052479C"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5714918C" wp14:editId="1B33F374">
              <wp:simplePos x="0" y="0"/>
              <wp:positionH relativeFrom="column">
                <wp:posOffset>6029325</wp:posOffset>
              </wp:positionH>
              <wp:positionV relativeFrom="paragraph">
                <wp:posOffset>283845</wp:posOffset>
              </wp:positionV>
              <wp:extent cx="358140" cy="232410"/>
              <wp:effectExtent l="0" t="0" r="22860" b="15240"/>
              <wp:wrapNone/>
              <wp:docPr id="610404571" name="Dikdörtg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8140" cy="23241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4B2093FB" w14:textId="140F7AC4" w:rsidR="0052479C" w:rsidRDefault="0052479C" w:rsidP="0052479C">
                          <w:pPr>
                            <w:pStyle w:val="AltBilgi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14918C" id="Dikdörtgen 1" o:spid="_x0000_s1027" style="position:absolute;margin-left:474.75pt;margin-top:22.35pt;width:28.2pt;height:18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" filled="f" strokecolor="#7f7f7f">
              <v:textbox>
                <w:txbxContent>
                  <w:p w14:paraId="4B2093FB" w14:textId="140F7AC4" w:rsidR="0052479C" w:rsidRDefault="0052479C" w:rsidP="0052479C">
                    <w:pPr>
                      <w:pStyle w:val="AltBilgi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15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pict w14:anchorId="1D38D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6" o:spid="_x0000_s1034" type="#_x0000_t75" style="position:absolute;margin-left:-49.7pt;margin-top:-75.1pt;width:595.45pt;height:842.15pt;z-index:-251657728;mso-position-horizontal-relative:margin;mso-position-vertical-relative:margin" o:allowincell="f">
          <v:imagedata r:id="rId1" o:title="antetli_kagit_copy-01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9FA19" w14:textId="77777777" w:rsidR="00963A2B" w:rsidRDefault="00963A2B" w:rsidP="00205334">
      <w:pPr>
        <w:spacing w:after="0" w:line="240" w:lineRule="auto"/>
      </w:pPr>
      <w:r>
        <w:separator/>
      </w:r>
    </w:p>
  </w:footnote>
  <w:footnote w:type="continuationSeparator" w:id="0">
    <w:p w14:paraId="3419CF78" w14:textId="77777777" w:rsidR="00963A2B" w:rsidRDefault="00963A2B" w:rsidP="00205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8F183" w14:textId="77777777" w:rsidR="00205334" w:rsidRDefault="00000000">
    <w:pPr>
      <w:pStyle w:val="stBilgi"/>
    </w:pPr>
    <w:r>
      <w:rPr>
        <w:noProof/>
        <w:lang w:eastAsia="tr-TR"/>
      </w:rPr>
      <w:pict w14:anchorId="32768B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2" o:spid="_x0000_s1032" type="#_x0000_t75" style="position:absolute;margin-left:0;margin-top:0;width:553.45pt;height:811.45pt;z-index:-251658752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A5D01" w14:textId="3631AA19" w:rsidR="00A376B0" w:rsidRPr="00726391" w:rsidRDefault="00CF6C96" w:rsidP="00AA08A8">
    <w:pPr>
      <w:rPr>
        <w:b/>
        <w:sz w:val="28"/>
        <w:szCs w:val="28"/>
      </w:rPr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44551267" wp14:editId="56FE132F">
              <wp:simplePos x="0" y="0"/>
              <wp:positionH relativeFrom="margin">
                <wp:posOffset>284309</wp:posOffset>
              </wp:positionH>
              <wp:positionV relativeFrom="paragraph">
                <wp:posOffset>275392</wp:posOffset>
              </wp:positionV>
              <wp:extent cx="5676900" cy="274320"/>
              <wp:effectExtent l="0" t="0" r="0" b="0"/>
              <wp:wrapSquare wrapText="bothSides"/>
              <wp:docPr id="217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AFD2A9" w14:textId="77777777" w:rsidR="00CF6C96" w:rsidRPr="0052479C" w:rsidRDefault="00CF6C96" w:rsidP="00CF6C96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</w:pPr>
                          <w:r w:rsidRPr="0052479C"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İLGİLİ BİRİMLER TALİMATNAMELERİ A2 BOYUTUNDA ÇOĞALTIP ASMALIDIR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551267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margin-left:22.4pt;margin-top:21.7pt;width:447pt;height:21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" stroked="f">
              <v:textbox>
                <w:txbxContent>
                  <w:p w14:paraId="0EAFD2A9" w14:textId="77777777" w:rsidR="00CF6C96" w:rsidRPr="0052479C" w:rsidRDefault="00CF6C96" w:rsidP="00CF6C96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52479C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İLGİLİ BİRİMLER TALİMATNAMELERİ A2 BOYUTUNDA ÇOĞALTIP ASMALIDIR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A08A8">
      <w:rPr>
        <w:b/>
        <w:sz w:val="28"/>
        <w:szCs w:val="28"/>
      </w:rPr>
      <w:t xml:space="preserve">                      </w:t>
    </w:r>
    <w:r>
      <w:rPr>
        <w:b/>
        <w:sz w:val="28"/>
        <w:szCs w:val="28"/>
      </w:rPr>
      <w:t xml:space="preserve">           </w:t>
    </w:r>
    <w:r w:rsidR="00AA08A8">
      <w:rPr>
        <w:b/>
        <w:sz w:val="28"/>
        <w:szCs w:val="28"/>
      </w:rPr>
      <w:t>1</w:t>
    </w:r>
    <w:r w:rsidR="009D1340">
      <w:rPr>
        <w:b/>
        <w:sz w:val="28"/>
        <w:szCs w:val="28"/>
      </w:rPr>
      <w:t>3</w:t>
    </w:r>
    <w:r w:rsidR="00441924">
      <w:rPr>
        <w:b/>
        <w:sz w:val="28"/>
        <w:szCs w:val="28"/>
      </w:rPr>
      <w:t xml:space="preserve"> </w:t>
    </w:r>
    <w:r w:rsidR="001F5931">
      <w:rPr>
        <w:b/>
        <w:sz w:val="28"/>
        <w:szCs w:val="28"/>
      </w:rPr>
      <w:t>–</w:t>
    </w:r>
    <w:r w:rsidR="00441924">
      <w:rPr>
        <w:b/>
        <w:sz w:val="28"/>
        <w:szCs w:val="28"/>
      </w:rPr>
      <w:t xml:space="preserve"> </w:t>
    </w:r>
    <w:r w:rsidR="009D1340">
      <w:rPr>
        <w:b/>
        <w:sz w:val="28"/>
        <w:szCs w:val="28"/>
      </w:rPr>
      <w:t>BAYRAKLARIN</w:t>
    </w:r>
    <w:r w:rsidR="00BC0404">
      <w:rPr>
        <w:b/>
        <w:sz w:val="28"/>
        <w:szCs w:val="28"/>
      </w:rPr>
      <w:t xml:space="preserve"> BAKIM</w:t>
    </w:r>
    <w:r w:rsidR="00AA08A8">
      <w:rPr>
        <w:b/>
        <w:sz w:val="28"/>
        <w:szCs w:val="28"/>
      </w:rPr>
      <w:t xml:space="preserve"> ONARIM</w:t>
    </w:r>
    <w:r w:rsidR="00263B07">
      <w:rPr>
        <w:b/>
        <w:sz w:val="28"/>
        <w:szCs w:val="28"/>
      </w:rPr>
      <w:t xml:space="preserve"> TALİMALI</w:t>
    </w:r>
  </w:p>
  <w:p w14:paraId="4B3ECD79" w14:textId="62BE28F8" w:rsidR="00205334" w:rsidRDefault="0020533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82104" w14:textId="77777777" w:rsidR="00205334" w:rsidRDefault="00000000">
    <w:pPr>
      <w:pStyle w:val="stBilgi"/>
    </w:pPr>
    <w:r>
      <w:rPr>
        <w:noProof/>
        <w:lang w:eastAsia="tr-TR"/>
      </w:rPr>
      <w:pict w14:anchorId="359D6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1" o:spid="_x0000_s1031" type="#_x0000_t75" style="position:absolute;margin-left:0;margin-top:0;width:553.45pt;height:811.45pt;z-index:-251659776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34BEC"/>
    <w:multiLevelType w:val="hybridMultilevel"/>
    <w:tmpl w:val="43768034"/>
    <w:lvl w:ilvl="0" w:tplc="12C4420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745F9"/>
    <w:multiLevelType w:val="hybridMultilevel"/>
    <w:tmpl w:val="E56283EC"/>
    <w:lvl w:ilvl="0" w:tplc="7048D70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C0CC2"/>
    <w:multiLevelType w:val="hybridMultilevel"/>
    <w:tmpl w:val="DF0EC390"/>
    <w:lvl w:ilvl="0" w:tplc="BA2EEC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BB3988"/>
    <w:multiLevelType w:val="hybridMultilevel"/>
    <w:tmpl w:val="B1EAF39E"/>
    <w:lvl w:ilvl="0" w:tplc="141E1EEC">
      <w:start w:val="5"/>
      <w:numFmt w:val="bullet"/>
      <w:lvlText w:val="-"/>
      <w:lvlJc w:val="left"/>
      <w:pPr>
        <w:ind w:left="218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4" w15:restartNumberingAfterBreak="0">
    <w:nsid w:val="53CA3E19"/>
    <w:multiLevelType w:val="hybridMultilevel"/>
    <w:tmpl w:val="BFBADA22"/>
    <w:lvl w:ilvl="0" w:tplc="490EFE20">
      <w:start w:val="5"/>
      <w:numFmt w:val="bullet"/>
      <w:lvlText w:val="-"/>
      <w:lvlJc w:val="left"/>
      <w:pPr>
        <w:ind w:left="564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num w:numId="1" w16cid:durableId="1275213342">
    <w:abstractNumId w:val="2"/>
  </w:num>
  <w:num w:numId="2" w16cid:durableId="1731347737">
    <w:abstractNumId w:val="3"/>
  </w:num>
  <w:num w:numId="3" w16cid:durableId="1267999335">
    <w:abstractNumId w:val="0"/>
  </w:num>
  <w:num w:numId="4" w16cid:durableId="1081295720">
    <w:abstractNumId w:val="1"/>
  </w:num>
  <w:num w:numId="5" w16cid:durableId="8133310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0D5"/>
    <w:rsid w:val="00043348"/>
    <w:rsid w:val="00052A56"/>
    <w:rsid w:val="0005528E"/>
    <w:rsid w:val="000967D4"/>
    <w:rsid w:val="0010145B"/>
    <w:rsid w:val="00173C8F"/>
    <w:rsid w:val="0018458C"/>
    <w:rsid w:val="001B0A9E"/>
    <w:rsid w:val="001F5931"/>
    <w:rsid w:val="00205334"/>
    <w:rsid w:val="00206ED1"/>
    <w:rsid w:val="002200CE"/>
    <w:rsid w:val="00235E5B"/>
    <w:rsid w:val="00263B07"/>
    <w:rsid w:val="00297E04"/>
    <w:rsid w:val="002F3E5E"/>
    <w:rsid w:val="0032247A"/>
    <w:rsid w:val="003B4998"/>
    <w:rsid w:val="003C0CBA"/>
    <w:rsid w:val="004200D5"/>
    <w:rsid w:val="004243B0"/>
    <w:rsid w:val="0043145F"/>
    <w:rsid w:val="00441924"/>
    <w:rsid w:val="004A3B39"/>
    <w:rsid w:val="004E7AC4"/>
    <w:rsid w:val="004F7685"/>
    <w:rsid w:val="00505B1C"/>
    <w:rsid w:val="0052479C"/>
    <w:rsid w:val="00560103"/>
    <w:rsid w:val="00565FB7"/>
    <w:rsid w:val="0059098A"/>
    <w:rsid w:val="00596CDB"/>
    <w:rsid w:val="00604A40"/>
    <w:rsid w:val="00604E75"/>
    <w:rsid w:val="0065009A"/>
    <w:rsid w:val="00653D47"/>
    <w:rsid w:val="006B635A"/>
    <w:rsid w:val="00726391"/>
    <w:rsid w:val="007524D3"/>
    <w:rsid w:val="00761201"/>
    <w:rsid w:val="007824B8"/>
    <w:rsid w:val="00797D14"/>
    <w:rsid w:val="007D24E1"/>
    <w:rsid w:val="00804B24"/>
    <w:rsid w:val="008103FD"/>
    <w:rsid w:val="00810606"/>
    <w:rsid w:val="008228DD"/>
    <w:rsid w:val="00824B03"/>
    <w:rsid w:val="00841D9C"/>
    <w:rsid w:val="00843E8F"/>
    <w:rsid w:val="008A4FE7"/>
    <w:rsid w:val="008C42E3"/>
    <w:rsid w:val="008C6A4A"/>
    <w:rsid w:val="008E71B9"/>
    <w:rsid w:val="008F6B62"/>
    <w:rsid w:val="009268B5"/>
    <w:rsid w:val="009319F8"/>
    <w:rsid w:val="00946802"/>
    <w:rsid w:val="009577DE"/>
    <w:rsid w:val="00963A2B"/>
    <w:rsid w:val="009656D3"/>
    <w:rsid w:val="009A3682"/>
    <w:rsid w:val="009D1340"/>
    <w:rsid w:val="009F5AB6"/>
    <w:rsid w:val="009F74DB"/>
    <w:rsid w:val="00A12542"/>
    <w:rsid w:val="00A1529A"/>
    <w:rsid w:val="00A17091"/>
    <w:rsid w:val="00A33FDD"/>
    <w:rsid w:val="00A376B0"/>
    <w:rsid w:val="00A64760"/>
    <w:rsid w:val="00A946AD"/>
    <w:rsid w:val="00A958D0"/>
    <w:rsid w:val="00AA08A8"/>
    <w:rsid w:val="00AA1E32"/>
    <w:rsid w:val="00AD35AD"/>
    <w:rsid w:val="00AE0D3C"/>
    <w:rsid w:val="00B429FE"/>
    <w:rsid w:val="00B64DC7"/>
    <w:rsid w:val="00B72DD4"/>
    <w:rsid w:val="00B92429"/>
    <w:rsid w:val="00B969D8"/>
    <w:rsid w:val="00BC0404"/>
    <w:rsid w:val="00BD6343"/>
    <w:rsid w:val="00C066E3"/>
    <w:rsid w:val="00C13A6B"/>
    <w:rsid w:val="00C3292B"/>
    <w:rsid w:val="00C419C1"/>
    <w:rsid w:val="00CD2D61"/>
    <w:rsid w:val="00CE3E5D"/>
    <w:rsid w:val="00CF6C96"/>
    <w:rsid w:val="00D23759"/>
    <w:rsid w:val="00D57AF4"/>
    <w:rsid w:val="00D612FE"/>
    <w:rsid w:val="00DB40C4"/>
    <w:rsid w:val="00DB57D4"/>
    <w:rsid w:val="00DC07C8"/>
    <w:rsid w:val="00DC7AA1"/>
    <w:rsid w:val="00DD3D58"/>
    <w:rsid w:val="00DE3A36"/>
    <w:rsid w:val="00E05B3D"/>
    <w:rsid w:val="00E139BB"/>
    <w:rsid w:val="00E266E6"/>
    <w:rsid w:val="00E46EF2"/>
    <w:rsid w:val="00E4715B"/>
    <w:rsid w:val="00E976E5"/>
    <w:rsid w:val="00EE428E"/>
    <w:rsid w:val="00EE5852"/>
    <w:rsid w:val="00F3216C"/>
    <w:rsid w:val="00F54013"/>
    <w:rsid w:val="00F76C5B"/>
    <w:rsid w:val="00F871E8"/>
    <w:rsid w:val="00F9576A"/>
    <w:rsid w:val="00FD43CD"/>
    <w:rsid w:val="00FE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48435"/>
  <w15:docId w15:val="{D0212114-E11A-4708-A673-031696A38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47A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05334"/>
  </w:style>
  <w:style w:type="paragraph" w:styleId="AltBilgi">
    <w:name w:val="footer"/>
    <w:basedOn w:val="Normal"/>
    <w:link w:val="Al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05334"/>
  </w:style>
  <w:style w:type="table" w:styleId="TabloKlavuzu">
    <w:name w:val="Table Grid"/>
    <w:basedOn w:val="NormalTablo"/>
    <w:uiPriority w:val="39"/>
    <w:rsid w:val="004314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322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SERV&#304;SLER\&#350;ABLONLAR\PER&#304;YOD&#304;K%20BAKIM%20FORMU.dot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PERİYODİK BAKIM FORMU</Template>
  <TotalTime>8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Orhan PEKDEMİR</cp:lastModifiedBy>
  <cp:revision>8</cp:revision>
  <dcterms:created xsi:type="dcterms:W3CDTF">2023-12-29T19:02:00Z</dcterms:created>
  <dcterms:modified xsi:type="dcterms:W3CDTF">2024-02-16T09:51:00Z</dcterms:modified>
</cp:coreProperties>
</file>