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6326E" w14:textId="0C84DA45" w:rsidR="00810606" w:rsidRDefault="00097169" w:rsidP="0010145B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16E48F90" wp14:editId="23DED013">
            <wp:simplePos x="0" y="0"/>
            <wp:positionH relativeFrom="column">
              <wp:posOffset>-83185</wp:posOffset>
            </wp:positionH>
            <wp:positionV relativeFrom="paragraph">
              <wp:posOffset>327660</wp:posOffset>
            </wp:positionV>
            <wp:extent cx="1551305" cy="1560830"/>
            <wp:effectExtent l="0" t="0" r="0" b="127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1F4EF747" wp14:editId="020363C1">
            <wp:simplePos x="0" y="0"/>
            <wp:positionH relativeFrom="column">
              <wp:posOffset>1598295</wp:posOffset>
            </wp:positionH>
            <wp:positionV relativeFrom="paragraph">
              <wp:posOffset>9525</wp:posOffset>
            </wp:positionV>
            <wp:extent cx="2400300" cy="2207895"/>
            <wp:effectExtent l="0" t="0" r="0" b="1905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5B5B466C" wp14:editId="7B2B4704">
            <wp:simplePos x="0" y="0"/>
            <wp:positionH relativeFrom="column">
              <wp:posOffset>4246245</wp:posOffset>
            </wp:positionH>
            <wp:positionV relativeFrom="paragraph">
              <wp:posOffset>215900</wp:posOffset>
            </wp:positionV>
            <wp:extent cx="2124075" cy="1778635"/>
            <wp:effectExtent l="0" t="0" r="9525" b="0"/>
            <wp:wrapThrough wrapText="bothSides">
              <wp:wrapPolygon edited="0">
                <wp:start x="0" y="0"/>
                <wp:lineTo x="0" y="21284"/>
                <wp:lineTo x="21503" y="21284"/>
                <wp:lineTo x="21503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96B1F" w14:textId="77777777" w:rsidR="00810606" w:rsidRDefault="00810606" w:rsidP="0010145B">
      <w:pPr>
        <w:ind w:left="-284"/>
        <w:rPr>
          <w:b/>
        </w:rPr>
      </w:pPr>
    </w:p>
    <w:p w14:paraId="55FC4E33" w14:textId="77777777" w:rsidR="00016BD2" w:rsidRPr="00B34290" w:rsidRDefault="00016BD2" w:rsidP="00AA1E32">
      <w:pPr>
        <w:pStyle w:val="ListeParagraf"/>
        <w:ind w:left="-142" w:right="-284" w:firstLine="142"/>
        <w:rPr>
          <w:b/>
          <w:bCs/>
        </w:rPr>
      </w:pPr>
    </w:p>
    <w:p w14:paraId="0D441BB6" w14:textId="39A99E30" w:rsidR="00016BD2" w:rsidRPr="00531AB4" w:rsidRDefault="00016BD2" w:rsidP="00016BD2">
      <w:pPr>
        <w:ind w:right="-284"/>
        <w:rPr>
          <w:b/>
        </w:rPr>
      </w:pPr>
      <w:r w:rsidRPr="00531AB4">
        <w:rPr>
          <w:b/>
        </w:rPr>
        <w:t xml:space="preserve">1-İŞ YAPILACAK ALANLARDA İŞ GÜVENLİĞİ SAĞLANMALI </w:t>
      </w:r>
    </w:p>
    <w:p w14:paraId="08E7C36D" w14:textId="6F8E3E30" w:rsidR="00016BD2" w:rsidRPr="00271FB6" w:rsidRDefault="00016BD2" w:rsidP="00016BD2">
      <w:pPr>
        <w:pStyle w:val="ListeParagraf"/>
        <w:ind w:left="-142" w:right="-284" w:firstLine="142"/>
      </w:pPr>
      <w:r w:rsidRPr="00271FB6">
        <w:t>İşlem yapacak kişi yâda kişiler, çalışacağı iş ile ilgili mesleki ehliyeti olan, sigortalı, iş güvenlik eğitimi almış (baret,</w:t>
      </w:r>
      <w:r>
        <w:t xml:space="preserve"> </w:t>
      </w:r>
      <w:r w:rsidRPr="00271FB6">
        <w:t>eldiven,</w:t>
      </w:r>
      <w:r>
        <w:t xml:space="preserve"> </w:t>
      </w:r>
      <w:r w:rsidRPr="00271FB6">
        <w:t>işe uygun elbise, maske,</w:t>
      </w:r>
      <w:r>
        <w:t xml:space="preserve"> </w:t>
      </w:r>
      <w:r w:rsidRPr="00271FB6">
        <w:t>gözlük vb</w:t>
      </w:r>
      <w:r>
        <w:t>.</w:t>
      </w:r>
      <w:r w:rsidRPr="00271FB6">
        <w:t xml:space="preserve">)  </w:t>
      </w:r>
      <w:proofErr w:type="gramStart"/>
      <w:r w:rsidRPr="00271FB6">
        <w:t>bağlı</w:t>
      </w:r>
      <w:proofErr w:type="gramEnd"/>
      <w:r w:rsidRPr="00271FB6">
        <w:t xml:space="preserve"> olduğu kurum veya firma bilgisi dâhilinde, yalnız</w:t>
      </w:r>
      <w:r>
        <w:t xml:space="preserve"> </w:t>
      </w:r>
      <w:r w:rsidRPr="00271FB6">
        <w:t>(tek kişi olarak)</w:t>
      </w:r>
      <w:r>
        <w:t xml:space="preserve"> </w:t>
      </w:r>
      <w:r w:rsidRPr="00271FB6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56CE1980" w14:textId="67A99DAD" w:rsidR="0032247A" w:rsidRPr="00B34290" w:rsidRDefault="00B34290" w:rsidP="00B34290">
      <w:pPr>
        <w:rPr>
          <w:b/>
        </w:rPr>
      </w:pPr>
      <w:r>
        <w:rPr>
          <w:b/>
        </w:rPr>
        <w:t>2</w:t>
      </w:r>
      <w:r w:rsidR="0032247A" w:rsidRPr="00B34290">
        <w:rPr>
          <w:b/>
        </w:rPr>
        <w:t>-İŞE BAŞLAMA FORMU DOLDURULMASI</w:t>
      </w:r>
    </w:p>
    <w:p w14:paraId="3C402BF8" w14:textId="77777777" w:rsidR="00B34290" w:rsidRDefault="0032247A" w:rsidP="00B34290">
      <w:pPr>
        <w:rPr>
          <w:b/>
        </w:rPr>
      </w:pPr>
      <w:r w:rsidRPr="00B34290">
        <w:rPr>
          <w:b/>
        </w:rPr>
        <w:t>3-PERİYODİK BAKIMDA HANGİ DÖNEM OLDUĞU FORMDA BELİRTİLMELİ</w:t>
      </w:r>
    </w:p>
    <w:p w14:paraId="1B8C9F0F" w14:textId="08BB9E2F" w:rsidR="0032247A" w:rsidRPr="00CE66DE" w:rsidRDefault="0032247A" w:rsidP="00B34290">
      <w:pPr>
        <w:rPr>
          <w:b/>
        </w:rPr>
      </w:pPr>
      <w:r w:rsidRPr="00CE66DE">
        <w:rPr>
          <w:b/>
        </w:rPr>
        <w:t>4-</w:t>
      </w:r>
      <w:r w:rsidR="00933DA7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7CBEC0B6" w14:textId="77777777" w:rsidR="0032247A" w:rsidRPr="00CE66DE" w:rsidRDefault="0032247A" w:rsidP="00B34290">
      <w:pPr>
        <w:rPr>
          <w:b/>
        </w:rPr>
      </w:pPr>
      <w:r w:rsidRPr="00CE66DE">
        <w:rPr>
          <w:b/>
        </w:rPr>
        <w:t>5-İŞ VE İŞLEM DETAYLARI</w:t>
      </w:r>
    </w:p>
    <w:p w14:paraId="365F2941" w14:textId="0AEBF65B" w:rsidR="00084100" w:rsidRPr="00531AB4" w:rsidRDefault="00084100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 xml:space="preserve">Kol ve iç kilit sistemleri </w:t>
      </w:r>
      <w:r w:rsidR="00D4046B" w:rsidRPr="00531AB4">
        <w:rPr>
          <w:bCs/>
        </w:rPr>
        <w:t>kontrol edil</w:t>
      </w:r>
      <w:r w:rsidR="005C50F0" w:rsidRPr="00531AB4">
        <w:rPr>
          <w:bCs/>
        </w:rPr>
        <w:t>meli.</w:t>
      </w:r>
    </w:p>
    <w:p w14:paraId="7BBE7016" w14:textId="4CF53CB9" w:rsidR="00084100" w:rsidRPr="00531AB4" w:rsidRDefault="00084100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>Menteşeler kontrol edil</w:t>
      </w:r>
      <w:r w:rsidR="005C50F0" w:rsidRPr="00531AB4">
        <w:rPr>
          <w:bCs/>
        </w:rPr>
        <w:t>meli.</w:t>
      </w:r>
    </w:p>
    <w:p w14:paraId="28792455" w14:textId="74556B2F" w:rsidR="00B34290" w:rsidRPr="00531AB4" w:rsidRDefault="00BB1583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>Ahşap yüzeyleri g</w:t>
      </w:r>
      <w:r w:rsidR="00B34290" w:rsidRPr="00531AB4">
        <w:rPr>
          <w:bCs/>
        </w:rPr>
        <w:t xml:space="preserve">üneşten ve yağmurdan korumak için </w:t>
      </w:r>
      <w:r w:rsidRPr="00531AB4">
        <w:rPr>
          <w:bCs/>
        </w:rPr>
        <w:t>yılda iki kere ilaçlama yapılmalıdır.</w:t>
      </w:r>
    </w:p>
    <w:p w14:paraId="70B4E3E8" w14:textId="7B1FA826" w:rsidR="00E44A77" w:rsidRPr="00531AB4" w:rsidRDefault="00E44A77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 xml:space="preserve">Yıllık olarak </w:t>
      </w:r>
      <w:proofErr w:type="spellStart"/>
      <w:r w:rsidRPr="00531AB4">
        <w:rPr>
          <w:bCs/>
        </w:rPr>
        <w:t>Deck</w:t>
      </w:r>
      <w:proofErr w:type="spellEnd"/>
      <w:r w:rsidRPr="00531AB4">
        <w:rPr>
          <w:bCs/>
        </w:rPr>
        <w:t xml:space="preserve"> malzemenin </w:t>
      </w:r>
      <w:r w:rsidR="00E220E5" w:rsidRPr="00531AB4">
        <w:rPr>
          <w:bCs/>
        </w:rPr>
        <w:t>montaj elemanları kontrol edilmeli.</w:t>
      </w:r>
    </w:p>
    <w:p w14:paraId="1929BBDB" w14:textId="6516E233" w:rsidR="00E220E5" w:rsidRPr="00531AB4" w:rsidRDefault="00E220E5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 xml:space="preserve">Yıllık olarak </w:t>
      </w:r>
      <w:proofErr w:type="spellStart"/>
      <w:r w:rsidRPr="00531AB4">
        <w:rPr>
          <w:bCs/>
        </w:rPr>
        <w:t>Deck</w:t>
      </w:r>
      <w:proofErr w:type="spellEnd"/>
      <w:r w:rsidRPr="00531AB4">
        <w:rPr>
          <w:bCs/>
        </w:rPr>
        <w:t xml:space="preserve"> malzemelerin koruyucu cila uygulamasının yapılması gerekmektedir.</w:t>
      </w:r>
    </w:p>
    <w:p w14:paraId="39F9C1BE" w14:textId="509AF4E2" w:rsidR="00E220E5" w:rsidRPr="00531AB4" w:rsidRDefault="00E220E5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>Küp granit taşların zemin ve yön kontrollerinin yapılması gerekmektedir.</w:t>
      </w:r>
    </w:p>
    <w:p w14:paraId="5A2437B6" w14:textId="186F46D1" w:rsidR="005C50F0" w:rsidRPr="00531AB4" w:rsidRDefault="003A0278" w:rsidP="00531AB4">
      <w:pPr>
        <w:pStyle w:val="ListeParagraf"/>
        <w:numPr>
          <w:ilvl w:val="0"/>
          <w:numId w:val="3"/>
        </w:numPr>
        <w:rPr>
          <w:bCs/>
        </w:rPr>
      </w:pPr>
      <w:r w:rsidRPr="00531AB4">
        <w:rPr>
          <w:bCs/>
        </w:rPr>
        <w:t>Yönlendirme tabelalarının yazı ve yönlendirme işaretleri ayda bir kontrol edilmelidir.</w:t>
      </w:r>
    </w:p>
    <w:p w14:paraId="7982D982" w14:textId="77777777" w:rsidR="005C50F0" w:rsidRDefault="005C50F0" w:rsidP="0032247A">
      <w:pPr>
        <w:rPr>
          <w:b/>
        </w:rPr>
      </w:pPr>
    </w:p>
    <w:p w14:paraId="313CFC5C" w14:textId="77777777" w:rsidR="005C50F0" w:rsidRPr="00CE66DE" w:rsidRDefault="005C50F0" w:rsidP="0032247A">
      <w:pPr>
        <w:rPr>
          <w:b/>
        </w:rPr>
      </w:pPr>
    </w:p>
    <w:p w14:paraId="6D07B32A" w14:textId="1144ACFD" w:rsidR="0010145B" w:rsidRPr="004D2EBE" w:rsidRDefault="0010145B" w:rsidP="004D2EBE">
      <w:pPr>
        <w:tabs>
          <w:tab w:val="left" w:pos="7697"/>
        </w:tabs>
      </w:pPr>
      <w:r w:rsidRPr="00CE66DE">
        <w:rPr>
          <w:b/>
        </w:rPr>
        <w:t>6-İŞ BİTİRME FORMUNU DOLDURULMASI</w:t>
      </w:r>
    </w:p>
    <w:p w14:paraId="5B713D1B" w14:textId="77777777" w:rsidR="0010145B" w:rsidRDefault="0010145B" w:rsidP="0010145B">
      <w:r w:rsidRPr="00CE66DE">
        <w:rPr>
          <w:b/>
        </w:rPr>
        <w:t>7- EDİNİLEN BİLGİ VE NOTLARIN GEREKLİ ARŞİVE VERİLMESİ</w:t>
      </w:r>
      <w:r w:rsidR="00AA1E32" w:rsidRPr="00CE66DE">
        <w:tab/>
      </w:r>
      <w:r w:rsidRPr="00CE66DE">
        <w:t xml:space="preserve"> </w:t>
      </w:r>
    </w:p>
    <w:p w14:paraId="4A1C8405" w14:textId="77777777" w:rsidR="00531AB4" w:rsidRDefault="00531AB4" w:rsidP="0010145B"/>
    <w:p w14:paraId="2C98E3BB" w14:textId="77777777" w:rsidR="00531AB4" w:rsidRPr="00CE66DE" w:rsidRDefault="00531AB4" w:rsidP="0010145B"/>
    <w:p w14:paraId="22420F8D" w14:textId="77777777" w:rsidR="00F871E8" w:rsidRPr="00933DA7" w:rsidRDefault="0010145B" w:rsidP="00F871E8">
      <w:pPr>
        <w:tabs>
          <w:tab w:val="left" w:pos="7697"/>
        </w:tabs>
        <w:rPr>
          <w:bCs/>
        </w:rPr>
      </w:pPr>
      <w:r w:rsidRPr="00933DA7">
        <w:rPr>
          <w:bCs/>
        </w:rPr>
        <w:t xml:space="preserve">                                                                                                                                                                 </w:t>
      </w:r>
      <w:r w:rsidR="00AA1E32" w:rsidRPr="00933DA7">
        <w:rPr>
          <w:bCs/>
        </w:rPr>
        <w:t>ORHAN PEKDEMİR</w:t>
      </w:r>
    </w:p>
    <w:sectPr w:rsidR="00F871E8" w:rsidRPr="00933DA7" w:rsidSect="0083673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FEE81" w14:textId="77777777" w:rsidR="00836730" w:rsidRDefault="00836730" w:rsidP="00205334">
      <w:pPr>
        <w:spacing w:after="0" w:line="240" w:lineRule="auto"/>
      </w:pPr>
      <w:r>
        <w:separator/>
      </w:r>
    </w:p>
  </w:endnote>
  <w:endnote w:type="continuationSeparator" w:id="0">
    <w:p w14:paraId="0822DB47" w14:textId="77777777" w:rsidR="00836730" w:rsidRDefault="00836730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437C" w14:textId="77777777" w:rsidR="00C35825" w:rsidRDefault="00C3582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DD69C" w14:textId="4A60B58D" w:rsidR="002426BE" w:rsidRDefault="008B4F96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5B38220" wp14:editId="19FDEDF6">
              <wp:simplePos x="0" y="0"/>
              <wp:positionH relativeFrom="column">
                <wp:posOffset>4197928</wp:posOffset>
              </wp:positionH>
              <wp:positionV relativeFrom="paragraph">
                <wp:posOffset>263236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293D20E" w14:textId="77777777" w:rsidR="008B4F96" w:rsidRDefault="008B4F96" w:rsidP="008B4F96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B3822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0.55pt;margin-top:20.75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tnfoieEAAAAJAQAADwAAAGRycy9kb3du&#10;cmV2LnhtbEyPy06EQBBF9yb+Q6dM3BinwRGYIMXEGB/J7Bx8xF0PXQKRriZ0D+Df2650Wbkn954q&#10;tovpxUSj6ywjxKsIBHFtdccNwkv1cLkB4bxirXrLhPBNDrbl6Umhcm1nfqZp7xsRStjlCqH1fsil&#10;dHVLRrmVHYhD9mlHo3w4x0bqUc2h3PTyKopSaVTHYaFVA921VH/tjwbh46J537nl8XVeJ+vh/mmq&#10;sjddIZ6fLbc3IDwt/g+GX/2gDmVwOtgjayd6hDSN44AiXMcJiABssigFcUDIsgRkWcj/H5Q/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LZ36InhAAAACQEAAA8AAAAAAAAAAAAAAAAA&#10;hwQAAGRycy9kb3ducmV2LnhtbFBLBQYAAAAABAAEAPMAAACVBQAAAAA=&#10;" fillcolor="white [3201]" stroked="f" strokeweight=".5pt">
              <v:textbox>
                <w:txbxContent>
                  <w:p w14:paraId="2293D20E" w14:textId="77777777" w:rsidR="008B4F96" w:rsidRDefault="008B4F96" w:rsidP="008B4F96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C35825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FE772F8" wp14:editId="19E63A48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D324C37" w14:textId="032A5307" w:rsidR="00C35825" w:rsidRDefault="00C35825" w:rsidP="00C35825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12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E772F8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3D324C37" w14:textId="032A5307" w:rsidR="00C35825" w:rsidRDefault="00C35825" w:rsidP="00C35825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38EAF2" w14:textId="77777777" w:rsidR="00C35825" w:rsidRDefault="00C3582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C16EE" w14:textId="77777777" w:rsidR="00836730" w:rsidRDefault="00836730" w:rsidP="00205334">
      <w:pPr>
        <w:spacing w:after="0" w:line="240" w:lineRule="auto"/>
      </w:pPr>
      <w:r>
        <w:separator/>
      </w:r>
    </w:p>
  </w:footnote>
  <w:footnote w:type="continuationSeparator" w:id="0">
    <w:p w14:paraId="74595782" w14:textId="77777777" w:rsidR="00836730" w:rsidRDefault="00836730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CF09" w14:textId="77777777" w:rsidR="00205334" w:rsidRDefault="00000000">
    <w:pPr>
      <w:pStyle w:val="stBilgi"/>
    </w:pPr>
    <w:r>
      <w:rPr>
        <w:noProof/>
        <w:lang w:eastAsia="tr-TR"/>
      </w:rPr>
      <w:pict w14:anchorId="6BACE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5832" w14:textId="1FE2F8D5" w:rsidR="00A376B0" w:rsidRPr="001966B4" w:rsidRDefault="00B25657" w:rsidP="00A376B0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24C8E77F" wp14:editId="6170D6C6">
              <wp:simplePos x="0" y="0"/>
              <wp:positionH relativeFrom="page">
                <wp:align>center</wp:align>
              </wp:positionH>
              <wp:positionV relativeFrom="paragraph">
                <wp:posOffset>313690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65CBB4" w14:textId="77777777" w:rsidR="00B25657" w:rsidRPr="00C35825" w:rsidRDefault="00B25657" w:rsidP="00B25657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C35825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8E77F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0;margin-top:24.7pt;width:447pt;height:21.6pt;z-index:2516608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" stroked="f">
              <v:textbox>
                <w:txbxContent>
                  <w:p w14:paraId="4A65CBB4" w14:textId="77777777" w:rsidR="00B25657" w:rsidRPr="00C35825" w:rsidRDefault="00B25657" w:rsidP="00B25657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C35825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376B0" w:rsidRPr="001966B4">
      <w:rPr>
        <w:b/>
        <w:sz w:val="28"/>
        <w:szCs w:val="28"/>
      </w:rPr>
      <w:t xml:space="preserve">                          </w:t>
    </w:r>
    <w:r w:rsidR="00195B4E">
      <w:rPr>
        <w:b/>
        <w:sz w:val="28"/>
        <w:szCs w:val="28"/>
      </w:rPr>
      <w:t xml:space="preserve">10 </w:t>
    </w:r>
    <w:r w:rsidR="00E44A77">
      <w:rPr>
        <w:b/>
        <w:sz w:val="28"/>
        <w:szCs w:val="28"/>
      </w:rPr>
      <w:t>–</w:t>
    </w:r>
    <w:r w:rsidR="00CE66DE">
      <w:rPr>
        <w:b/>
        <w:sz w:val="28"/>
        <w:szCs w:val="28"/>
      </w:rPr>
      <w:t xml:space="preserve"> </w:t>
    </w:r>
    <w:r w:rsidR="00E44A77">
      <w:rPr>
        <w:b/>
        <w:sz w:val="28"/>
        <w:szCs w:val="28"/>
      </w:rPr>
      <w:t>KENT MOBİLYALARININ</w:t>
    </w:r>
    <w:r w:rsidR="00195B4E">
      <w:rPr>
        <w:b/>
        <w:sz w:val="28"/>
        <w:szCs w:val="28"/>
      </w:rPr>
      <w:t xml:space="preserve"> </w:t>
    </w:r>
    <w:r w:rsidR="001966B4" w:rsidRPr="001966B4">
      <w:rPr>
        <w:b/>
        <w:sz w:val="28"/>
        <w:szCs w:val="28"/>
      </w:rPr>
      <w:t>BAKIM ONARIM</w:t>
    </w:r>
    <w:r w:rsidR="00E44A77">
      <w:rPr>
        <w:b/>
        <w:sz w:val="28"/>
        <w:szCs w:val="28"/>
      </w:rPr>
      <w:t xml:space="preserve"> TALİMATI</w:t>
    </w:r>
  </w:p>
  <w:p w14:paraId="7994607C" w14:textId="7EDEF77E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B7910" w14:textId="77777777" w:rsidR="00205334" w:rsidRDefault="00000000">
    <w:pPr>
      <w:pStyle w:val="stBilgi"/>
    </w:pPr>
    <w:r>
      <w:rPr>
        <w:noProof/>
        <w:lang w:eastAsia="tr-TR"/>
      </w:rPr>
      <w:pict w14:anchorId="4B960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2274E"/>
    <w:multiLevelType w:val="hybridMultilevel"/>
    <w:tmpl w:val="07DAB2A8"/>
    <w:lvl w:ilvl="0" w:tplc="6E80C340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" w15:restartNumberingAfterBreak="0">
    <w:nsid w:val="72516C47"/>
    <w:multiLevelType w:val="hybridMultilevel"/>
    <w:tmpl w:val="373EC19E"/>
    <w:lvl w:ilvl="0" w:tplc="6E80C340">
      <w:start w:val="5"/>
      <w:numFmt w:val="bullet"/>
      <w:lvlText w:val="-"/>
      <w:lvlJc w:val="left"/>
      <w:pPr>
        <w:ind w:left="57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0691663">
    <w:abstractNumId w:val="0"/>
  </w:num>
  <w:num w:numId="2" w16cid:durableId="99763649">
    <w:abstractNumId w:val="1"/>
  </w:num>
  <w:num w:numId="3" w16cid:durableId="1736176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6B4"/>
    <w:rsid w:val="00016BD2"/>
    <w:rsid w:val="00024951"/>
    <w:rsid w:val="00052A56"/>
    <w:rsid w:val="00084100"/>
    <w:rsid w:val="00097169"/>
    <w:rsid w:val="000C00CB"/>
    <w:rsid w:val="000D6C0C"/>
    <w:rsid w:val="0010145B"/>
    <w:rsid w:val="00113B70"/>
    <w:rsid w:val="00195B4E"/>
    <w:rsid w:val="001966B4"/>
    <w:rsid w:val="00205334"/>
    <w:rsid w:val="002426BE"/>
    <w:rsid w:val="0032247A"/>
    <w:rsid w:val="00341D93"/>
    <w:rsid w:val="003A0278"/>
    <w:rsid w:val="004243B0"/>
    <w:rsid w:val="0043145F"/>
    <w:rsid w:val="00454C78"/>
    <w:rsid w:val="004D2EBE"/>
    <w:rsid w:val="00531AB4"/>
    <w:rsid w:val="00560103"/>
    <w:rsid w:val="0059098A"/>
    <w:rsid w:val="005C50F0"/>
    <w:rsid w:val="0065009A"/>
    <w:rsid w:val="00653D47"/>
    <w:rsid w:val="0070583A"/>
    <w:rsid w:val="00802188"/>
    <w:rsid w:val="00804B24"/>
    <w:rsid w:val="00810606"/>
    <w:rsid w:val="008228DD"/>
    <w:rsid w:val="00824B03"/>
    <w:rsid w:val="00836730"/>
    <w:rsid w:val="008B4F96"/>
    <w:rsid w:val="008C42E3"/>
    <w:rsid w:val="008C6A4A"/>
    <w:rsid w:val="00933DA7"/>
    <w:rsid w:val="0095117D"/>
    <w:rsid w:val="009656D3"/>
    <w:rsid w:val="009D51E9"/>
    <w:rsid w:val="00A12542"/>
    <w:rsid w:val="00A376B0"/>
    <w:rsid w:val="00A64760"/>
    <w:rsid w:val="00A946AD"/>
    <w:rsid w:val="00AA1E32"/>
    <w:rsid w:val="00B10480"/>
    <w:rsid w:val="00B25657"/>
    <w:rsid w:val="00B34290"/>
    <w:rsid w:val="00B72DD4"/>
    <w:rsid w:val="00BB1583"/>
    <w:rsid w:val="00BE139A"/>
    <w:rsid w:val="00C066E3"/>
    <w:rsid w:val="00C3292B"/>
    <w:rsid w:val="00C35825"/>
    <w:rsid w:val="00C728AA"/>
    <w:rsid w:val="00CE66DE"/>
    <w:rsid w:val="00D4046B"/>
    <w:rsid w:val="00D6791A"/>
    <w:rsid w:val="00DC7AA1"/>
    <w:rsid w:val="00DE3A36"/>
    <w:rsid w:val="00E0054C"/>
    <w:rsid w:val="00E218F6"/>
    <w:rsid w:val="00E220E5"/>
    <w:rsid w:val="00E44A77"/>
    <w:rsid w:val="00EE428E"/>
    <w:rsid w:val="00F871E8"/>
    <w:rsid w:val="00FA198E"/>
    <w:rsid w:val="00FD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B20F3"/>
  <w15:chartTrackingRefBased/>
  <w15:docId w15:val="{AAA65DBF-48AD-45A5-AECD-9CF3124D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4%20PER&#304;YOD&#304;K%20BAKIM%20BO&#350;%20FORM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PERİYODİK BAKIM BOŞ FORM</Template>
  <TotalTime>24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11</cp:revision>
  <dcterms:created xsi:type="dcterms:W3CDTF">2023-12-29T16:08:00Z</dcterms:created>
  <dcterms:modified xsi:type="dcterms:W3CDTF">2024-02-16T09:49:00Z</dcterms:modified>
</cp:coreProperties>
</file>