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6326E" w14:textId="0C84DA45" w:rsidR="00810606" w:rsidRDefault="00097169" w:rsidP="0010145B">
      <w:pPr>
        <w:ind w:left="-284"/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58752" behindDoc="0" locked="0" layoutInCell="1" allowOverlap="1" wp14:anchorId="16E48F90" wp14:editId="23DED013">
            <wp:simplePos x="0" y="0"/>
            <wp:positionH relativeFrom="column">
              <wp:posOffset>-83185</wp:posOffset>
            </wp:positionH>
            <wp:positionV relativeFrom="paragraph">
              <wp:posOffset>327660</wp:posOffset>
            </wp:positionV>
            <wp:extent cx="1551305" cy="1560830"/>
            <wp:effectExtent l="0" t="0" r="0" b="1270"/>
            <wp:wrapTopAndBottom/>
            <wp:docPr id="3" name="Resim 6" descr="Önce İş Güvenliği Uyarı Levhası - İş Güvenliği ve İkaz Levhaları |  uyarilevhalari.com'da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Önce İş Güvenliği Uyarı Levhası - İş Güvenliği ve İkaz Levhaları |  uyarilevhalari.com'da 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6704" behindDoc="0" locked="0" layoutInCell="1" allowOverlap="1" wp14:anchorId="1F4EF747" wp14:editId="020363C1">
            <wp:simplePos x="0" y="0"/>
            <wp:positionH relativeFrom="column">
              <wp:posOffset>1598295</wp:posOffset>
            </wp:positionH>
            <wp:positionV relativeFrom="paragraph">
              <wp:posOffset>9525</wp:posOffset>
            </wp:positionV>
            <wp:extent cx="2400300" cy="2207895"/>
            <wp:effectExtent l="0" t="0" r="0" b="1905"/>
            <wp:wrapSquare wrapText="bothSides"/>
            <wp:docPr id="4" name="Resim 2" descr="İnşaat ve Şantiye Levhası - İnşaat ve Şantiye Levhaları - Ekonomik İnşaat  ve Şantiye Levh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İnşaat ve Şantiye Levhası - İnşaat ve Şantiye Levhaları - Ekonomik İnşaat  ve Şantiye Levhalar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7728" behindDoc="0" locked="0" layoutInCell="1" allowOverlap="1" wp14:anchorId="5B5B466C" wp14:editId="7B2B4704">
            <wp:simplePos x="0" y="0"/>
            <wp:positionH relativeFrom="column">
              <wp:posOffset>4246245</wp:posOffset>
            </wp:positionH>
            <wp:positionV relativeFrom="paragraph">
              <wp:posOffset>215900</wp:posOffset>
            </wp:positionV>
            <wp:extent cx="2124075" cy="1778635"/>
            <wp:effectExtent l="0" t="0" r="9525" b="0"/>
            <wp:wrapThrough wrapText="bothSides">
              <wp:wrapPolygon edited="0">
                <wp:start x="0" y="0"/>
                <wp:lineTo x="0" y="21284"/>
                <wp:lineTo x="21503" y="21284"/>
                <wp:lineTo x="21503" y="0"/>
                <wp:lineTo x="0" y="0"/>
              </wp:wrapPolygon>
            </wp:wrapThrough>
            <wp:docPr id="2" name="Resim 3" descr="İnşaat ve Şantiye Levhaları - İnşaat ve Şantiye Levhaları - İnşaat ve  Şantiye Levh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İnşaat ve Şantiye Levhaları - İnşaat ve Şantiye Levhaları - İnşaat ve  Şantiye Levhalar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96B1F" w14:textId="77777777" w:rsidR="00810606" w:rsidRDefault="00810606" w:rsidP="0010145B">
      <w:pPr>
        <w:ind w:left="-284"/>
        <w:rPr>
          <w:b/>
        </w:rPr>
      </w:pPr>
    </w:p>
    <w:p w14:paraId="55FC4E33" w14:textId="77777777" w:rsidR="00016BD2" w:rsidRPr="00B34290" w:rsidRDefault="00016BD2" w:rsidP="00AA1E32">
      <w:pPr>
        <w:pStyle w:val="ListeParagraf"/>
        <w:ind w:left="-142" w:right="-284" w:firstLine="142"/>
        <w:rPr>
          <w:b/>
          <w:bCs/>
        </w:rPr>
      </w:pPr>
    </w:p>
    <w:p w14:paraId="0D441BB6" w14:textId="78C03459" w:rsidR="00016BD2" w:rsidRPr="00CD660C" w:rsidRDefault="00016BD2" w:rsidP="00CD660C">
      <w:pPr>
        <w:rPr>
          <w:b/>
        </w:rPr>
      </w:pPr>
      <w:r w:rsidRPr="00CD660C">
        <w:rPr>
          <w:b/>
        </w:rPr>
        <w:t xml:space="preserve">1-İŞ YAPILACAK ALANLARDA İŞ GÜVENLİĞİ SAĞLANMALI </w:t>
      </w:r>
    </w:p>
    <w:p w14:paraId="08E7C36D" w14:textId="2AE5E0CD" w:rsidR="00016BD2" w:rsidRPr="00271FB6" w:rsidRDefault="00016BD2" w:rsidP="00CD660C">
      <w:pPr>
        <w:pStyle w:val="ListeParagraf"/>
        <w:ind w:left="-142" w:right="-284" w:firstLine="142"/>
        <w:jc w:val="both"/>
      </w:pPr>
      <w:r w:rsidRPr="00271FB6">
        <w:t>İşlem yapacak kişi yâda kişiler, çalışacağı iş ile ilgili mesleki ehliyeti olan, sigortalı, iş güvenlik eğitimi almış (baret,</w:t>
      </w:r>
      <w:r>
        <w:t xml:space="preserve"> </w:t>
      </w:r>
      <w:r w:rsidRPr="00271FB6">
        <w:t>eldiven,</w:t>
      </w:r>
      <w:r>
        <w:t xml:space="preserve"> </w:t>
      </w:r>
      <w:r w:rsidRPr="00271FB6">
        <w:t>işe uygun elbise, maske,</w:t>
      </w:r>
      <w:r>
        <w:t xml:space="preserve"> </w:t>
      </w:r>
      <w:r w:rsidRPr="00271FB6">
        <w:t>gözlük vb</w:t>
      </w:r>
      <w:r>
        <w:t>.</w:t>
      </w:r>
      <w:r w:rsidRPr="00271FB6">
        <w:t xml:space="preserve">)  </w:t>
      </w:r>
      <w:proofErr w:type="gramStart"/>
      <w:r w:rsidRPr="00271FB6">
        <w:t>bağlı</w:t>
      </w:r>
      <w:proofErr w:type="gramEnd"/>
      <w:r w:rsidRPr="00271FB6">
        <w:t xml:space="preserve"> olduğu kurum veya firma bilgisi dâhilinde, yalnız</w:t>
      </w:r>
      <w:r>
        <w:t xml:space="preserve"> </w:t>
      </w:r>
      <w:r w:rsidRPr="00271FB6">
        <w:t>(tek kişi olarak)</w:t>
      </w:r>
      <w:r>
        <w:t xml:space="preserve"> </w:t>
      </w:r>
      <w:r w:rsidRPr="00271FB6">
        <w:t>çalışmamak üzere, iş planını yazılı olarak kurum amirine ya da firmasına bildirecek ve çalışma mahalli ile ilgili çalışma ortamının çalışılabilir olduğunu tespit etmiş olmak şartı ile; yapacağı işlere başlayacaktır. Gerekirse teknik müdürlükten çalışma alanının projelerini isteyerek aynı işlemin başka alanlarda unutulmasını önleyecektir.</w:t>
      </w:r>
    </w:p>
    <w:p w14:paraId="56CE1980" w14:textId="67A99DAD" w:rsidR="0032247A" w:rsidRPr="00B34290" w:rsidRDefault="00B34290" w:rsidP="00B34290">
      <w:pPr>
        <w:rPr>
          <w:b/>
        </w:rPr>
      </w:pPr>
      <w:r>
        <w:rPr>
          <w:b/>
        </w:rPr>
        <w:t>2</w:t>
      </w:r>
      <w:r w:rsidR="0032247A" w:rsidRPr="00B34290">
        <w:rPr>
          <w:b/>
        </w:rPr>
        <w:t>-İŞE BAŞLAMA FORMU DOLDURULMASI</w:t>
      </w:r>
    </w:p>
    <w:p w14:paraId="3C402BF8" w14:textId="77777777" w:rsidR="00B34290" w:rsidRDefault="0032247A" w:rsidP="00B34290">
      <w:pPr>
        <w:rPr>
          <w:b/>
        </w:rPr>
      </w:pPr>
      <w:r w:rsidRPr="00B34290">
        <w:rPr>
          <w:b/>
        </w:rPr>
        <w:t>3-PERİYODİK BAKIMDA HANGİ DÖNEM OLDUĞU FORMDA BELİRTİLMELİ</w:t>
      </w:r>
    </w:p>
    <w:p w14:paraId="1B8C9F0F" w14:textId="08BB9E2F" w:rsidR="0032247A" w:rsidRPr="00CE66DE" w:rsidRDefault="0032247A" w:rsidP="00B34290">
      <w:pPr>
        <w:rPr>
          <w:b/>
        </w:rPr>
      </w:pPr>
      <w:r w:rsidRPr="00CE66DE">
        <w:rPr>
          <w:b/>
        </w:rPr>
        <w:t>4-</w:t>
      </w:r>
      <w:r w:rsidR="00933DA7" w:rsidRPr="00574BC8">
        <w:rPr>
          <w:b/>
        </w:rPr>
        <w:t>YAPILACAK İŞLEMLERDE ÖNCESİ VE SONRASINDA, RESİM, VİDEO, KAMERA ÇEKİLEREK, GEREKLİ RAPORLAR TUTULARAK DOSYA HALİNE GETİRİLMELİDİR.</w:t>
      </w:r>
    </w:p>
    <w:p w14:paraId="7CBEC0B6" w14:textId="77777777" w:rsidR="0032247A" w:rsidRPr="00CE66DE" w:rsidRDefault="0032247A" w:rsidP="00B34290">
      <w:pPr>
        <w:rPr>
          <w:b/>
        </w:rPr>
      </w:pPr>
      <w:r w:rsidRPr="00CE66DE">
        <w:rPr>
          <w:b/>
        </w:rPr>
        <w:t>5-İŞ VE İŞLEM DETAYLARI</w:t>
      </w:r>
    </w:p>
    <w:p w14:paraId="34558D1C" w14:textId="1DF7F549" w:rsidR="0032247A" w:rsidRPr="00CD660C" w:rsidRDefault="00884873" w:rsidP="00CD660C">
      <w:pPr>
        <w:pStyle w:val="ListeParagraf"/>
        <w:numPr>
          <w:ilvl w:val="0"/>
          <w:numId w:val="3"/>
        </w:numPr>
        <w:rPr>
          <w:bCs/>
        </w:rPr>
      </w:pPr>
      <w:r w:rsidRPr="00CD660C">
        <w:rPr>
          <w:bCs/>
        </w:rPr>
        <w:t xml:space="preserve">Rölyefte temizlik amaçlı asla basınçlı su ve </w:t>
      </w:r>
      <w:r w:rsidR="00BB2B84" w:rsidRPr="00CD660C">
        <w:rPr>
          <w:bCs/>
        </w:rPr>
        <w:t>asitli temizlik malzemeleri kullanılmamalıdır.</w:t>
      </w:r>
    </w:p>
    <w:p w14:paraId="579CDB88" w14:textId="4C841A43" w:rsidR="00BB2B84" w:rsidRPr="00CD660C" w:rsidRDefault="00BB2B84" w:rsidP="00CD660C">
      <w:pPr>
        <w:pStyle w:val="ListeParagraf"/>
        <w:numPr>
          <w:ilvl w:val="0"/>
          <w:numId w:val="3"/>
        </w:numPr>
        <w:rPr>
          <w:bCs/>
        </w:rPr>
      </w:pPr>
      <w:r w:rsidRPr="00CD660C">
        <w:rPr>
          <w:bCs/>
        </w:rPr>
        <w:t>Mümkünse doğal halinde bırakılmalıdır ve yılda bir kez konusunda uzman kişiler tarafından temizletilmelidir.</w:t>
      </w:r>
    </w:p>
    <w:p w14:paraId="3DFAA923" w14:textId="5D964253" w:rsidR="00734A4F" w:rsidRPr="00CD660C" w:rsidRDefault="00734A4F" w:rsidP="00CD660C">
      <w:pPr>
        <w:pStyle w:val="ListeParagraf"/>
        <w:numPr>
          <w:ilvl w:val="0"/>
          <w:numId w:val="3"/>
        </w:numPr>
        <w:rPr>
          <w:bCs/>
        </w:rPr>
      </w:pPr>
      <w:r w:rsidRPr="00CD660C">
        <w:rPr>
          <w:bCs/>
        </w:rPr>
        <w:t>Ziyaretçiler tarafından gerek üzerine yazılan yazılar gerekse yapıştırılan farklı malzemeler konusunda uzman kişilerce müdahale ettirilmelidir.</w:t>
      </w:r>
    </w:p>
    <w:p w14:paraId="0CA965EF" w14:textId="77777777" w:rsidR="00CD660C" w:rsidRDefault="00CD660C" w:rsidP="0032247A">
      <w:pPr>
        <w:rPr>
          <w:b/>
        </w:rPr>
      </w:pPr>
    </w:p>
    <w:p w14:paraId="0D5A0032" w14:textId="77777777" w:rsidR="00CD660C" w:rsidRDefault="00CD660C" w:rsidP="0032247A">
      <w:pPr>
        <w:rPr>
          <w:b/>
        </w:rPr>
      </w:pPr>
    </w:p>
    <w:p w14:paraId="313CFC5C" w14:textId="50A13D04" w:rsidR="005C50F0" w:rsidRPr="00CE66DE" w:rsidRDefault="005C50F0" w:rsidP="0032247A">
      <w:pPr>
        <w:rPr>
          <w:b/>
        </w:rPr>
      </w:pPr>
    </w:p>
    <w:p w14:paraId="6D07B32A" w14:textId="1144ACFD" w:rsidR="0010145B" w:rsidRPr="004D2EBE" w:rsidRDefault="0010145B" w:rsidP="004D2EBE">
      <w:pPr>
        <w:tabs>
          <w:tab w:val="left" w:pos="7697"/>
        </w:tabs>
      </w:pPr>
      <w:r w:rsidRPr="00CE66DE">
        <w:rPr>
          <w:b/>
        </w:rPr>
        <w:t>6-İŞ BİTİRME FORMUNU DOLDURULMASI</w:t>
      </w:r>
    </w:p>
    <w:p w14:paraId="5B713D1B" w14:textId="77777777" w:rsidR="0010145B" w:rsidRDefault="0010145B" w:rsidP="0010145B">
      <w:r w:rsidRPr="00CE66DE">
        <w:rPr>
          <w:b/>
        </w:rPr>
        <w:t>7- EDİNİLEN BİLGİ VE NOTLARIN GEREKLİ ARŞİVE VERİLMESİ</w:t>
      </w:r>
      <w:r w:rsidR="00AA1E32" w:rsidRPr="00CE66DE">
        <w:tab/>
      </w:r>
      <w:r w:rsidRPr="00CE66DE">
        <w:t xml:space="preserve"> </w:t>
      </w:r>
    </w:p>
    <w:p w14:paraId="2A645AB1" w14:textId="77777777" w:rsidR="00CD660C" w:rsidRDefault="00CD660C" w:rsidP="0010145B"/>
    <w:p w14:paraId="49F3B7D0" w14:textId="77777777" w:rsidR="00CD660C" w:rsidRPr="00CE66DE" w:rsidRDefault="00CD660C" w:rsidP="0010145B"/>
    <w:p w14:paraId="22420F8D" w14:textId="77777777" w:rsidR="00F871E8" w:rsidRPr="00933DA7" w:rsidRDefault="0010145B" w:rsidP="00F871E8">
      <w:pPr>
        <w:tabs>
          <w:tab w:val="left" w:pos="7697"/>
        </w:tabs>
        <w:rPr>
          <w:bCs/>
        </w:rPr>
      </w:pPr>
      <w:r w:rsidRPr="00933DA7">
        <w:rPr>
          <w:bCs/>
        </w:rPr>
        <w:t xml:space="preserve">                                                                                                                                                                 </w:t>
      </w:r>
      <w:r w:rsidR="00AA1E32" w:rsidRPr="00933DA7">
        <w:rPr>
          <w:bCs/>
        </w:rPr>
        <w:t>ORHAN PEKDEMİR</w:t>
      </w:r>
    </w:p>
    <w:sectPr w:rsidR="00F871E8" w:rsidRPr="00933DA7" w:rsidSect="008D7EF2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70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4646C" w14:textId="77777777" w:rsidR="008D7EF2" w:rsidRDefault="008D7EF2" w:rsidP="00205334">
      <w:pPr>
        <w:spacing w:after="0" w:line="240" w:lineRule="auto"/>
      </w:pPr>
      <w:r>
        <w:separator/>
      </w:r>
    </w:p>
  </w:endnote>
  <w:endnote w:type="continuationSeparator" w:id="0">
    <w:p w14:paraId="51CF63E3" w14:textId="77777777" w:rsidR="008D7EF2" w:rsidRDefault="008D7EF2" w:rsidP="00205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 SemiBold Condensed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8060E" w14:textId="2E814962" w:rsidR="00DD0EE2" w:rsidRDefault="00A37276">
    <w:pPr>
      <w:pStyle w:val="AltBilgi"/>
    </w:pPr>
    <w:r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7D31CD12" wp14:editId="28AF6EC0">
              <wp:simplePos x="0" y="0"/>
              <wp:positionH relativeFrom="column">
                <wp:posOffset>4225290</wp:posOffset>
              </wp:positionH>
              <wp:positionV relativeFrom="paragraph">
                <wp:posOffset>249035</wp:posOffset>
              </wp:positionV>
              <wp:extent cx="1330325" cy="228600"/>
              <wp:effectExtent l="0" t="0" r="3175" b="0"/>
              <wp:wrapNone/>
              <wp:docPr id="1388622123" name="Metin Kutusu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0325" cy="228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A951D0D" w14:textId="77777777" w:rsidR="00A37276" w:rsidRDefault="00A37276" w:rsidP="00A37276">
                          <w:pP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 xml:space="preserve">Mithatpaşa </w:t>
                          </w:r>
                          <w:proofErr w:type="gramStart"/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>V.D :</w:t>
                          </w:r>
                          <w:proofErr w:type="gramEnd"/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 xml:space="preserve"> 645 010 4373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31CD1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32.7pt;margin-top:19.6pt;width:104.75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" fillcolor="white [3201]" stroked="f" strokeweight=".5pt">
              <v:textbox>
                <w:txbxContent>
                  <w:p w14:paraId="7A951D0D" w14:textId="77777777" w:rsidR="00A37276" w:rsidRDefault="00A37276" w:rsidP="00A37276">
                    <w:pP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 xml:space="preserve">Mithatpaşa </w:t>
                    </w:r>
                    <w:proofErr w:type="gramStart"/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>V.D :</w:t>
                    </w:r>
                    <w:proofErr w:type="gramEnd"/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 xml:space="preserve"> 645 010 4373</w:t>
                    </w:r>
                  </w:p>
                </w:txbxContent>
              </v:textbox>
            </v:shape>
          </w:pict>
        </mc:Fallback>
      </mc:AlternateContent>
    </w:r>
    <w:r w:rsidR="00687EB0"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714E8F01" wp14:editId="727BF470">
              <wp:simplePos x="0" y="0"/>
              <wp:positionH relativeFrom="column">
                <wp:posOffset>6029325</wp:posOffset>
              </wp:positionH>
              <wp:positionV relativeFrom="paragraph">
                <wp:posOffset>283845</wp:posOffset>
              </wp:positionV>
              <wp:extent cx="358140" cy="232410"/>
              <wp:effectExtent l="0" t="0" r="22860" b="15240"/>
              <wp:wrapNone/>
              <wp:docPr id="610404571" name="Dikdörtge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8140" cy="23241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7F7F7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6DD103AF" w14:textId="644CE2A0" w:rsidR="00687EB0" w:rsidRDefault="00687EB0" w:rsidP="00687EB0">
                          <w:pPr>
                            <w:pStyle w:val="AltBilgi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13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E8F01" id="Dikdörtgen 1" o:spid="_x0000_s1027" style="position:absolute;margin-left:474.75pt;margin-top:22.35pt;width:28.2pt;height:18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" filled="f" strokecolor="#7f7f7f">
              <v:textbox>
                <w:txbxContent>
                  <w:p w14:paraId="6DD103AF" w14:textId="644CE2A0" w:rsidR="00687EB0" w:rsidRDefault="00687EB0" w:rsidP="00687EB0">
                    <w:pPr>
                      <w:pStyle w:val="AltBilgi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13</w:t>
                    </w:r>
                  </w:p>
                </w:txbxContent>
              </v:textbox>
            </v:rect>
          </w:pict>
        </mc:Fallback>
      </mc:AlternateContent>
    </w:r>
    <w:r w:rsidR="00000000">
      <w:rPr>
        <w:noProof/>
      </w:rPr>
      <w:pict w14:anchorId="1D38DB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68486" o:spid="_x0000_s1034" type="#_x0000_t75" style="position:absolute;margin-left:-49.7pt;margin-top:-75.1pt;width:595.45pt;height:842.15pt;z-index:-251657728;mso-position-horizontal-relative:margin;mso-position-vertical-relative:margin" o:allowincell="f">
          <v:imagedata r:id="rId1" o:title="antetli_kagit_copy-01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3BD62" w14:textId="77777777" w:rsidR="008D7EF2" w:rsidRDefault="008D7EF2" w:rsidP="00205334">
      <w:pPr>
        <w:spacing w:after="0" w:line="240" w:lineRule="auto"/>
      </w:pPr>
      <w:r>
        <w:separator/>
      </w:r>
    </w:p>
  </w:footnote>
  <w:footnote w:type="continuationSeparator" w:id="0">
    <w:p w14:paraId="6DB87F02" w14:textId="77777777" w:rsidR="008D7EF2" w:rsidRDefault="008D7EF2" w:rsidP="00205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3CF09" w14:textId="77777777" w:rsidR="00205334" w:rsidRDefault="00000000">
    <w:pPr>
      <w:pStyle w:val="stBilgi"/>
    </w:pPr>
    <w:r>
      <w:rPr>
        <w:noProof/>
        <w:lang w:eastAsia="tr-TR"/>
      </w:rPr>
      <w:pict w14:anchorId="6BACE1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869282" o:spid="_x0000_s1032" type="#_x0000_t75" style="position:absolute;margin-left:0;margin-top:0;width:553.45pt;height:811.45pt;z-index:-251658752;mso-position-horizontal:center;mso-position-horizontal-relative:margin;mso-position-vertical:center;mso-position-vertical-relative:margin" o:allowincell="f">
          <v:imagedata r:id="rId1" o:title="antetli_kagi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05832" w14:textId="309DD800" w:rsidR="00A376B0" w:rsidRPr="001966B4" w:rsidRDefault="00906FCB" w:rsidP="00A376B0">
    <w:pPr>
      <w:rPr>
        <w:b/>
        <w:sz w:val="28"/>
        <w:szCs w:val="28"/>
      </w:rPr>
    </w:pPr>
    <w:r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0EBD7AAF" wp14:editId="4B7A287B">
              <wp:simplePos x="0" y="0"/>
              <wp:positionH relativeFrom="margin">
                <wp:posOffset>583987</wp:posOffset>
              </wp:positionH>
              <wp:positionV relativeFrom="paragraph">
                <wp:posOffset>290760</wp:posOffset>
              </wp:positionV>
              <wp:extent cx="5676900" cy="274320"/>
              <wp:effectExtent l="0" t="0" r="0" b="0"/>
              <wp:wrapSquare wrapText="bothSides"/>
              <wp:docPr id="217" name="Metin Kutusu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27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183EAE" w14:textId="77777777" w:rsidR="00906FCB" w:rsidRPr="00687EB0" w:rsidRDefault="00906FCB" w:rsidP="00906FCB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</w:pPr>
                          <w:r w:rsidRPr="00687EB0">
                            <w:rPr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  <w:t>İLGİLİ BİRİMLER TALİMATNAMELERİ A2 BOYUTUNDA ÇOĞALTIP ASMALIDIR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BD7AAF" id="_x0000_t202" coordsize="21600,21600" o:spt="202" path="m,l,21600r21600,l21600,xe">
              <v:stroke joinstyle="miter"/>
              <v:path gradientshapeok="t" o:connecttype="rect"/>
            </v:shapetype>
            <v:shape id="Metin Kutusu 1" o:spid="_x0000_s1026" type="#_x0000_t202" style="position:absolute;margin-left:46pt;margin-top:22.9pt;width:447pt;height:21.6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" stroked="f">
              <v:textbox>
                <w:txbxContent>
                  <w:p w14:paraId="16183EAE" w14:textId="77777777" w:rsidR="00906FCB" w:rsidRPr="00687EB0" w:rsidRDefault="00906FCB" w:rsidP="00906FCB">
                    <w:pPr>
                      <w:jc w:val="center"/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</w:pPr>
                    <w:r w:rsidRPr="00687EB0"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  <w:t>İLGİLİ BİRİMLER TALİMATNAMELERİ A2 BOYUTUNDA ÇOĞALTIP ASMALIDIR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A376B0" w:rsidRPr="001966B4">
      <w:rPr>
        <w:b/>
        <w:sz w:val="28"/>
        <w:szCs w:val="28"/>
      </w:rPr>
      <w:t xml:space="preserve">                       </w:t>
    </w:r>
    <w:r w:rsidR="00195B4E">
      <w:rPr>
        <w:b/>
        <w:sz w:val="28"/>
        <w:szCs w:val="28"/>
      </w:rPr>
      <w:t>1</w:t>
    </w:r>
    <w:r w:rsidR="00593240">
      <w:rPr>
        <w:b/>
        <w:sz w:val="28"/>
        <w:szCs w:val="28"/>
      </w:rPr>
      <w:t>1</w:t>
    </w:r>
    <w:r w:rsidR="00195B4E">
      <w:rPr>
        <w:b/>
        <w:sz w:val="28"/>
        <w:szCs w:val="28"/>
      </w:rPr>
      <w:t xml:space="preserve"> </w:t>
    </w:r>
    <w:r w:rsidR="00DD0EE2">
      <w:rPr>
        <w:b/>
        <w:sz w:val="28"/>
        <w:szCs w:val="28"/>
      </w:rPr>
      <w:t>–</w:t>
    </w:r>
    <w:r w:rsidR="00CE66DE">
      <w:rPr>
        <w:b/>
        <w:sz w:val="28"/>
        <w:szCs w:val="28"/>
      </w:rPr>
      <w:t xml:space="preserve"> </w:t>
    </w:r>
    <w:r w:rsidR="00884873">
      <w:rPr>
        <w:b/>
        <w:sz w:val="28"/>
        <w:szCs w:val="28"/>
      </w:rPr>
      <w:t>RÖLYEF</w:t>
    </w:r>
    <w:r w:rsidR="00DD0EE2">
      <w:rPr>
        <w:b/>
        <w:sz w:val="28"/>
        <w:szCs w:val="28"/>
      </w:rPr>
      <w:t>,</w:t>
    </w:r>
    <w:r w:rsidR="00884873">
      <w:rPr>
        <w:b/>
        <w:sz w:val="28"/>
        <w:szCs w:val="28"/>
      </w:rPr>
      <w:t xml:space="preserve"> HEYKELLER VE ALANDAKİ TOPLAR</w:t>
    </w:r>
    <w:r w:rsidR="00195B4E">
      <w:rPr>
        <w:b/>
        <w:sz w:val="28"/>
        <w:szCs w:val="28"/>
      </w:rPr>
      <w:t xml:space="preserve"> </w:t>
    </w:r>
    <w:r w:rsidR="001966B4" w:rsidRPr="001966B4">
      <w:rPr>
        <w:b/>
        <w:sz w:val="28"/>
        <w:szCs w:val="28"/>
      </w:rPr>
      <w:t>BAKIM ONARIM</w:t>
    </w:r>
    <w:r w:rsidR="00E44A77">
      <w:rPr>
        <w:b/>
        <w:sz w:val="28"/>
        <w:szCs w:val="28"/>
      </w:rPr>
      <w:t xml:space="preserve"> TALİMATI</w:t>
    </w:r>
  </w:p>
  <w:p w14:paraId="7994607C" w14:textId="0E83B54C" w:rsidR="00205334" w:rsidRDefault="0020533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B7910" w14:textId="77777777" w:rsidR="00205334" w:rsidRDefault="00000000">
    <w:pPr>
      <w:pStyle w:val="stBilgi"/>
    </w:pPr>
    <w:r>
      <w:rPr>
        <w:noProof/>
        <w:lang w:eastAsia="tr-TR"/>
      </w:rPr>
      <w:pict w14:anchorId="4B960D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869281" o:spid="_x0000_s1031" type="#_x0000_t75" style="position:absolute;margin-left:0;margin-top:0;width:553.45pt;height:811.45pt;z-index:-251659776;mso-position-horizontal:center;mso-position-horizontal-relative:margin;mso-position-vertical:center;mso-position-vertical-relative:margin" o:allowincell="f">
          <v:imagedata r:id="rId1" o:title="antetli_kagi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36E85"/>
    <w:multiLevelType w:val="hybridMultilevel"/>
    <w:tmpl w:val="6306667A"/>
    <w:lvl w:ilvl="0" w:tplc="6E80C340">
      <w:start w:val="5"/>
      <w:numFmt w:val="bullet"/>
      <w:lvlText w:val="-"/>
      <w:lvlJc w:val="left"/>
      <w:pPr>
        <w:ind w:left="578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2D8C0CC2"/>
    <w:multiLevelType w:val="hybridMultilevel"/>
    <w:tmpl w:val="DF0EC390"/>
    <w:lvl w:ilvl="0" w:tplc="BA2EEC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F2274E"/>
    <w:multiLevelType w:val="hybridMultilevel"/>
    <w:tmpl w:val="07DAB2A8"/>
    <w:lvl w:ilvl="0" w:tplc="6E80C340">
      <w:start w:val="5"/>
      <w:numFmt w:val="bullet"/>
      <w:lvlText w:val="-"/>
      <w:lvlJc w:val="left"/>
      <w:pPr>
        <w:ind w:left="218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num w:numId="1" w16cid:durableId="10691663">
    <w:abstractNumId w:val="1"/>
  </w:num>
  <w:num w:numId="2" w16cid:durableId="99763649">
    <w:abstractNumId w:val="2"/>
  </w:num>
  <w:num w:numId="3" w16cid:durableId="1002199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6B4"/>
    <w:rsid w:val="00016BD2"/>
    <w:rsid w:val="00052A56"/>
    <w:rsid w:val="00084100"/>
    <w:rsid w:val="00097169"/>
    <w:rsid w:val="000C00CB"/>
    <w:rsid w:val="000D6C0C"/>
    <w:rsid w:val="0010145B"/>
    <w:rsid w:val="00113B70"/>
    <w:rsid w:val="00195B4E"/>
    <w:rsid w:val="001966B4"/>
    <w:rsid w:val="001B76F6"/>
    <w:rsid w:val="00205334"/>
    <w:rsid w:val="0032247A"/>
    <w:rsid w:val="00341D93"/>
    <w:rsid w:val="004243B0"/>
    <w:rsid w:val="0043145F"/>
    <w:rsid w:val="00454C78"/>
    <w:rsid w:val="004D2EBE"/>
    <w:rsid w:val="00560103"/>
    <w:rsid w:val="0059098A"/>
    <w:rsid w:val="00593240"/>
    <w:rsid w:val="005C50F0"/>
    <w:rsid w:val="0065009A"/>
    <w:rsid w:val="00653D47"/>
    <w:rsid w:val="00687EB0"/>
    <w:rsid w:val="0070583A"/>
    <w:rsid w:val="00734A4F"/>
    <w:rsid w:val="00802188"/>
    <w:rsid w:val="00804B24"/>
    <w:rsid w:val="00810606"/>
    <w:rsid w:val="00822753"/>
    <w:rsid w:val="008228DD"/>
    <w:rsid w:val="00824B03"/>
    <w:rsid w:val="00884873"/>
    <w:rsid w:val="008B6F04"/>
    <w:rsid w:val="008C42E3"/>
    <w:rsid w:val="008C6A4A"/>
    <w:rsid w:val="008D7EF2"/>
    <w:rsid w:val="00906FCB"/>
    <w:rsid w:val="00933DA7"/>
    <w:rsid w:val="0095117D"/>
    <w:rsid w:val="009656D3"/>
    <w:rsid w:val="00A12542"/>
    <w:rsid w:val="00A37276"/>
    <w:rsid w:val="00A376B0"/>
    <w:rsid w:val="00A64760"/>
    <w:rsid w:val="00A946AD"/>
    <w:rsid w:val="00AA1E32"/>
    <w:rsid w:val="00B10480"/>
    <w:rsid w:val="00B34290"/>
    <w:rsid w:val="00B72DD4"/>
    <w:rsid w:val="00BB1583"/>
    <w:rsid w:val="00BB2B84"/>
    <w:rsid w:val="00BE139A"/>
    <w:rsid w:val="00BF56B0"/>
    <w:rsid w:val="00C066E3"/>
    <w:rsid w:val="00C3292B"/>
    <w:rsid w:val="00C375C0"/>
    <w:rsid w:val="00C728AA"/>
    <w:rsid w:val="00CD660C"/>
    <w:rsid w:val="00CE66DE"/>
    <w:rsid w:val="00D4046B"/>
    <w:rsid w:val="00D6791A"/>
    <w:rsid w:val="00DC7AA1"/>
    <w:rsid w:val="00DD0EE2"/>
    <w:rsid w:val="00DE3A36"/>
    <w:rsid w:val="00E220E5"/>
    <w:rsid w:val="00E44A77"/>
    <w:rsid w:val="00ED6041"/>
    <w:rsid w:val="00EE428E"/>
    <w:rsid w:val="00F871E8"/>
    <w:rsid w:val="00FD4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4B20F3"/>
  <w15:chartTrackingRefBased/>
  <w15:docId w15:val="{AAA65DBF-48AD-45A5-AECD-9CF3124DA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47A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05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05334"/>
  </w:style>
  <w:style w:type="paragraph" w:styleId="AltBilgi">
    <w:name w:val="footer"/>
    <w:basedOn w:val="Normal"/>
    <w:link w:val="AltBilgiChar"/>
    <w:uiPriority w:val="99"/>
    <w:unhideWhenUsed/>
    <w:rsid w:val="00205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05334"/>
  </w:style>
  <w:style w:type="table" w:styleId="TabloKlavuzu">
    <w:name w:val="Table Grid"/>
    <w:basedOn w:val="NormalTablo"/>
    <w:uiPriority w:val="39"/>
    <w:rsid w:val="004314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3224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A4%20PER&#304;YOD&#304;K%20BAKIM%20BO&#350;%20FORM.dot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A4 PERİYODİK BAKIM BOŞ FORM</Template>
  <TotalTime>3</TotalTime>
  <Pages>1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Orhan PEKDEMİR</cp:lastModifiedBy>
  <cp:revision>7</cp:revision>
  <dcterms:created xsi:type="dcterms:W3CDTF">2023-12-29T18:44:00Z</dcterms:created>
  <dcterms:modified xsi:type="dcterms:W3CDTF">2024-02-16T09:49:00Z</dcterms:modified>
</cp:coreProperties>
</file>