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29198" w14:textId="0BA05250" w:rsidR="00810606" w:rsidRDefault="003909AA" w:rsidP="0010145B">
      <w:pPr>
        <w:ind w:left="-284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57728" behindDoc="0" locked="0" layoutInCell="1" allowOverlap="1" wp14:anchorId="56EF97A1" wp14:editId="20826E54">
            <wp:simplePos x="0" y="0"/>
            <wp:positionH relativeFrom="margin">
              <wp:align>right</wp:align>
            </wp:positionH>
            <wp:positionV relativeFrom="paragraph">
              <wp:posOffset>301625</wp:posOffset>
            </wp:positionV>
            <wp:extent cx="2219325" cy="1337945"/>
            <wp:effectExtent l="0" t="0" r="9525" b="0"/>
            <wp:wrapThrough wrapText="bothSides">
              <wp:wrapPolygon edited="0">
                <wp:start x="0" y="0"/>
                <wp:lineTo x="0" y="21221"/>
                <wp:lineTo x="21507" y="21221"/>
                <wp:lineTo x="21507" y="0"/>
                <wp:lineTo x="0" y="0"/>
              </wp:wrapPolygon>
            </wp:wrapThrough>
            <wp:docPr id="2" name="Resim 3" descr="İnşaat ve Şantiye Levhaları - İnşaat ve Şantiye Levhaları - İnşaat ve 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İnşaat ve Şantiye Levhaları - İnşaat ve Şantiye Levhaları - İnşaat ve  Şantiye Levhalar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6704" behindDoc="0" locked="0" layoutInCell="1" allowOverlap="1" wp14:anchorId="1520471C" wp14:editId="31FAD061">
            <wp:simplePos x="0" y="0"/>
            <wp:positionH relativeFrom="column">
              <wp:posOffset>1731010</wp:posOffset>
            </wp:positionH>
            <wp:positionV relativeFrom="paragraph">
              <wp:posOffset>139700</wp:posOffset>
            </wp:positionV>
            <wp:extent cx="2219325" cy="1695450"/>
            <wp:effectExtent l="0" t="0" r="9525" b="0"/>
            <wp:wrapSquare wrapText="bothSides"/>
            <wp:docPr id="4" name="Resim 2" descr="İnşaat ve Şantiye Levhası - İnşaat ve Şantiye Levhaları - Ekonomik İnşaat  ve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İnşaat ve Şantiye Levhası - İnşaat ve Şantiye Levhaları - Ekonomik İnşaat  ve Şantiye Levhalar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9F4">
        <w:rPr>
          <w:noProof/>
          <w:lang w:eastAsia="tr-TR"/>
        </w:rPr>
        <w:drawing>
          <wp:anchor distT="0" distB="0" distL="114300" distR="114300" simplePos="0" relativeHeight="251658752" behindDoc="0" locked="0" layoutInCell="1" allowOverlap="1" wp14:anchorId="44816F10" wp14:editId="0F6DF250">
            <wp:simplePos x="0" y="0"/>
            <wp:positionH relativeFrom="column">
              <wp:posOffset>-268605</wp:posOffset>
            </wp:positionH>
            <wp:positionV relativeFrom="paragraph">
              <wp:posOffset>396875</wp:posOffset>
            </wp:positionV>
            <wp:extent cx="1790700" cy="1200150"/>
            <wp:effectExtent l="0" t="0" r="0" b="0"/>
            <wp:wrapTopAndBottom/>
            <wp:docPr id="3" name="Resim 6" descr="Önce İş Güvenliği Uyarı Levhası - İş Güvenliği ve İkaz Levhaları |  uyarilevhalari.com'da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Önce İş Güvenliği Uyarı Levhası - İş Güvenliği ve İkaz Levhaları |  uyarilevhalari.com'da !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A66CE" w14:textId="77777777" w:rsidR="00FF09F4" w:rsidRDefault="00FF09F4" w:rsidP="00FF09F4">
      <w:pPr>
        <w:rPr>
          <w:b/>
        </w:rPr>
      </w:pPr>
    </w:p>
    <w:p w14:paraId="61500B7E" w14:textId="1F11CB5C" w:rsidR="0032247A" w:rsidRPr="00F601F3" w:rsidRDefault="00FF09F4" w:rsidP="00FF09F4">
      <w:pPr>
        <w:rPr>
          <w:b/>
        </w:rPr>
      </w:pPr>
      <w:r w:rsidRPr="00F601F3">
        <w:rPr>
          <w:b/>
        </w:rPr>
        <w:t>1-</w:t>
      </w:r>
      <w:r w:rsidR="003909AA" w:rsidRPr="00F601F3">
        <w:rPr>
          <w:b/>
        </w:rPr>
        <w:t xml:space="preserve">İŞ YAPILACAK ALANDA </w:t>
      </w:r>
      <w:r w:rsidR="0032247A" w:rsidRPr="00F601F3">
        <w:rPr>
          <w:b/>
        </w:rPr>
        <w:t>İŞ GÜVENLİĞİ SAĞLANMASI</w:t>
      </w:r>
      <w:r w:rsidRPr="00F601F3">
        <w:rPr>
          <w:b/>
        </w:rPr>
        <w:t xml:space="preserve"> </w:t>
      </w:r>
    </w:p>
    <w:p w14:paraId="56D5D895" w14:textId="4E31FABA" w:rsidR="008228DD" w:rsidRPr="007320D2" w:rsidRDefault="0032247A" w:rsidP="00F601F3">
      <w:pPr>
        <w:pStyle w:val="ListeParagraf"/>
        <w:ind w:left="-142" w:right="-284" w:firstLine="142"/>
        <w:jc w:val="both"/>
      </w:pPr>
      <w:r w:rsidRPr="007320D2">
        <w:t>İşlem yapacak kişi yâda kişiler, çalışacağı iş ile ilgili mesleki ehliyeti olan, sigortalı, iş güvenlik eğitimi almış (baret</w:t>
      </w:r>
      <w:r w:rsidR="005E2AA7">
        <w:t xml:space="preserve">, </w:t>
      </w:r>
      <w:r w:rsidRPr="007320D2">
        <w:t>eldiven,</w:t>
      </w:r>
      <w:r w:rsidR="005E2AA7">
        <w:t xml:space="preserve"> </w:t>
      </w:r>
      <w:r w:rsidRPr="007320D2">
        <w:t>işe uygun elbise, maske,</w:t>
      </w:r>
      <w:r w:rsidR="005E2AA7">
        <w:t xml:space="preserve"> </w:t>
      </w:r>
      <w:r w:rsidRPr="007320D2">
        <w:t>gözlük vb</w:t>
      </w:r>
      <w:r w:rsidR="005E2AA7">
        <w:t>.</w:t>
      </w:r>
      <w:r w:rsidRPr="007320D2">
        <w:t>) bağlı olduğu kurum veya firma bilgisi dâhilinde, yalnız</w:t>
      </w:r>
      <w:r w:rsidR="005E2AA7">
        <w:t xml:space="preserve"> </w:t>
      </w:r>
      <w:r w:rsidR="00F601F3" w:rsidRPr="007320D2">
        <w:t>(tek</w:t>
      </w:r>
      <w:r w:rsidRPr="007320D2">
        <w:t xml:space="preserve"> kişi </w:t>
      </w:r>
      <w:r w:rsidR="00F601F3" w:rsidRPr="007320D2">
        <w:t>olarak)</w:t>
      </w:r>
      <w:r w:rsidR="005E2AA7">
        <w:t xml:space="preserve"> </w:t>
      </w:r>
      <w:r w:rsidRPr="007320D2">
        <w:t>çalışmamak üzere, iş planını yazılı olarak kurum amirine ya da firmasına bildirecek ve çalışma mahalli ile ilgili çalışma ortamının çalışılabilir olduğunu tespit etmiş olmak şartı ile; yapacağı işlere başlayacaktır. Gerekirse teknik müdürlükten çalışma alanının projelerini isteyerek aynı işlemin başka alanlarda unutulmasını önleyecektir.</w:t>
      </w:r>
    </w:p>
    <w:p w14:paraId="68926F68" w14:textId="77777777" w:rsidR="0032247A" w:rsidRPr="004F46AF" w:rsidRDefault="0032247A" w:rsidP="004F46AF">
      <w:pPr>
        <w:rPr>
          <w:b/>
        </w:rPr>
      </w:pPr>
      <w:r w:rsidRPr="004F46AF">
        <w:rPr>
          <w:b/>
        </w:rPr>
        <w:t>2-İŞE BAŞLAMA FORMU DOLDURULMASI</w:t>
      </w:r>
    </w:p>
    <w:p w14:paraId="38575779" w14:textId="77777777" w:rsidR="0032247A" w:rsidRPr="004F46AF" w:rsidRDefault="0032247A" w:rsidP="004F46AF">
      <w:pPr>
        <w:rPr>
          <w:b/>
        </w:rPr>
      </w:pPr>
      <w:r w:rsidRPr="004F46AF">
        <w:rPr>
          <w:b/>
        </w:rPr>
        <w:t>3-PERİYODİK BAKIMDA HANGİ DÖNEM OLDUĞU FORMDA BELİRTİLMELİ</w:t>
      </w:r>
    </w:p>
    <w:p w14:paraId="09C38EEF" w14:textId="5FE5F865" w:rsidR="0032247A" w:rsidRPr="007320D2" w:rsidRDefault="0032247A" w:rsidP="004F46AF">
      <w:pPr>
        <w:ind w:right="-284"/>
        <w:rPr>
          <w:b/>
        </w:rPr>
      </w:pPr>
      <w:r w:rsidRPr="007320D2">
        <w:rPr>
          <w:b/>
        </w:rPr>
        <w:t>4-</w:t>
      </w:r>
      <w:r w:rsidR="004F46AF" w:rsidRPr="00574BC8">
        <w:rPr>
          <w:b/>
        </w:rPr>
        <w:t>YAPILACAK İŞLEMLERDE ÖNCESİ VE SONRASINDA, RESİM, VİDEO, KAMERA ÇEKİLEREK, GEREKLİ RAPORLAR TUTULARAK DOSYA HALİNE GETİRİLMELİDİR.</w:t>
      </w:r>
    </w:p>
    <w:p w14:paraId="2E4F0F5D" w14:textId="77777777" w:rsidR="006B6A08" w:rsidRPr="007320D2" w:rsidRDefault="0032247A" w:rsidP="004F46AF">
      <w:pPr>
        <w:rPr>
          <w:b/>
        </w:rPr>
      </w:pPr>
      <w:r w:rsidRPr="007320D2">
        <w:rPr>
          <w:b/>
        </w:rPr>
        <w:t>5-İŞ VE İŞLEM DETAYLARI</w:t>
      </w:r>
    </w:p>
    <w:p w14:paraId="2A0D2087" w14:textId="77777777" w:rsidR="006B6A08" w:rsidRPr="001519FC" w:rsidRDefault="005E5ED0" w:rsidP="005E5ED0">
      <w:pPr>
        <w:pStyle w:val="ListeParagraf"/>
        <w:numPr>
          <w:ilvl w:val="0"/>
          <w:numId w:val="3"/>
        </w:numPr>
        <w:ind w:left="142" w:hanging="142"/>
        <w:rPr>
          <w:bCs/>
        </w:rPr>
      </w:pPr>
      <w:r w:rsidRPr="001519FC">
        <w:rPr>
          <w:bCs/>
        </w:rPr>
        <w:t>Cihazların periyodik bakım süreleri hava ve uygulama koşullarına göre 6 ila 12 ayda bir yapılmalıdır.</w:t>
      </w:r>
    </w:p>
    <w:p w14:paraId="54A5A84B" w14:textId="77777777" w:rsidR="0032247A" w:rsidRPr="001519FC" w:rsidRDefault="006B6A08" w:rsidP="006B6A08">
      <w:pPr>
        <w:rPr>
          <w:bCs/>
        </w:rPr>
      </w:pPr>
      <w:r w:rsidRPr="001519FC">
        <w:rPr>
          <w:bCs/>
        </w:rPr>
        <w:t>-</w:t>
      </w:r>
      <w:r w:rsidR="005E5ED0" w:rsidRPr="001519FC">
        <w:rPr>
          <w:bCs/>
        </w:rPr>
        <w:t xml:space="preserve">  Bakımdan önce birim amirlerini ve güvenlik personelini uyarınız.</w:t>
      </w:r>
    </w:p>
    <w:p w14:paraId="7236297F" w14:textId="77777777" w:rsidR="006B6A08" w:rsidRPr="001519FC" w:rsidRDefault="006B6A08" w:rsidP="006B6A08">
      <w:pPr>
        <w:rPr>
          <w:bCs/>
        </w:rPr>
      </w:pPr>
      <w:r w:rsidRPr="001519FC">
        <w:rPr>
          <w:bCs/>
        </w:rPr>
        <w:t>-</w:t>
      </w:r>
      <w:r w:rsidR="005E5ED0" w:rsidRPr="001519FC">
        <w:rPr>
          <w:bCs/>
        </w:rPr>
        <w:t xml:space="preserve">  Kayıt cihazının fiziki bakımı yapınız.</w:t>
      </w:r>
    </w:p>
    <w:p w14:paraId="22E2EEB1" w14:textId="58B2F7D2" w:rsidR="006B6A08" w:rsidRPr="001519FC" w:rsidRDefault="006B6A08" w:rsidP="005E5ED0">
      <w:pPr>
        <w:ind w:left="142" w:hanging="142"/>
        <w:rPr>
          <w:bCs/>
        </w:rPr>
      </w:pPr>
      <w:r w:rsidRPr="001519FC">
        <w:rPr>
          <w:bCs/>
        </w:rPr>
        <w:t>-</w:t>
      </w:r>
      <w:r w:rsidR="005E5ED0" w:rsidRPr="001519FC">
        <w:rPr>
          <w:bCs/>
        </w:rPr>
        <w:t xml:space="preserve">  Kullanılan HDD</w:t>
      </w:r>
      <w:r w:rsidR="00F601F3">
        <w:rPr>
          <w:bCs/>
        </w:rPr>
        <w:t>’</w:t>
      </w:r>
      <w:r w:rsidR="005E5ED0" w:rsidRPr="001519FC">
        <w:rPr>
          <w:bCs/>
        </w:rPr>
        <w:t>lerin kapasite ve arıza durumlarının olup olmadığını kontrol ediniz. HDD değişimi yapılacak ise üreticinin önerdiği HDD ile değişimini sağlayınız.</w:t>
      </w:r>
    </w:p>
    <w:p w14:paraId="27D7A12E" w14:textId="48CD1141" w:rsidR="00F601F3" w:rsidRPr="001519FC" w:rsidRDefault="00F601F3" w:rsidP="00F601F3">
      <w:pPr>
        <w:ind w:left="142" w:hanging="142"/>
        <w:rPr>
          <w:bCs/>
        </w:rPr>
      </w:pPr>
      <w:r w:rsidRPr="001519FC">
        <w:rPr>
          <w:bCs/>
        </w:rPr>
        <w:t xml:space="preserve">-  </w:t>
      </w:r>
      <w:r w:rsidRPr="00F601F3">
        <w:rPr>
          <w:bCs/>
        </w:rPr>
        <w:t>Kamera yüzeylerinin temizliğini sağlayınız. Görüş açılarında ve çerçevelerinde değişiklik olmuş ise uygun pozisyona getiriniz.</w:t>
      </w:r>
    </w:p>
    <w:p w14:paraId="41C5E116" w14:textId="34715933" w:rsidR="00F601F3" w:rsidRPr="001519FC" w:rsidRDefault="00F601F3" w:rsidP="00F601F3">
      <w:pPr>
        <w:ind w:left="142" w:hanging="142"/>
        <w:rPr>
          <w:bCs/>
        </w:rPr>
      </w:pPr>
      <w:r w:rsidRPr="001519FC">
        <w:rPr>
          <w:bCs/>
        </w:rPr>
        <w:t xml:space="preserve">-  </w:t>
      </w:r>
      <w:r w:rsidRPr="00F601F3">
        <w:rPr>
          <w:bCs/>
        </w:rPr>
        <w:t>Kullanılan kameraların lensleri motorize olduğundan çerçeve ayarını NVR veya bilgisayar üzerinden yapınız. Fiziki müdahale etmeyiniz.</w:t>
      </w:r>
    </w:p>
    <w:p w14:paraId="2A60E3D7" w14:textId="77777777" w:rsidR="006B6A08" w:rsidRPr="001519FC" w:rsidRDefault="006B6A08" w:rsidP="006B6A08">
      <w:pPr>
        <w:rPr>
          <w:bCs/>
        </w:rPr>
      </w:pPr>
      <w:r w:rsidRPr="001519FC">
        <w:rPr>
          <w:bCs/>
        </w:rPr>
        <w:t>-</w:t>
      </w:r>
      <w:r w:rsidR="005E5ED0" w:rsidRPr="001519FC">
        <w:rPr>
          <w:bCs/>
        </w:rPr>
        <w:t xml:space="preserve">  Kullanılan bilgisayarların fiziki bakımı için fan ve HDD performanslarını kontrol ediniz.</w:t>
      </w:r>
    </w:p>
    <w:p w14:paraId="62118891" w14:textId="77777777" w:rsidR="006B6A08" w:rsidRPr="001519FC" w:rsidRDefault="006B6A08" w:rsidP="006B6A08">
      <w:pPr>
        <w:rPr>
          <w:bCs/>
        </w:rPr>
      </w:pPr>
      <w:r w:rsidRPr="001519FC">
        <w:rPr>
          <w:bCs/>
        </w:rPr>
        <w:t>-</w:t>
      </w:r>
      <w:r w:rsidR="005E5ED0" w:rsidRPr="001519FC">
        <w:rPr>
          <w:bCs/>
        </w:rPr>
        <w:t xml:space="preserve">  İzleme monitörlerinin fiziki temizliğini yapınız.</w:t>
      </w:r>
    </w:p>
    <w:p w14:paraId="55B11E3B" w14:textId="77777777" w:rsidR="005E5ED0" w:rsidRPr="001519FC" w:rsidRDefault="005E5ED0" w:rsidP="005E5ED0">
      <w:pPr>
        <w:rPr>
          <w:bCs/>
        </w:rPr>
      </w:pPr>
      <w:r w:rsidRPr="001519FC">
        <w:rPr>
          <w:bCs/>
        </w:rPr>
        <w:t>-  Herhangi olumsuz bir durumda Yetkili Servis ile irtibata geçiniz.</w:t>
      </w:r>
    </w:p>
    <w:p w14:paraId="06E1AB6F" w14:textId="77777777" w:rsidR="0010145B" w:rsidRPr="007320D2" w:rsidRDefault="0010145B" w:rsidP="00F871E8">
      <w:pPr>
        <w:tabs>
          <w:tab w:val="left" w:pos="7697"/>
        </w:tabs>
      </w:pPr>
    </w:p>
    <w:p w14:paraId="1A7A6751" w14:textId="77777777" w:rsidR="0010145B" w:rsidRPr="007320D2" w:rsidRDefault="0010145B" w:rsidP="0010145B">
      <w:pPr>
        <w:rPr>
          <w:b/>
        </w:rPr>
      </w:pPr>
      <w:r w:rsidRPr="007320D2">
        <w:rPr>
          <w:b/>
        </w:rPr>
        <w:t>6-İŞ BİTİRME FORMUNU DOLDURULMASI</w:t>
      </w:r>
    </w:p>
    <w:p w14:paraId="64DA456C" w14:textId="77777777" w:rsidR="0010145B" w:rsidRPr="007320D2" w:rsidRDefault="0010145B" w:rsidP="0010145B">
      <w:r w:rsidRPr="007320D2">
        <w:rPr>
          <w:b/>
        </w:rPr>
        <w:t>7- EDİNİLEN BİLGİ VE NOTLARIN GEREKLİ ARŞİVE VERİLMESİ</w:t>
      </w:r>
      <w:r w:rsidR="00AA1E32" w:rsidRPr="007320D2">
        <w:tab/>
      </w:r>
    </w:p>
    <w:p w14:paraId="24A62683" w14:textId="4B48613C" w:rsidR="00F871E8" w:rsidRPr="004F46AF" w:rsidRDefault="004F46AF" w:rsidP="00F871E8">
      <w:pPr>
        <w:tabs>
          <w:tab w:val="left" w:pos="7697"/>
        </w:tabs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                                        </w:t>
      </w:r>
      <w:r w:rsidR="00AA1E32" w:rsidRPr="004F46AF">
        <w:rPr>
          <w:bCs/>
        </w:rPr>
        <w:t>ORHAN PEKDEMİR</w:t>
      </w:r>
    </w:p>
    <w:sectPr w:rsidR="00F871E8" w:rsidRPr="004F46AF" w:rsidSect="00D90F6A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70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F879F" w14:textId="77777777" w:rsidR="00D90F6A" w:rsidRDefault="00D90F6A" w:rsidP="00205334">
      <w:pPr>
        <w:spacing w:after="0" w:line="240" w:lineRule="auto"/>
      </w:pPr>
      <w:r>
        <w:separator/>
      </w:r>
    </w:p>
  </w:endnote>
  <w:endnote w:type="continuationSeparator" w:id="0">
    <w:p w14:paraId="45A91283" w14:textId="77777777" w:rsidR="00D90F6A" w:rsidRDefault="00D90F6A" w:rsidP="00205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Bold Condense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C6F1A" w14:textId="7412D551" w:rsidR="003B0465" w:rsidRDefault="0002125B">
    <w:pPr>
      <w:pStyle w:val="AltBilgi"/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9A6F96F" wp14:editId="08ACDC9C">
              <wp:simplePos x="0" y="0"/>
              <wp:positionH relativeFrom="column">
                <wp:posOffset>4253230</wp:posOffset>
              </wp:positionH>
              <wp:positionV relativeFrom="paragraph">
                <wp:posOffset>242108</wp:posOffset>
              </wp:positionV>
              <wp:extent cx="1330325" cy="228600"/>
              <wp:effectExtent l="0" t="0" r="3175" b="0"/>
              <wp:wrapNone/>
              <wp:docPr id="1388622123" name="Metin Kutus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0325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BBEEB2" w14:textId="77777777" w:rsidR="0002125B" w:rsidRDefault="0002125B" w:rsidP="0002125B">
                          <w:pP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Mithatpaşa </w:t>
                          </w:r>
                          <w:proofErr w:type="gramStart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>V.D :</w:t>
                          </w:r>
                          <w:proofErr w:type="gramEnd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 645 010 4373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A6F96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4.9pt;margin-top:19.05pt;width:104.75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" fillcolor="white [3201]" stroked="f" strokeweight=".5pt">
              <v:textbox>
                <w:txbxContent>
                  <w:p w14:paraId="05BBEEB2" w14:textId="77777777" w:rsidR="0002125B" w:rsidRDefault="0002125B" w:rsidP="0002125B">
                    <w:pP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Mithatpaşa </w:t>
                    </w:r>
                    <w:proofErr w:type="gramStart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>V.D :</w:t>
                    </w:r>
                    <w:proofErr w:type="gramEnd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 645 010 4373</w:t>
                    </w:r>
                  </w:p>
                </w:txbxContent>
              </v:textbox>
            </v:shape>
          </w:pict>
        </mc:Fallback>
      </mc:AlternateContent>
    </w:r>
    <w:r w:rsidR="003B0465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5C08E59D" wp14:editId="4EE96C83">
              <wp:simplePos x="0" y="0"/>
              <wp:positionH relativeFrom="margin">
                <wp:align>right</wp:align>
              </wp:positionH>
              <wp:positionV relativeFrom="paragraph">
                <wp:posOffset>191770</wp:posOffset>
              </wp:positionV>
              <wp:extent cx="358140" cy="232564"/>
              <wp:effectExtent l="0" t="0" r="22860" b="15240"/>
              <wp:wrapNone/>
              <wp:docPr id="610404571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8140" cy="232564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6F5AE86A" w14:textId="50BBA647" w:rsidR="003B0465" w:rsidRDefault="003B0465" w:rsidP="003B0465">
                          <w:pPr>
                            <w:pStyle w:val="AltBilgi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08E59D" id="Rectangle 78" o:spid="_x0000_s1027" style="position:absolute;margin-left:-23pt;margin-top:15.1pt;width:28.2pt;height:18.3pt;z-index:2516628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" filled="f" strokecolor="#7f7f7f">
              <v:textbox>
                <w:txbxContent>
                  <w:p w14:paraId="6F5AE86A" w14:textId="50BBA647" w:rsidR="003B0465" w:rsidRDefault="003B0465" w:rsidP="003B0465">
                    <w:pPr>
                      <w:pStyle w:val="AltBilgi"/>
                      <w:jc w:val="center"/>
                      <w:rPr>
                        <w:sz w:val="16"/>
                        <w:szCs w:val="16"/>
                      </w:rPr>
                    </w:pPr>
                    <w:r>
                      <w:t>5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B811D" w14:textId="77777777" w:rsidR="00D90F6A" w:rsidRDefault="00D90F6A" w:rsidP="00205334">
      <w:pPr>
        <w:spacing w:after="0" w:line="240" w:lineRule="auto"/>
      </w:pPr>
      <w:r>
        <w:separator/>
      </w:r>
    </w:p>
  </w:footnote>
  <w:footnote w:type="continuationSeparator" w:id="0">
    <w:p w14:paraId="5485E38E" w14:textId="77777777" w:rsidR="00D90F6A" w:rsidRDefault="00D90F6A" w:rsidP="00205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96B3D" w14:textId="77777777" w:rsidR="00205334" w:rsidRDefault="00000000">
    <w:pPr>
      <w:pStyle w:val="stBilgi"/>
    </w:pPr>
    <w:r>
      <w:rPr>
        <w:noProof/>
        <w:lang w:eastAsia="tr-TR"/>
      </w:rPr>
      <w:pict w14:anchorId="775E0D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2" o:spid="_x0000_s1032" type="#_x0000_t75" style="position:absolute;margin-left:0;margin-top:0;width:553.45pt;height:811.45pt;z-index:-251658752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EC2AD" w14:textId="706EFFFD" w:rsidR="00A376B0" w:rsidRPr="00FF09F4" w:rsidRDefault="00000000" w:rsidP="00A376B0">
    <w:pPr>
      <w:rPr>
        <w:b/>
        <w:sz w:val="28"/>
        <w:szCs w:val="28"/>
      </w:rPr>
    </w:pPr>
    <w:r>
      <w:rPr>
        <w:b/>
        <w:noProof/>
        <w:sz w:val="32"/>
        <w:szCs w:val="32"/>
      </w:rPr>
      <w:pict w14:anchorId="1D38D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8486" o:spid="_x0000_s1034" type="#_x0000_t75" style="position:absolute;margin-left:-49.6pt;margin-top:-75.7pt;width:595.45pt;height:842.15pt;z-index:-251657728;mso-position-horizontal-relative:margin;mso-position-vertical-relative:margin" o:allowincell="f">
          <v:imagedata r:id="rId1" o:title="antetli_kagit_copy-01"/>
          <w10:wrap anchorx="margin" anchory="margin"/>
        </v:shape>
      </w:pict>
    </w:r>
    <w:r w:rsidR="00991E8B">
      <w:rPr>
        <w:b/>
        <w:sz w:val="32"/>
        <w:szCs w:val="32"/>
      </w:rPr>
      <w:t xml:space="preserve">                                  </w:t>
    </w:r>
    <w:proofErr w:type="gramStart"/>
    <w:r w:rsidR="001519FC">
      <w:rPr>
        <w:b/>
        <w:sz w:val="28"/>
        <w:szCs w:val="28"/>
      </w:rPr>
      <w:t>5</w:t>
    </w:r>
    <w:r w:rsidR="004F46AF">
      <w:rPr>
        <w:b/>
        <w:sz w:val="28"/>
        <w:szCs w:val="28"/>
      </w:rPr>
      <w:t xml:space="preserve"> </w:t>
    </w:r>
    <w:r w:rsidR="00821295" w:rsidRPr="00FF09F4">
      <w:rPr>
        <w:b/>
        <w:sz w:val="28"/>
        <w:szCs w:val="28"/>
      </w:rPr>
      <w:t>-</w:t>
    </w:r>
    <w:proofErr w:type="gramEnd"/>
    <w:r w:rsidR="00991E8B" w:rsidRPr="00FF09F4">
      <w:rPr>
        <w:b/>
        <w:sz w:val="28"/>
        <w:szCs w:val="28"/>
      </w:rPr>
      <w:t xml:space="preserve"> </w:t>
    </w:r>
    <w:r w:rsidR="002523D5" w:rsidRPr="00FF09F4">
      <w:rPr>
        <w:b/>
        <w:sz w:val="28"/>
        <w:szCs w:val="28"/>
      </w:rPr>
      <w:t>KAME</w:t>
    </w:r>
    <w:r w:rsidR="00CC458C" w:rsidRPr="00FF09F4">
      <w:rPr>
        <w:b/>
        <w:sz w:val="28"/>
        <w:szCs w:val="28"/>
      </w:rPr>
      <w:t xml:space="preserve">RALARIN PERİYODİK BAKIM </w:t>
    </w:r>
    <w:r w:rsidR="00A376B0" w:rsidRPr="00FF09F4">
      <w:rPr>
        <w:b/>
        <w:sz w:val="28"/>
        <w:szCs w:val="28"/>
      </w:rPr>
      <w:t>TALİMATI</w:t>
    </w:r>
  </w:p>
  <w:p w14:paraId="411F2C9B" w14:textId="1E850180" w:rsidR="00205334" w:rsidRDefault="002938F7">
    <w:pPr>
      <w:pStyle w:val="stBilgi"/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079EDF46" wp14:editId="34A6C670">
              <wp:simplePos x="0" y="0"/>
              <wp:positionH relativeFrom="margin">
                <wp:posOffset>706931</wp:posOffset>
              </wp:positionH>
              <wp:positionV relativeFrom="paragraph">
                <wp:posOffset>31686</wp:posOffset>
              </wp:positionV>
              <wp:extent cx="5676900" cy="274320"/>
              <wp:effectExtent l="0" t="0" r="0" b="0"/>
              <wp:wrapSquare wrapText="bothSides"/>
              <wp:docPr id="217" name="Metin Kutus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E83B3F" w14:textId="77777777" w:rsidR="002938F7" w:rsidRPr="003B0465" w:rsidRDefault="002938F7" w:rsidP="002938F7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</w:pPr>
                          <w:r w:rsidRPr="003B0465"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İLGİLİ BİRİMLER TALİMATNAMELERİ A2 BOYUTUNDA ÇOĞALTIP ASMALIDIR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9EDF46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6" type="#_x0000_t202" style="position:absolute;margin-left:55.65pt;margin-top:2.5pt;width:447pt;height:21.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" stroked="f">
              <v:textbox>
                <w:txbxContent>
                  <w:p w14:paraId="74E83B3F" w14:textId="77777777" w:rsidR="002938F7" w:rsidRPr="003B0465" w:rsidRDefault="002938F7" w:rsidP="002938F7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 w:rsidRPr="003B0465"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İLGİLİ BİRİMLER TALİMATNAMELERİ A2 BOYUTUNDA ÇOĞALTIP ASMALIDIR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96C5D" w14:textId="77777777" w:rsidR="00205334" w:rsidRDefault="00000000">
    <w:pPr>
      <w:pStyle w:val="stBilgi"/>
    </w:pPr>
    <w:r>
      <w:rPr>
        <w:noProof/>
        <w:lang w:eastAsia="tr-TR"/>
      </w:rPr>
      <w:pict w14:anchorId="4A0DC4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1" o:spid="_x0000_s1031" type="#_x0000_t75" style="position:absolute;margin-left:0;margin-top:0;width:553.45pt;height:811.45pt;z-index:-251659776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40825"/>
    <w:multiLevelType w:val="hybridMultilevel"/>
    <w:tmpl w:val="2AFC50BC"/>
    <w:lvl w:ilvl="0" w:tplc="0D140B7E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A5335A"/>
    <w:multiLevelType w:val="hybridMultilevel"/>
    <w:tmpl w:val="AA9A61EE"/>
    <w:lvl w:ilvl="0" w:tplc="F2321826">
      <w:start w:val="5"/>
      <w:numFmt w:val="bullet"/>
      <w:lvlText w:val="-"/>
      <w:lvlJc w:val="left"/>
      <w:pPr>
        <w:ind w:left="218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" w15:restartNumberingAfterBreak="0">
    <w:nsid w:val="2D8C0CC2"/>
    <w:multiLevelType w:val="hybridMultilevel"/>
    <w:tmpl w:val="DF0EC390"/>
    <w:lvl w:ilvl="0" w:tplc="BA2EEC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5215074">
    <w:abstractNumId w:val="2"/>
  </w:num>
  <w:num w:numId="2" w16cid:durableId="173155475">
    <w:abstractNumId w:val="1"/>
  </w:num>
  <w:num w:numId="3" w16cid:durableId="1344742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C"/>
    <w:rsid w:val="0002125B"/>
    <w:rsid w:val="00052A56"/>
    <w:rsid w:val="00090479"/>
    <w:rsid w:val="00092E0E"/>
    <w:rsid w:val="00093F4D"/>
    <w:rsid w:val="0010145B"/>
    <w:rsid w:val="001519FC"/>
    <w:rsid w:val="00191E01"/>
    <w:rsid w:val="00205334"/>
    <w:rsid w:val="002523D5"/>
    <w:rsid w:val="00270802"/>
    <w:rsid w:val="002938F7"/>
    <w:rsid w:val="0032247A"/>
    <w:rsid w:val="003909AA"/>
    <w:rsid w:val="003B0465"/>
    <w:rsid w:val="004243B0"/>
    <w:rsid w:val="0043145F"/>
    <w:rsid w:val="004F46AF"/>
    <w:rsid w:val="00560103"/>
    <w:rsid w:val="0059098A"/>
    <w:rsid w:val="005B5D1A"/>
    <w:rsid w:val="005E2AA7"/>
    <w:rsid w:val="005E5ED0"/>
    <w:rsid w:val="0065009A"/>
    <w:rsid w:val="00653D47"/>
    <w:rsid w:val="006603FC"/>
    <w:rsid w:val="006808AE"/>
    <w:rsid w:val="006B6A08"/>
    <w:rsid w:val="007320D2"/>
    <w:rsid w:val="00736728"/>
    <w:rsid w:val="007718F5"/>
    <w:rsid w:val="007933BF"/>
    <w:rsid w:val="007D3943"/>
    <w:rsid w:val="00804B24"/>
    <w:rsid w:val="00810606"/>
    <w:rsid w:val="00821295"/>
    <w:rsid w:val="008228DD"/>
    <w:rsid w:val="00824B03"/>
    <w:rsid w:val="008C42E3"/>
    <w:rsid w:val="008C6A4A"/>
    <w:rsid w:val="00901BDA"/>
    <w:rsid w:val="00912961"/>
    <w:rsid w:val="009656D3"/>
    <w:rsid w:val="00991E8B"/>
    <w:rsid w:val="00A12542"/>
    <w:rsid w:val="00A376B0"/>
    <w:rsid w:val="00A64760"/>
    <w:rsid w:val="00A946AD"/>
    <w:rsid w:val="00AA1E32"/>
    <w:rsid w:val="00AF2366"/>
    <w:rsid w:val="00B251BD"/>
    <w:rsid w:val="00B72DD4"/>
    <w:rsid w:val="00BB1925"/>
    <w:rsid w:val="00BF5FC4"/>
    <w:rsid w:val="00C066E3"/>
    <w:rsid w:val="00C3292B"/>
    <w:rsid w:val="00CC458C"/>
    <w:rsid w:val="00D05C93"/>
    <w:rsid w:val="00D90F6A"/>
    <w:rsid w:val="00DC7AA1"/>
    <w:rsid w:val="00DE3A36"/>
    <w:rsid w:val="00DF3DF1"/>
    <w:rsid w:val="00EE428E"/>
    <w:rsid w:val="00F601F3"/>
    <w:rsid w:val="00F871E8"/>
    <w:rsid w:val="00FD43CD"/>
    <w:rsid w:val="00FF09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88A4F6"/>
  <w15:docId w15:val="{F7E462DC-F300-435E-8517-1353C8456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47A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05334"/>
  </w:style>
  <w:style w:type="paragraph" w:styleId="AltBilgi">
    <w:name w:val="footer"/>
    <w:basedOn w:val="Normal"/>
    <w:link w:val="Al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05334"/>
  </w:style>
  <w:style w:type="table" w:styleId="TabloKlavuzu">
    <w:name w:val="Table Grid"/>
    <w:basedOn w:val="NormalTablo"/>
    <w:uiPriority w:val="39"/>
    <w:rsid w:val="004314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322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SERV&#304;SLER\&#350;ABLONLAR\PER&#304;YOD&#304;K%20BAKIM%20FORMU.dot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BA5D0A-384A-4D20-BD8F-15AFAFAAB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PERİYODİK BAKIM FORMU</Template>
  <TotalTime>16</TotalTime>
  <Pages>1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Orhan PEKDEMİR</cp:lastModifiedBy>
  <cp:revision>10</cp:revision>
  <dcterms:created xsi:type="dcterms:W3CDTF">2023-12-29T14:56:00Z</dcterms:created>
  <dcterms:modified xsi:type="dcterms:W3CDTF">2024-02-16T09:48:00Z</dcterms:modified>
</cp:coreProperties>
</file>